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0FF" w:rsidRDefault="00B850FF" w:rsidP="00BF7C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Протокол</w:t>
      </w:r>
    </w:p>
    <w:p w:rsidR="00B850FF" w:rsidRDefault="00B850FF" w:rsidP="00B458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№</w:t>
      </w:r>
      <w:r w:rsidRPr="009F5227">
        <w:rPr>
          <w:rFonts w:ascii="Times New Roman" w:hAnsi="Times New Roman" w:cs="Times New Roman"/>
          <w:b/>
          <w:bCs/>
          <w:sz w:val="28"/>
          <w:szCs w:val="28"/>
        </w:rPr>
        <w:t>0103100010519000058</w:t>
      </w:r>
      <w:r w:rsidRPr="000B23C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850FF" w:rsidRDefault="00B850FF" w:rsidP="00BF7C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50FF" w:rsidRDefault="00B850FF" w:rsidP="00BF7CAF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составления: г. Махачкала.</w:t>
      </w:r>
    </w:p>
    <w:p w:rsidR="00B850FF" w:rsidRDefault="00B850FF" w:rsidP="00BF7CAF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12.04.2019 г.</w:t>
      </w:r>
    </w:p>
    <w:p w:rsidR="00B850FF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850FF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cyan"/>
        </w:rPr>
        <w:t>1. Сведения об электронном аукционе.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9"/>
        <w:gridCol w:w="6964"/>
      </w:tblGrid>
      <w:tr w:rsidR="00B850FF">
        <w:tc>
          <w:tcPr>
            <w:tcW w:w="7029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0103100010519000058</w:t>
            </w:r>
          </w:p>
        </w:tc>
      </w:tr>
      <w:tr w:rsidR="00B850FF">
        <w:tc>
          <w:tcPr>
            <w:tcW w:w="7029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191056204750405720100100040064339244</w:t>
            </w:r>
          </w:p>
        </w:tc>
      </w:tr>
      <w:tr w:rsidR="00B850FF">
        <w:tc>
          <w:tcPr>
            <w:tcW w:w="7029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</w:tcPr>
          <w:p w:rsidR="00B850FF" w:rsidRPr="00B530EA" w:rsidRDefault="00B850FF" w:rsidP="00B53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Работы по текущему ремонту зданий судов районного звена РД</w:t>
            </w:r>
          </w:p>
        </w:tc>
      </w:tr>
      <w:tr w:rsidR="00B850FF">
        <w:tc>
          <w:tcPr>
            <w:tcW w:w="7029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850FF">
        <w:tc>
          <w:tcPr>
            <w:tcW w:w="7029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850FF">
        <w:tc>
          <w:tcPr>
            <w:tcW w:w="7029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50FF">
        <w:tc>
          <w:tcPr>
            <w:tcW w:w="7029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516 200.00.</w:t>
            </w:r>
          </w:p>
        </w:tc>
      </w:tr>
    </w:tbl>
    <w:p w:rsidR="00B850FF" w:rsidRPr="00E14DE6" w:rsidRDefault="00B850FF" w:rsidP="00CE02B6">
      <w:pPr>
        <w:spacing w:before="120"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14DE6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7" w:history="1">
        <w:r w:rsidRPr="00E14DE6">
          <w:rPr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«ЭТП-РАД» </w:t>
      </w:r>
      <w:hyperlink r:id="rId8" w:history="1">
        <w:r w:rsidRPr="003A5090">
          <w:rPr>
            <w:rStyle w:val="Hyperlink"/>
            <w:rFonts w:ascii="Times New Roman" w:hAnsi="Times New Roman" w:cs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0FF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850FF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cyan"/>
        </w:rPr>
        <w:t>2. Состав комиссии.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37"/>
        <w:gridCol w:w="3528"/>
        <w:gridCol w:w="3566"/>
        <w:gridCol w:w="3462"/>
      </w:tblGrid>
      <w:tr w:rsidR="00B850FF" w:rsidRPr="008575EF">
        <w:trPr>
          <w:trHeight w:val="313"/>
        </w:trPr>
        <w:tc>
          <w:tcPr>
            <w:tcW w:w="3437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28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566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3462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850FF" w:rsidRPr="008575EF">
        <w:trPr>
          <w:trHeight w:val="313"/>
        </w:trPr>
        <w:tc>
          <w:tcPr>
            <w:tcW w:w="3437" w:type="dxa"/>
          </w:tcPr>
          <w:p w:rsidR="00B850FF" w:rsidRPr="00CA338D" w:rsidRDefault="00B850FF" w:rsidP="00B530EA">
            <w:pPr>
              <w:spacing w:after="0"/>
            </w:pPr>
            <w:r w:rsidRPr="00CA338D">
              <w:t>1</w:t>
            </w:r>
          </w:p>
        </w:tc>
        <w:tc>
          <w:tcPr>
            <w:tcW w:w="3528" w:type="dxa"/>
          </w:tcPr>
          <w:p w:rsidR="00B850FF" w:rsidRPr="00770144" w:rsidRDefault="00B850FF" w:rsidP="00B530EA">
            <w:pPr>
              <w:spacing w:after="0"/>
            </w:pPr>
            <w:r w:rsidRPr="00770144">
              <w:t>Абдулжанатов Г. А.</w:t>
            </w:r>
          </w:p>
        </w:tc>
        <w:tc>
          <w:tcPr>
            <w:tcW w:w="3566" w:type="dxa"/>
          </w:tcPr>
          <w:p w:rsidR="00B850FF" w:rsidRPr="00CA338D" w:rsidRDefault="00B850FF" w:rsidP="00B530EA">
            <w:pPr>
              <w:spacing w:after="0"/>
            </w:pPr>
            <w:r w:rsidRPr="00CA338D">
              <w:t>Председатель комиссии</w:t>
            </w:r>
          </w:p>
        </w:tc>
        <w:tc>
          <w:tcPr>
            <w:tcW w:w="3462" w:type="dxa"/>
          </w:tcPr>
          <w:p w:rsidR="00B850FF" w:rsidRPr="00CA338D" w:rsidRDefault="00B850FF" w:rsidP="00B530EA">
            <w:pPr>
              <w:spacing w:after="0"/>
            </w:pPr>
            <w:r w:rsidRPr="00CA338D">
              <w:t xml:space="preserve">Присутствует </w:t>
            </w:r>
          </w:p>
        </w:tc>
      </w:tr>
      <w:tr w:rsidR="00B850FF" w:rsidRPr="008575EF">
        <w:trPr>
          <w:trHeight w:val="313"/>
        </w:trPr>
        <w:tc>
          <w:tcPr>
            <w:tcW w:w="3437" w:type="dxa"/>
          </w:tcPr>
          <w:p w:rsidR="00B850FF" w:rsidRPr="00CA338D" w:rsidRDefault="00B850FF" w:rsidP="00B530EA">
            <w:pPr>
              <w:spacing w:after="0"/>
            </w:pPr>
            <w:r w:rsidRPr="00CA338D">
              <w:t>2</w:t>
            </w:r>
          </w:p>
        </w:tc>
        <w:tc>
          <w:tcPr>
            <w:tcW w:w="3528" w:type="dxa"/>
          </w:tcPr>
          <w:p w:rsidR="00B850FF" w:rsidRPr="00770144" w:rsidRDefault="00B850FF" w:rsidP="00B530EA">
            <w:pPr>
              <w:spacing w:after="0"/>
            </w:pPr>
            <w:r w:rsidRPr="00770144">
              <w:t>Ахмедов Ш. П.</w:t>
            </w:r>
          </w:p>
        </w:tc>
        <w:tc>
          <w:tcPr>
            <w:tcW w:w="3566" w:type="dxa"/>
          </w:tcPr>
          <w:p w:rsidR="00B850FF" w:rsidRPr="00CA338D" w:rsidRDefault="00B850FF" w:rsidP="00B530EA">
            <w:pPr>
              <w:spacing w:after="0"/>
            </w:pPr>
            <w:r w:rsidRPr="00CA338D">
              <w:t>Член комиссии</w:t>
            </w:r>
          </w:p>
        </w:tc>
        <w:tc>
          <w:tcPr>
            <w:tcW w:w="3462" w:type="dxa"/>
          </w:tcPr>
          <w:p w:rsidR="00B850FF" w:rsidRPr="00CA338D" w:rsidRDefault="00B850FF" w:rsidP="00B530EA">
            <w:pPr>
              <w:spacing w:after="0"/>
            </w:pPr>
            <w:r w:rsidRPr="00770144">
              <w:t>Присутствует</w:t>
            </w:r>
          </w:p>
        </w:tc>
      </w:tr>
      <w:tr w:rsidR="00B850FF" w:rsidRPr="008575EF">
        <w:trPr>
          <w:trHeight w:val="313"/>
        </w:trPr>
        <w:tc>
          <w:tcPr>
            <w:tcW w:w="3437" w:type="dxa"/>
          </w:tcPr>
          <w:p w:rsidR="00B850FF" w:rsidRPr="00CA338D" w:rsidRDefault="00B850FF" w:rsidP="00B530EA">
            <w:pPr>
              <w:spacing w:after="0"/>
            </w:pPr>
            <w:r w:rsidRPr="00CA338D">
              <w:t>3</w:t>
            </w:r>
          </w:p>
        </w:tc>
        <w:tc>
          <w:tcPr>
            <w:tcW w:w="3528" w:type="dxa"/>
          </w:tcPr>
          <w:p w:rsidR="00B850FF" w:rsidRPr="00770144" w:rsidRDefault="00B850FF" w:rsidP="00B530EA">
            <w:pPr>
              <w:spacing w:after="0"/>
            </w:pPr>
            <w:r w:rsidRPr="00770144">
              <w:t>Мусаев Э. К.</w:t>
            </w:r>
          </w:p>
        </w:tc>
        <w:tc>
          <w:tcPr>
            <w:tcW w:w="3566" w:type="dxa"/>
          </w:tcPr>
          <w:p w:rsidR="00B850FF" w:rsidRPr="00CA338D" w:rsidRDefault="00B850FF" w:rsidP="00B530EA">
            <w:pPr>
              <w:spacing w:after="0"/>
            </w:pPr>
            <w:r w:rsidRPr="00CA338D">
              <w:t>Зам. Председателя комиссии</w:t>
            </w:r>
          </w:p>
        </w:tc>
        <w:tc>
          <w:tcPr>
            <w:tcW w:w="3462" w:type="dxa"/>
          </w:tcPr>
          <w:p w:rsidR="00B850FF" w:rsidRPr="00CA338D" w:rsidRDefault="00B850FF" w:rsidP="00B530EA">
            <w:pPr>
              <w:spacing w:after="0"/>
            </w:pPr>
            <w:r w:rsidRPr="00770144">
              <w:t>Отсутствует</w:t>
            </w:r>
          </w:p>
        </w:tc>
      </w:tr>
      <w:tr w:rsidR="00B850FF" w:rsidRPr="008575EF">
        <w:trPr>
          <w:trHeight w:val="313"/>
        </w:trPr>
        <w:tc>
          <w:tcPr>
            <w:tcW w:w="3437" w:type="dxa"/>
          </w:tcPr>
          <w:p w:rsidR="00B850FF" w:rsidRPr="00CA338D" w:rsidRDefault="00B850FF" w:rsidP="00B530EA">
            <w:pPr>
              <w:spacing w:after="0"/>
            </w:pPr>
            <w:r w:rsidRPr="00CA338D">
              <w:t>4</w:t>
            </w:r>
          </w:p>
        </w:tc>
        <w:tc>
          <w:tcPr>
            <w:tcW w:w="3528" w:type="dxa"/>
          </w:tcPr>
          <w:p w:rsidR="00B850FF" w:rsidRPr="00770144" w:rsidRDefault="00B850FF" w:rsidP="00B530EA">
            <w:pPr>
              <w:spacing w:after="0"/>
            </w:pPr>
            <w:r w:rsidRPr="00770144">
              <w:t>Амирова У. А.</w:t>
            </w:r>
          </w:p>
        </w:tc>
        <w:tc>
          <w:tcPr>
            <w:tcW w:w="3566" w:type="dxa"/>
          </w:tcPr>
          <w:p w:rsidR="00B850FF" w:rsidRPr="00CA338D" w:rsidRDefault="00B850FF" w:rsidP="00B530EA">
            <w:pPr>
              <w:spacing w:after="0"/>
            </w:pPr>
            <w:r w:rsidRPr="00CA338D">
              <w:t>Секретарь комиссии</w:t>
            </w:r>
          </w:p>
        </w:tc>
        <w:tc>
          <w:tcPr>
            <w:tcW w:w="3462" w:type="dxa"/>
          </w:tcPr>
          <w:p w:rsidR="00B850FF" w:rsidRPr="00CA338D" w:rsidRDefault="00B850FF" w:rsidP="00B530EA">
            <w:pPr>
              <w:spacing w:after="0"/>
            </w:pPr>
            <w:r w:rsidRPr="00CA338D">
              <w:t>Присутствует</w:t>
            </w:r>
          </w:p>
        </w:tc>
      </w:tr>
      <w:tr w:rsidR="00B850FF">
        <w:trPr>
          <w:trHeight w:val="407"/>
        </w:trPr>
        <w:tc>
          <w:tcPr>
            <w:tcW w:w="3437" w:type="dxa"/>
          </w:tcPr>
          <w:p w:rsidR="00B850FF" w:rsidRPr="00CA338D" w:rsidRDefault="00B850FF" w:rsidP="00B530EA">
            <w:pPr>
              <w:spacing w:after="0"/>
            </w:pPr>
            <w:r w:rsidRPr="00CA338D">
              <w:t>5</w:t>
            </w:r>
          </w:p>
        </w:tc>
        <w:tc>
          <w:tcPr>
            <w:tcW w:w="3528" w:type="dxa"/>
          </w:tcPr>
          <w:p w:rsidR="00B850FF" w:rsidRPr="00770144" w:rsidRDefault="00B850FF" w:rsidP="00B530EA">
            <w:pPr>
              <w:spacing w:after="0"/>
            </w:pPr>
            <w:r w:rsidRPr="00770144">
              <w:t>Идрисова Б. Б.</w:t>
            </w:r>
          </w:p>
        </w:tc>
        <w:tc>
          <w:tcPr>
            <w:tcW w:w="3566" w:type="dxa"/>
          </w:tcPr>
          <w:p w:rsidR="00B850FF" w:rsidRPr="00CA338D" w:rsidRDefault="00B850FF" w:rsidP="00B530EA">
            <w:pPr>
              <w:spacing w:after="0"/>
            </w:pPr>
            <w:r w:rsidRPr="00CA338D">
              <w:t>Член комиссии</w:t>
            </w:r>
          </w:p>
        </w:tc>
        <w:tc>
          <w:tcPr>
            <w:tcW w:w="3462" w:type="dxa"/>
          </w:tcPr>
          <w:p w:rsidR="00B850FF" w:rsidRDefault="00B850FF" w:rsidP="00B530EA">
            <w:pPr>
              <w:spacing w:after="0"/>
            </w:pPr>
            <w:r w:rsidRPr="00770144">
              <w:t>Отсутствует</w:t>
            </w:r>
          </w:p>
        </w:tc>
      </w:tr>
    </w:tbl>
    <w:p w:rsidR="00B850FF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850FF" w:rsidRDefault="00B850FF" w:rsidP="00CE03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0144">
        <w:rPr>
          <w:rFonts w:ascii="Times New Roman" w:hAnsi="Times New Roman" w:cs="Times New Roman"/>
          <w:sz w:val="24"/>
          <w:szCs w:val="24"/>
        </w:rPr>
        <w:t>Всего присутствовало 3 человека,</w:t>
      </w:r>
      <w:r w:rsidRPr="00F326EC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>
        <w:rPr>
          <w:rFonts w:ascii="Times New Roman" w:hAnsi="Times New Roman" w:cs="Times New Roman"/>
          <w:sz w:val="24"/>
          <w:szCs w:val="24"/>
        </w:rPr>
        <w:t xml:space="preserve"> Заседание правомочно.</w:t>
      </w:r>
    </w:p>
    <w:p w:rsidR="00B850FF" w:rsidRDefault="00B850FF" w:rsidP="00CE03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:rsidR="00B850FF" w:rsidRDefault="00B850FF" w:rsidP="00CE03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:rsidR="00B850FF" w:rsidRDefault="00B850FF" w:rsidP="00CE0369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850FF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5"/>
        <w:gridCol w:w="2102"/>
        <w:gridCol w:w="1296"/>
        <w:gridCol w:w="2468"/>
        <w:gridCol w:w="1702"/>
        <w:gridCol w:w="5351"/>
      </w:tblGrid>
      <w:tr w:rsidR="00B850FF">
        <w:tc>
          <w:tcPr>
            <w:tcW w:w="1075" w:type="dxa"/>
          </w:tcPr>
          <w:p w:rsidR="00B850FF" w:rsidRPr="00B530EA" w:rsidRDefault="00B850FF" w:rsidP="00B53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</w:t>
            </w:r>
          </w:p>
        </w:tc>
        <w:tc>
          <w:tcPr>
            <w:tcW w:w="2102" w:type="dxa"/>
          </w:tcPr>
          <w:p w:rsidR="00B850FF" w:rsidRPr="00B530EA" w:rsidRDefault="00B850FF" w:rsidP="00B53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</w:tcPr>
          <w:p w:rsidR="00B850FF" w:rsidRPr="00B530EA" w:rsidRDefault="00B850FF" w:rsidP="00B53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</w:tcPr>
          <w:p w:rsidR="00B850FF" w:rsidRPr="00B530EA" w:rsidRDefault="00B850FF" w:rsidP="00B53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</w:tcPr>
          <w:p w:rsidR="00B850FF" w:rsidRPr="00B530EA" w:rsidRDefault="00B850FF" w:rsidP="00B53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</w:tcPr>
          <w:p w:rsidR="00B850FF" w:rsidRPr="00B530EA" w:rsidRDefault="00B850FF" w:rsidP="00B53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850FF">
        <w:tc>
          <w:tcPr>
            <w:tcW w:w="1075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02" w:type="dxa"/>
          </w:tcPr>
          <w:p w:rsidR="00B850FF" w:rsidRPr="00B530EA" w:rsidRDefault="00B850FF" w:rsidP="00B530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EA-22911</w:t>
            </w:r>
          </w:p>
        </w:tc>
        <w:tc>
          <w:tcPr>
            <w:tcW w:w="1296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11.04.2019 12:56:16</w:t>
            </w:r>
          </w:p>
        </w:tc>
        <w:tc>
          <w:tcPr>
            <w:tcW w:w="2468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СМП </w:t>
            </w: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РАМА» (ИНН 0572021985)</w:t>
            </w:r>
          </w:p>
        </w:tc>
        <w:tc>
          <w:tcPr>
            <w:tcW w:w="1701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:rsidR="00B850FF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850FF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14DE6">
        <w:rPr>
          <w:rFonts w:ascii="Times New Roman" w:hAnsi="Times New Roman" w:cs="Times New Roman"/>
          <w:sz w:val="24"/>
          <w:szCs w:val="24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:rsidR="00B850FF" w:rsidRPr="00E14DE6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850FF" w:rsidRPr="00E14DE6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</w:t>
      </w:r>
      <w:r w:rsidRPr="00A50358">
        <w:rPr>
          <w:rFonts w:ascii="Times New Roman" w:hAnsi="Times New Roman" w:cs="Times New Roman"/>
          <w:b/>
          <w:bCs/>
          <w:sz w:val="24"/>
          <w:szCs w:val="24"/>
        </w:rPr>
        <w:t>ООО «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СМП </w:t>
      </w:r>
      <w:r w:rsidRPr="00A50358">
        <w:rPr>
          <w:rFonts w:ascii="Times New Roman" w:hAnsi="Times New Roman" w:cs="Times New Roman"/>
          <w:b/>
          <w:bCs/>
          <w:sz w:val="24"/>
          <w:szCs w:val="24"/>
        </w:rPr>
        <w:t>РАМА» (ИНН 0572021985)</w:t>
      </w:r>
      <w:bookmarkStart w:id="0" w:name="_GoBack"/>
      <w:bookmarkEnd w:id="0"/>
    </w:p>
    <w:p w:rsidR="00B850FF" w:rsidRDefault="00B850FF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cyan"/>
        </w:rPr>
        <w:t>Подписи присутствующих членов комиссии.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8"/>
        <w:gridCol w:w="6520"/>
        <w:gridCol w:w="2126"/>
        <w:gridCol w:w="4359"/>
      </w:tblGrid>
      <w:tr w:rsidR="00B850FF">
        <w:tc>
          <w:tcPr>
            <w:tcW w:w="988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20" w:type="dxa"/>
          </w:tcPr>
          <w:p w:rsidR="00B850FF" w:rsidRPr="00B530EA" w:rsidRDefault="00B850FF" w:rsidP="00B53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126" w:type="dxa"/>
          </w:tcPr>
          <w:p w:rsidR="00B850FF" w:rsidRPr="00B530EA" w:rsidRDefault="00B850FF" w:rsidP="00B53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Подписи</w:t>
            </w:r>
          </w:p>
        </w:tc>
        <w:tc>
          <w:tcPr>
            <w:tcW w:w="4359" w:type="dxa"/>
          </w:tcPr>
          <w:p w:rsidR="00B850FF" w:rsidRPr="00B530EA" w:rsidRDefault="00B850FF" w:rsidP="00B53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</w:tr>
      <w:tr w:rsidR="00B850FF">
        <w:tc>
          <w:tcPr>
            <w:tcW w:w="988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B850FF" w:rsidRPr="00B530EA" w:rsidRDefault="00B850FF" w:rsidP="00B53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850FF" w:rsidRPr="00B530EA" w:rsidRDefault="00B850FF" w:rsidP="00B53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Абдулжанатов Г. А.</w:t>
            </w:r>
          </w:p>
        </w:tc>
      </w:tr>
      <w:tr w:rsidR="00B850FF">
        <w:trPr>
          <w:trHeight w:val="183"/>
        </w:trPr>
        <w:tc>
          <w:tcPr>
            <w:tcW w:w="988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520" w:type="dxa"/>
          </w:tcPr>
          <w:p w:rsidR="00B850FF" w:rsidRPr="00B530EA" w:rsidRDefault="00B850FF" w:rsidP="00B53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850FF" w:rsidRPr="00B530EA" w:rsidRDefault="00B850FF" w:rsidP="00B53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Ахмедов Ш. П.</w:t>
            </w:r>
          </w:p>
        </w:tc>
      </w:tr>
      <w:tr w:rsidR="00B850FF">
        <w:trPr>
          <w:trHeight w:val="185"/>
        </w:trPr>
        <w:tc>
          <w:tcPr>
            <w:tcW w:w="988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B850FF" w:rsidRPr="00B530EA" w:rsidRDefault="00B850FF" w:rsidP="00B53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</w:tcPr>
          <w:p w:rsidR="00B850FF" w:rsidRPr="00B530EA" w:rsidRDefault="00B850FF" w:rsidP="00B53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850FF" w:rsidRPr="00B530EA" w:rsidRDefault="00B850FF" w:rsidP="00B530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0EA">
              <w:rPr>
                <w:rFonts w:ascii="Times New Roman" w:hAnsi="Times New Roman" w:cs="Times New Roman"/>
                <w:sz w:val="24"/>
                <w:szCs w:val="24"/>
              </w:rPr>
              <w:t>Амирова У. А.</w:t>
            </w:r>
          </w:p>
        </w:tc>
      </w:tr>
    </w:tbl>
    <w:p w:rsidR="00B850FF" w:rsidRDefault="00B850FF" w:rsidP="00BF7CAF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850FF" w:rsidRPr="00E14DE6" w:rsidRDefault="00B850FF" w:rsidP="00E14DE6">
      <w:pPr>
        <w:ind w:left="567"/>
        <w:jc w:val="both"/>
        <w:rPr>
          <w:sz w:val="20"/>
          <w:szCs w:val="20"/>
        </w:rPr>
      </w:pPr>
      <w:r w:rsidRPr="00E14DE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14DE6">
        <w:rPr>
          <w:rFonts w:ascii="Times New Roman" w:hAnsi="Times New Roman" w:cs="Times New Roman"/>
          <w:sz w:val="24"/>
          <w:szCs w:val="24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9" w:history="1">
        <w:r w:rsidRPr="00E14DE6">
          <w:rPr>
            <w:rStyle w:val="Hyperlink"/>
            <w:rFonts w:ascii="Times New Roman" w:hAnsi="Times New Roman" w:cs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B850F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0FF" w:rsidRDefault="00B850FF" w:rsidP="00542017">
      <w:pPr>
        <w:spacing w:after="0" w:line="240" w:lineRule="auto"/>
      </w:pPr>
      <w:r>
        <w:separator/>
      </w:r>
    </w:p>
  </w:endnote>
  <w:endnote w:type="continuationSeparator" w:id="0">
    <w:p w:rsidR="00B850FF" w:rsidRDefault="00B850FF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0FF" w:rsidRDefault="00B850FF" w:rsidP="00542017">
      <w:pPr>
        <w:spacing w:after="0" w:line="240" w:lineRule="auto"/>
      </w:pPr>
      <w:r>
        <w:separator/>
      </w:r>
    </w:p>
  </w:footnote>
  <w:footnote w:type="continuationSeparator" w:id="0">
    <w:p w:rsidR="00B850FF" w:rsidRDefault="00B850FF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7CAF"/>
    <w:rsid w:val="000165EB"/>
    <w:rsid w:val="0005608C"/>
    <w:rsid w:val="000B23CD"/>
    <w:rsid w:val="00133AC1"/>
    <w:rsid w:val="001403D1"/>
    <w:rsid w:val="001B06AF"/>
    <w:rsid w:val="00282513"/>
    <w:rsid w:val="00355A86"/>
    <w:rsid w:val="0037192A"/>
    <w:rsid w:val="003A5090"/>
    <w:rsid w:val="003F5153"/>
    <w:rsid w:val="00454B9C"/>
    <w:rsid w:val="00456608"/>
    <w:rsid w:val="004E4C38"/>
    <w:rsid w:val="00522530"/>
    <w:rsid w:val="00542017"/>
    <w:rsid w:val="00551DC1"/>
    <w:rsid w:val="0058201F"/>
    <w:rsid w:val="005906EA"/>
    <w:rsid w:val="005C4B27"/>
    <w:rsid w:val="005C60A9"/>
    <w:rsid w:val="005F2E55"/>
    <w:rsid w:val="00662828"/>
    <w:rsid w:val="006A7048"/>
    <w:rsid w:val="006C7874"/>
    <w:rsid w:val="006E269F"/>
    <w:rsid w:val="00712500"/>
    <w:rsid w:val="00733A4D"/>
    <w:rsid w:val="0076231E"/>
    <w:rsid w:val="00770144"/>
    <w:rsid w:val="00853C4E"/>
    <w:rsid w:val="008575EF"/>
    <w:rsid w:val="008F14DB"/>
    <w:rsid w:val="00926402"/>
    <w:rsid w:val="00973BA3"/>
    <w:rsid w:val="009A0B22"/>
    <w:rsid w:val="009D084A"/>
    <w:rsid w:val="009F5227"/>
    <w:rsid w:val="009F6C56"/>
    <w:rsid w:val="00A17E12"/>
    <w:rsid w:val="00A45467"/>
    <w:rsid w:val="00A50358"/>
    <w:rsid w:val="00A61602"/>
    <w:rsid w:val="00AA46E2"/>
    <w:rsid w:val="00AA57DF"/>
    <w:rsid w:val="00AF4E6A"/>
    <w:rsid w:val="00B264DE"/>
    <w:rsid w:val="00B45824"/>
    <w:rsid w:val="00B530EA"/>
    <w:rsid w:val="00B850FF"/>
    <w:rsid w:val="00BA48F7"/>
    <w:rsid w:val="00BB0183"/>
    <w:rsid w:val="00BF7CAF"/>
    <w:rsid w:val="00C029B1"/>
    <w:rsid w:val="00C12400"/>
    <w:rsid w:val="00C27DA0"/>
    <w:rsid w:val="00C36833"/>
    <w:rsid w:val="00C400D9"/>
    <w:rsid w:val="00CA338D"/>
    <w:rsid w:val="00CE02B6"/>
    <w:rsid w:val="00CE0369"/>
    <w:rsid w:val="00D55966"/>
    <w:rsid w:val="00E14DE6"/>
    <w:rsid w:val="00EB2F3E"/>
    <w:rsid w:val="00EE2800"/>
    <w:rsid w:val="00F326EC"/>
    <w:rsid w:val="00F3617B"/>
    <w:rsid w:val="00F6365E"/>
    <w:rsid w:val="00F70032"/>
    <w:rsid w:val="00FE6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CAF"/>
    <w:pPr>
      <w:spacing w:after="160" w:line="25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F7CA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E02B6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E14DE6"/>
    <w:rPr>
      <w:color w:val="auto"/>
      <w:shd w:val="clear" w:color="auto" w:fill="auto"/>
    </w:rPr>
  </w:style>
  <w:style w:type="paragraph" w:styleId="Header">
    <w:name w:val="header"/>
    <w:basedOn w:val="Normal"/>
    <w:link w:val="HeaderChar"/>
    <w:uiPriority w:val="99"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42017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42017"/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13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13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13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13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1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13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13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1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13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13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13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130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13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13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13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13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13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130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475</Words>
  <Characters>2709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2</cp:revision>
  <dcterms:created xsi:type="dcterms:W3CDTF">2019-03-20T08:20:00Z</dcterms:created>
  <dcterms:modified xsi:type="dcterms:W3CDTF">2019-04-12T11:23:00Z</dcterms:modified>
</cp:coreProperties>
</file>