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DB1" w:rsidRDefault="001C5DB1">
      <w:pPr>
        <w:ind w:firstLine="567"/>
        <w:jc w:val="center"/>
      </w:pPr>
      <w:r>
        <w:rPr>
          <w:b/>
          <w:bCs/>
        </w:rPr>
        <w:t>Протокол подведения итогов электронного аукциона</w:t>
      </w:r>
    </w:p>
    <w:p w:rsidR="001C5DB1" w:rsidRDefault="001C5DB1">
      <w:pPr>
        <w:ind w:firstLine="567"/>
        <w:jc w:val="center"/>
      </w:pPr>
      <w:r>
        <w:rPr>
          <w:b/>
          <w:bCs/>
        </w:rPr>
        <w:t>"Капитальный ремонт окон здания МБОУ СОШ с.Шулганово муниципального района Татышлинский район РБ, расположенного по адресу: Республика Башкортостан, Татышлинский район, с.Шулганово, ул.Школьная, д.16"</w:t>
      </w:r>
    </w:p>
    <w:p w:rsidR="001C5DB1" w:rsidRDefault="001C5DB1">
      <w:pPr>
        <w:ind w:firstLine="567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 xml:space="preserve">(№ </w:t>
      </w:r>
      <w:r>
        <w:rPr>
          <w:b/>
          <w:bCs/>
        </w:rPr>
        <w:t>извещения</w:t>
      </w:r>
      <w:r>
        <w:rPr>
          <w:b/>
          <w:bCs/>
          <w:lang w:val="en-US"/>
        </w:rPr>
        <w:t xml:space="preserve"> 0301300352019000003) </w:t>
      </w:r>
    </w:p>
    <w:p w:rsidR="001C5DB1" w:rsidRDefault="001C5DB1">
      <w:pPr>
        <w:ind w:firstLine="567"/>
        <w:jc w:val="center"/>
        <w:rPr>
          <w:lang w:val="en-US"/>
        </w:rPr>
      </w:pPr>
    </w:p>
    <w:p w:rsidR="001C5DB1" w:rsidRDefault="001C5DB1">
      <w:pPr>
        <w:ind w:firstLine="567"/>
        <w:jc w:val="right"/>
        <w:rPr>
          <w:lang w:val="en-US"/>
        </w:rPr>
      </w:pPr>
      <w:r>
        <w:rPr>
          <w:lang w:val="en-US"/>
        </w:rPr>
        <w:t>19.07.19 14:24:17 (MSK+02:00)</w:t>
      </w:r>
    </w:p>
    <w:p w:rsidR="001C5DB1" w:rsidRDefault="001C5DB1">
      <w:pPr>
        <w:ind w:firstLine="567"/>
        <w:rPr>
          <w:lang w:val="en-US"/>
        </w:rPr>
      </w:pPr>
    </w:p>
    <w:p w:rsidR="001C5DB1" w:rsidRDefault="001C5DB1">
      <w:pPr>
        <w:rPr>
          <w:lang w:val="en-US"/>
        </w:rPr>
      </w:pPr>
      <w:r>
        <w:t>Организатораукциона</w:t>
      </w:r>
      <w:r>
        <w:rPr>
          <w:lang w:val="en-US"/>
        </w:rPr>
        <w:t>: МУНИЦИПАЛЬНОЕ БЮДЖЕТНОЕ ОБЩЕОБРАЗОВАТЕЛЬНОЕ УЧРЕЖДЕНИЕ СРЕДНЯЯ ОБЩЕОБРАЗОВАТЕЛЬНАЯ ШКОЛА С. ШУЛГАНОВО МУНИЦИПАЛЬНОГО РАЙОНА ТАТЫШЛИНСКИЙ РАЙОН РЕСПУБЛИКИ БАШКОРТОСТАН</w:t>
      </w:r>
    </w:p>
    <w:p w:rsidR="001C5DB1" w:rsidRDefault="001C5DB1">
      <w:pPr>
        <w:rPr>
          <w:lang w:val="en-US"/>
        </w:rPr>
      </w:pPr>
    </w:p>
    <w:p w:rsidR="001C5DB1" w:rsidRDefault="001C5DB1">
      <w:pPr>
        <w:rPr>
          <w:lang w:val="en-US"/>
        </w:rPr>
      </w:pPr>
      <w:r>
        <w:t>Заказчик</w:t>
      </w:r>
      <w:r>
        <w:rPr>
          <w:lang w:val="en-US"/>
        </w:rPr>
        <w:t>: МУНИЦИПАЛЬНОЕ БЮДЖЕТНОЕ ОБЩЕОБРАЗОВАТЕЛЬНОЕ УЧРЕЖДЕНИЕ СРЕДНЯЯ ОБЩЕОБРАЗОВАТЕЛЬНАЯ ШКОЛА С. ШУЛГАНОВО МУНИЦИПАЛЬНОГО РАЙОНА ТАТЫШЛИНСКИЙ РАЙОН РЕСПУБЛИКИ БАШКОРТОСТАН</w:t>
      </w:r>
    </w:p>
    <w:p w:rsidR="001C5DB1" w:rsidRDefault="001C5DB1">
      <w:pPr>
        <w:rPr>
          <w:lang w:val="en-US"/>
        </w:rPr>
      </w:pPr>
    </w:p>
    <w:p w:rsidR="001C5DB1" w:rsidRDefault="001C5DB1">
      <w:r>
        <w:t>Наименование закупки: Капитальный ремонт окон здания МБОУ СОШ с.Шулганово муниципального района Татышлинский район РБ, расположенного по адресу: Республика Башкортостан, Татышлинский район, с.Шулганово, ул.Школьная, д.16</w:t>
      </w:r>
    </w:p>
    <w:p w:rsidR="001C5DB1" w:rsidRDefault="001C5DB1"/>
    <w:p w:rsidR="001C5DB1" w:rsidRDefault="001C5DB1">
      <w:r>
        <w:t>Начальная (максимальная) цена контракта: 1443430.0</w:t>
      </w:r>
    </w:p>
    <w:p w:rsidR="001C5DB1" w:rsidRDefault="001C5DB1"/>
    <w:p w:rsidR="001C5DB1" w:rsidRDefault="001C5DB1">
      <w: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7"/>
        <w:gridCol w:w="4975"/>
      </w:tblGrid>
      <w:tr w:rsidR="001C5DB1" w:rsidRPr="004871DA">
        <w:tc>
          <w:tcPr>
            <w:tcW w:w="4961" w:type="dxa"/>
          </w:tcPr>
          <w:p w:rsidR="001C5DB1" w:rsidRPr="004871DA" w:rsidRDefault="001C5DB1">
            <w:r w:rsidRPr="004871DA"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</w:tcPr>
          <w:p w:rsidR="001C5DB1" w:rsidRPr="004871DA" w:rsidRDefault="001C5DB1">
            <w:r w:rsidRPr="004871DA">
              <w:rPr>
                <w:lang w:val="en-US"/>
              </w:rPr>
              <w:t>Хатмуллина Ляля Рамусовна</w:t>
            </w:r>
          </w:p>
        </w:tc>
      </w:tr>
      <w:tr w:rsidR="001C5DB1" w:rsidRPr="004871DA">
        <w:tc>
          <w:tcPr>
            <w:tcW w:w="4961" w:type="dxa"/>
          </w:tcPr>
          <w:p w:rsidR="001C5DB1" w:rsidRPr="004871DA" w:rsidRDefault="001C5DB1">
            <w:r w:rsidRPr="004871DA">
              <w:rPr>
                <w:lang w:val="en-US"/>
              </w:rPr>
              <w:t>Член комиссии</w:t>
            </w:r>
          </w:p>
        </w:tc>
        <w:tc>
          <w:tcPr>
            <w:tcW w:w="4960" w:type="dxa"/>
          </w:tcPr>
          <w:p w:rsidR="001C5DB1" w:rsidRPr="004871DA" w:rsidRDefault="001C5DB1">
            <w:r w:rsidRPr="004871DA">
              <w:rPr>
                <w:lang w:val="en-US"/>
              </w:rPr>
              <w:t>Шарафиева Альбина Васимьяновна</w:t>
            </w:r>
          </w:p>
        </w:tc>
      </w:tr>
      <w:tr w:rsidR="001C5DB1" w:rsidRPr="004871DA">
        <w:tc>
          <w:tcPr>
            <w:tcW w:w="4961" w:type="dxa"/>
          </w:tcPr>
          <w:p w:rsidR="001C5DB1" w:rsidRPr="004871DA" w:rsidRDefault="001C5DB1">
            <w:r w:rsidRPr="004871DA">
              <w:rPr>
                <w:lang w:val="en-US"/>
              </w:rPr>
              <w:t>Секретарь</w:t>
            </w:r>
          </w:p>
        </w:tc>
        <w:tc>
          <w:tcPr>
            <w:tcW w:w="4960" w:type="dxa"/>
          </w:tcPr>
          <w:p w:rsidR="001C5DB1" w:rsidRPr="004871DA" w:rsidRDefault="001C5DB1">
            <w:r w:rsidRPr="004871DA">
              <w:rPr>
                <w:lang w:val="en-US"/>
              </w:rPr>
              <w:t>Яхина Гульнур Фанитовна</w:t>
            </w:r>
          </w:p>
        </w:tc>
      </w:tr>
    </w:tbl>
    <w:p w:rsidR="001C5DB1" w:rsidRDefault="001C5DB1"/>
    <w:p w:rsidR="001C5DB1" w:rsidRDefault="001C5DB1">
      <w: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7"/>
        <w:gridCol w:w="4975"/>
      </w:tblGrid>
      <w:tr w:rsidR="001C5DB1" w:rsidRPr="004871DA">
        <w:tc>
          <w:tcPr>
            <w:tcW w:w="4961" w:type="dxa"/>
          </w:tcPr>
          <w:p w:rsidR="001C5DB1" w:rsidRPr="004871DA" w:rsidRDefault="001C5DB1">
            <w:r w:rsidRPr="004871DA"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</w:tcPr>
          <w:p w:rsidR="001C5DB1" w:rsidRPr="004871DA" w:rsidRDefault="001C5DB1">
            <w:r w:rsidRPr="004871DA">
              <w:rPr>
                <w:lang w:val="en-US"/>
              </w:rPr>
              <w:t>Хатмуллина Ляля Рамусовна</w:t>
            </w:r>
          </w:p>
        </w:tc>
      </w:tr>
      <w:tr w:rsidR="001C5DB1" w:rsidRPr="004871DA">
        <w:tc>
          <w:tcPr>
            <w:tcW w:w="4961" w:type="dxa"/>
          </w:tcPr>
          <w:p w:rsidR="001C5DB1" w:rsidRPr="004871DA" w:rsidRDefault="001C5DB1">
            <w:r w:rsidRPr="004871DA">
              <w:rPr>
                <w:lang w:val="en-US"/>
              </w:rPr>
              <w:t>Член комиссии</w:t>
            </w:r>
          </w:p>
        </w:tc>
        <w:tc>
          <w:tcPr>
            <w:tcW w:w="4960" w:type="dxa"/>
          </w:tcPr>
          <w:p w:rsidR="001C5DB1" w:rsidRPr="004871DA" w:rsidRDefault="001C5DB1">
            <w:r w:rsidRPr="004871DA">
              <w:rPr>
                <w:lang w:val="en-US"/>
              </w:rPr>
              <w:t>Шарафиева Альбина Васимьяновна</w:t>
            </w:r>
          </w:p>
        </w:tc>
      </w:tr>
      <w:tr w:rsidR="001C5DB1" w:rsidRPr="004871DA">
        <w:tc>
          <w:tcPr>
            <w:tcW w:w="4961" w:type="dxa"/>
          </w:tcPr>
          <w:p w:rsidR="001C5DB1" w:rsidRPr="004871DA" w:rsidRDefault="001C5DB1">
            <w:r w:rsidRPr="004871DA">
              <w:rPr>
                <w:lang w:val="en-US"/>
              </w:rPr>
              <w:t>Секретарь</w:t>
            </w:r>
          </w:p>
        </w:tc>
        <w:tc>
          <w:tcPr>
            <w:tcW w:w="4960" w:type="dxa"/>
          </w:tcPr>
          <w:p w:rsidR="001C5DB1" w:rsidRPr="004871DA" w:rsidRDefault="001C5DB1">
            <w:r w:rsidRPr="004871DA">
              <w:rPr>
                <w:lang w:val="en-US"/>
              </w:rPr>
              <w:t>Яхина Гульнур Фанитовна</w:t>
            </w:r>
          </w:p>
        </w:tc>
      </w:tr>
    </w:tbl>
    <w:p w:rsidR="001C5DB1" w:rsidRDefault="001C5DB1"/>
    <w:p w:rsidR="001C5DB1" w:rsidRDefault="001C5DB1">
      <w: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C5DB1" w:rsidRDefault="001C5DB1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296"/>
        <w:gridCol w:w="1744"/>
        <w:gridCol w:w="1824"/>
        <w:gridCol w:w="1814"/>
        <w:gridCol w:w="2299"/>
      </w:tblGrid>
      <w:tr w:rsidR="001C5DB1" w:rsidRPr="004871DA">
        <w:trPr>
          <w:trHeight w:val="285"/>
        </w:trPr>
        <w:tc>
          <w:tcPr>
            <w:tcW w:w="9977" w:type="dxa"/>
            <w:gridSpan w:val="5"/>
          </w:tcPr>
          <w:p w:rsidR="001C5DB1" w:rsidRPr="004871DA" w:rsidRDefault="001C5DB1">
            <w:r>
              <w:t>Сведения о решении аукционной комиссии:</w:t>
            </w:r>
          </w:p>
        </w:tc>
      </w:tr>
      <w:tr w:rsidR="001C5DB1" w:rsidRPr="004871DA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Default="001C5DB1">
            <w: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Default="001C5DB1">
            <w:bookmarkStart w:id="0" w:name="__DdeLink__148_3082067383"/>
            <w:bookmarkEnd w:id="0"/>
            <w: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r>
              <w:t>Обоснование</w:t>
            </w:r>
          </w:p>
        </w:tc>
      </w:tr>
      <w:tr w:rsidR="001C5DB1" w:rsidRPr="004871DA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EA-26705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r w:rsidRPr="004871DA">
              <w:rPr>
                <w:lang w:val="en-US"/>
              </w:rPr>
              <w:t>ГАЛИЕВ РУШАТ УЛЬФАТОВИЧ / 024303151721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1234000.0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-</w:t>
            </w:r>
          </w:p>
        </w:tc>
      </w:tr>
      <w:tr w:rsidR="001C5DB1" w:rsidRPr="004871DA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EA-26742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r w:rsidRPr="004871DA">
              <w:rPr>
                <w:lang w:val="en-US"/>
              </w:rPr>
              <w:t>КАМАЛОВ АРТУР ИЛШАТОВИЧ / 022500670338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1241349.8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-</w:t>
            </w:r>
          </w:p>
        </w:tc>
      </w:tr>
    </w:tbl>
    <w:p w:rsidR="001C5DB1" w:rsidRDefault="001C5DB1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139"/>
        <w:gridCol w:w="1819"/>
        <w:gridCol w:w="1833"/>
        <w:gridCol w:w="2279"/>
        <w:gridCol w:w="1907"/>
      </w:tblGrid>
      <w:tr w:rsidR="001C5DB1" w:rsidRPr="004871DA">
        <w:tc>
          <w:tcPr>
            <w:tcW w:w="9977" w:type="dxa"/>
            <w:gridSpan w:val="5"/>
          </w:tcPr>
          <w:p w:rsidR="001C5DB1" w:rsidRPr="004871DA" w:rsidRDefault="001C5DB1">
            <w:pPr>
              <w:ind w:left="-45"/>
            </w:pPr>
            <w:r>
              <w:t>Сведения о решении членов аукционной комиссии:</w:t>
            </w:r>
          </w:p>
        </w:tc>
      </w:tr>
      <w:tr w:rsidR="001C5DB1" w:rsidRPr="004871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ind w:right="-157"/>
            </w:pPr>
            <w: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ind w:right="-157"/>
            </w:pPr>
            <w: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ind w:right="-157"/>
            </w:pPr>
            <w: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ind w:right="-157"/>
            </w:pPr>
            <w:r>
              <w:t xml:space="preserve">Решение </w:t>
            </w:r>
          </w:p>
        </w:tc>
      </w:tr>
      <w:tr w:rsidR="001C5DB1" w:rsidRPr="004871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EA-26705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r w:rsidRPr="004871DA">
              <w:rPr>
                <w:lang w:val="en-US"/>
              </w:rPr>
              <w:t>ГАЛИЕВ РУШАТ УЛЬФАТОВИЧ / 024303151721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1234000.0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Хатмуллина Ляля Рамусовна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Соответствует</w:t>
            </w:r>
          </w:p>
        </w:tc>
      </w:tr>
      <w:tr w:rsidR="001C5DB1" w:rsidRPr="004871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EA-26705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r w:rsidRPr="004871DA">
              <w:rPr>
                <w:lang w:val="en-US"/>
              </w:rPr>
              <w:t>ГАЛИЕВ РУШАТ УЛЬФАТОВИЧ / 024303151721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1234000.0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Шарафиева Альбина Васимьяновна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Соответствует</w:t>
            </w:r>
          </w:p>
        </w:tc>
      </w:tr>
      <w:tr w:rsidR="001C5DB1" w:rsidRPr="004871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EA-26705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r w:rsidRPr="004871DA">
              <w:rPr>
                <w:lang w:val="en-US"/>
              </w:rPr>
              <w:t>ГАЛИЕВ РУШАТ УЛЬФАТОВИЧ / 024303151721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1234000.0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Яхина Гульнур Фанитовна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Соответствует</w:t>
            </w:r>
          </w:p>
        </w:tc>
      </w:tr>
      <w:tr w:rsidR="001C5DB1" w:rsidRPr="004871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EA-26742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r w:rsidRPr="004871DA">
              <w:rPr>
                <w:lang w:val="en-US"/>
              </w:rPr>
              <w:t>КАМАЛОВ АРТУР ИЛШАТОВИЧ / 022500670338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1241349.8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Хатмуллина Ляля Рамусовна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Соответствует</w:t>
            </w:r>
          </w:p>
        </w:tc>
      </w:tr>
      <w:tr w:rsidR="001C5DB1" w:rsidRPr="004871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EA-26742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r w:rsidRPr="004871DA">
              <w:rPr>
                <w:lang w:val="en-US"/>
              </w:rPr>
              <w:t>КАМАЛОВ АРТУР ИЛШАТОВИЧ / 022500670338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1241349.8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Шарафиева Альбина Васимьяновна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Соответствует</w:t>
            </w:r>
          </w:p>
        </w:tc>
      </w:tr>
      <w:tr w:rsidR="001C5DB1" w:rsidRPr="004871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EA-26742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r w:rsidRPr="004871DA">
              <w:rPr>
                <w:lang w:val="en-US"/>
              </w:rPr>
              <w:t>КАМАЛОВ АРТУР ИЛШАТОВИЧ / 022500670338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1241349.8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Яхина Гульнур Фанитовна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Соответствует</w:t>
            </w:r>
          </w:p>
        </w:tc>
      </w:tr>
    </w:tbl>
    <w:p w:rsidR="001C5DB1" w:rsidRDefault="001C5DB1">
      <w:pPr>
        <w:rPr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7"/>
        <w:gridCol w:w="3308"/>
      </w:tblGrid>
      <w:tr w:rsidR="001C5DB1" w:rsidRPr="004871DA">
        <w:tc>
          <w:tcPr>
            <w:tcW w:w="3307" w:type="dxa"/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</w:tcPr>
          <w:p w:rsidR="001C5DB1" w:rsidRPr="004871DA" w:rsidRDefault="001C5DB1">
            <w:pPr>
              <w:pStyle w:val="a3"/>
              <w:rPr>
                <w:lang w:val="en-US"/>
              </w:rPr>
            </w:pPr>
          </w:p>
        </w:tc>
        <w:tc>
          <w:tcPr>
            <w:tcW w:w="3308" w:type="dxa"/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Хатмуллина Ляля Рамусовна</w:t>
            </w:r>
          </w:p>
        </w:tc>
      </w:tr>
      <w:tr w:rsidR="001C5DB1" w:rsidRPr="004871DA">
        <w:tc>
          <w:tcPr>
            <w:tcW w:w="3307" w:type="dxa"/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</w:tcPr>
          <w:p w:rsidR="001C5DB1" w:rsidRPr="004871DA" w:rsidRDefault="001C5DB1">
            <w:pPr>
              <w:pStyle w:val="a3"/>
              <w:rPr>
                <w:lang w:val="en-US"/>
              </w:rPr>
            </w:pPr>
          </w:p>
        </w:tc>
        <w:tc>
          <w:tcPr>
            <w:tcW w:w="3308" w:type="dxa"/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Шарафиева Альбина Васимьяновна</w:t>
            </w:r>
          </w:p>
        </w:tc>
      </w:tr>
      <w:tr w:rsidR="001C5DB1" w:rsidRPr="004871DA">
        <w:tc>
          <w:tcPr>
            <w:tcW w:w="3307" w:type="dxa"/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</w:tcPr>
          <w:p w:rsidR="001C5DB1" w:rsidRPr="004871DA" w:rsidRDefault="001C5DB1">
            <w:pPr>
              <w:pStyle w:val="a3"/>
              <w:rPr>
                <w:lang w:val="en-US"/>
              </w:rPr>
            </w:pPr>
          </w:p>
        </w:tc>
        <w:tc>
          <w:tcPr>
            <w:tcW w:w="3308" w:type="dxa"/>
          </w:tcPr>
          <w:p w:rsidR="001C5DB1" w:rsidRPr="004871DA" w:rsidRDefault="001C5DB1">
            <w:pPr>
              <w:pStyle w:val="a3"/>
            </w:pPr>
            <w:r w:rsidRPr="004871DA">
              <w:rPr>
                <w:lang w:val="en-US"/>
              </w:rPr>
              <w:t>Яхина Гульнур Фанитовна</w:t>
            </w:r>
          </w:p>
        </w:tc>
      </w:tr>
    </w:tbl>
    <w:p w:rsidR="001C5DB1" w:rsidRDefault="001C5DB1"/>
    <w:sectPr w:rsidR="001C5DB1" w:rsidSect="0023321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3217"/>
    <w:rsid w:val="001C5DB1"/>
    <w:rsid w:val="00233217"/>
    <w:rsid w:val="004871DA"/>
    <w:rsid w:val="005F4A47"/>
    <w:rsid w:val="00A45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217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23321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33217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B572D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233217"/>
    <w:rPr>
      <w:rFonts w:cs="Noto Sans Devanagari"/>
    </w:rPr>
  </w:style>
  <w:style w:type="paragraph" w:styleId="Caption">
    <w:name w:val="caption"/>
    <w:basedOn w:val="Normal"/>
    <w:uiPriority w:val="99"/>
    <w:qFormat/>
    <w:rsid w:val="00233217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233217"/>
    <w:pPr>
      <w:suppressLineNumbers/>
    </w:pPr>
    <w:rPr>
      <w:rFonts w:cs="Noto Sans Devanagari"/>
    </w:rPr>
  </w:style>
  <w:style w:type="paragraph" w:styleId="Title">
    <w:name w:val="Title"/>
    <w:basedOn w:val="Normal"/>
    <w:link w:val="TitleChar"/>
    <w:uiPriority w:val="99"/>
    <w:qFormat/>
    <w:rsid w:val="00233217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B572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33217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3321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33217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3321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33217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33217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33217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33217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33217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33217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572D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572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72D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233217"/>
  </w:style>
  <w:style w:type="paragraph" w:customStyle="1" w:styleId="a4">
    <w:name w:val="Заголовок таблицы"/>
    <w:basedOn w:val="a3"/>
    <w:uiPriority w:val="99"/>
    <w:rsid w:val="002332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422</Words>
  <Characters>2410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subject/>
  <dc:creator>Ларий Дарья Григорьевна</dc:creator>
  <cp:keywords/>
  <dc:description/>
  <cp:lastModifiedBy>Я</cp:lastModifiedBy>
  <cp:revision>2</cp:revision>
  <dcterms:created xsi:type="dcterms:W3CDTF">2019-07-19T09:25:00Z</dcterms:created>
  <dcterms:modified xsi:type="dcterms:W3CDTF">2019-07-19T09:25:00Z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