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2B8" w:rsidRPr="001C2C78" w:rsidRDefault="00CB02B8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221</w:t>
      </w:r>
    </w:p>
    <w:p w:rsidR="00CB02B8" w:rsidRPr="000D3A67" w:rsidRDefault="00CB02B8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CB02B8" w:rsidRPr="000D3A67" w:rsidRDefault="00CB02B8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B02B8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2B8" w:rsidRPr="000D3A67" w:rsidRDefault="00CB02B8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2B8" w:rsidRPr="000D3A67" w:rsidRDefault="00CB02B8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04 октября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CB02B8" w:rsidRDefault="00CB02B8" w:rsidP="004D104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B02B8" w:rsidRPr="00210EAC" w:rsidRDefault="00CB02B8" w:rsidP="006104D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CB02B8" w:rsidRPr="00210EAC" w:rsidRDefault="00CB02B8" w:rsidP="006104D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210EAC">
        <w:rPr>
          <w:lang w:val="ru-RU"/>
        </w:rPr>
        <w:t xml:space="preserve">Изделия медицинские».  </w:t>
      </w:r>
    </w:p>
    <w:p w:rsidR="00CB02B8" w:rsidRPr="009A54BA" w:rsidRDefault="00CB02B8" w:rsidP="006104DD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9A54BA">
        <w:rPr>
          <w:color w:val="000000"/>
          <w:lang w:val="ru-RU"/>
        </w:rPr>
        <w:t>193234901331923490100102390012660000</w:t>
      </w:r>
    </w:p>
    <w:p w:rsidR="00CB02B8" w:rsidRPr="00210EAC" w:rsidRDefault="00CB02B8" w:rsidP="006104DD">
      <w:pPr>
        <w:autoSpaceDE w:val="0"/>
        <w:autoSpaceDN w:val="0"/>
        <w:adjustRightInd w:val="0"/>
        <w:rPr>
          <w:lang w:val="ru-RU"/>
        </w:rPr>
      </w:pPr>
      <w:r w:rsidRPr="00210EAC">
        <w:rPr>
          <w:b/>
          <w:bCs/>
          <w:noProof/>
          <w:lang w:val="ru-RU"/>
        </w:rPr>
        <w:t>Начальная (максимальная) цена контракта</w:t>
      </w:r>
      <w:r w:rsidRPr="00210EAC">
        <w:rPr>
          <w:b/>
          <w:bCs/>
          <w:lang w:val="ru-RU"/>
        </w:rPr>
        <w:t>:</w:t>
      </w:r>
      <w:r w:rsidRPr="00210EAC">
        <w:rPr>
          <w:lang w:val="ru-RU"/>
        </w:rPr>
        <w:t xml:space="preserve"> </w:t>
      </w:r>
      <w:r>
        <w:rPr>
          <w:lang w:val="ru-RU"/>
        </w:rPr>
        <w:t>462216</w:t>
      </w:r>
      <w:r w:rsidRPr="00210EAC">
        <w:rPr>
          <w:lang w:val="ru-RU"/>
        </w:rPr>
        <w:t xml:space="preserve"> руб. 00 коп. (четыреста </w:t>
      </w:r>
      <w:r>
        <w:rPr>
          <w:lang w:val="ru-RU"/>
        </w:rPr>
        <w:t>шестьдесят две</w:t>
      </w:r>
      <w:r w:rsidRPr="00210EAC">
        <w:rPr>
          <w:lang w:val="ru-RU"/>
        </w:rPr>
        <w:t xml:space="preserve"> тысяч</w:t>
      </w:r>
      <w:r>
        <w:rPr>
          <w:lang w:val="ru-RU"/>
        </w:rPr>
        <w:t>и</w:t>
      </w:r>
      <w:r w:rsidRPr="00210EAC">
        <w:rPr>
          <w:lang w:val="ru-RU"/>
        </w:rPr>
        <w:t xml:space="preserve"> </w:t>
      </w:r>
      <w:r>
        <w:rPr>
          <w:lang w:val="ru-RU"/>
        </w:rPr>
        <w:t>двести шестнадцать</w:t>
      </w:r>
      <w:r w:rsidRPr="00210EAC">
        <w:rPr>
          <w:lang w:val="ru-RU"/>
        </w:rPr>
        <w:t xml:space="preserve"> рубл</w:t>
      </w:r>
      <w:r>
        <w:rPr>
          <w:lang w:val="ru-RU"/>
        </w:rPr>
        <w:t>ей</w:t>
      </w:r>
      <w:r w:rsidRPr="00210EAC">
        <w:rPr>
          <w:lang w:val="ru-RU"/>
        </w:rPr>
        <w:t xml:space="preserve"> 00 копеек).</w:t>
      </w:r>
    </w:p>
    <w:p w:rsidR="00CB02B8" w:rsidRPr="00210EAC" w:rsidRDefault="00CB02B8" w:rsidP="006104DD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10EAC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CB02B8" w:rsidRPr="009A54BA" w:rsidRDefault="00CB02B8" w:rsidP="006104DD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10EAC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П</w:t>
      </w:r>
      <w:r w:rsidRPr="009A54BA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2019 г.</w:t>
      </w:r>
    </w:p>
    <w:p w:rsidR="00CB02B8" w:rsidRPr="00210EAC" w:rsidRDefault="00CB02B8" w:rsidP="006104DD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Источник финансирования:</w:t>
      </w:r>
      <w:r w:rsidRPr="00210EAC">
        <w:rPr>
          <w:lang w:val="ru-RU"/>
        </w:rPr>
        <w:t xml:space="preserve"> </w:t>
      </w:r>
      <w:r w:rsidRPr="009A54BA">
        <w:rPr>
          <w:lang w:val="ru-RU"/>
        </w:rPr>
        <w:t>Внебюджетные фонды (ОМС), краевой бюджет</w:t>
      </w:r>
      <w:r w:rsidRPr="00210EAC">
        <w:rPr>
          <w:lang w:val="ru-RU"/>
        </w:rPr>
        <w:t>.</w:t>
      </w:r>
    </w:p>
    <w:p w:rsidR="00CB02B8" w:rsidRPr="00210EAC" w:rsidRDefault="00CB02B8" w:rsidP="006104DD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210EAC">
        <w:rPr>
          <w:lang w:val="ru-RU"/>
        </w:rPr>
        <w:t xml:space="preserve">  </w:t>
      </w:r>
      <w:r w:rsidRPr="00210EAC">
        <w:rPr>
          <w:b/>
          <w:bCs/>
          <w:lang w:val="ru-RU"/>
        </w:rPr>
        <w:t>Размер обеспечения заявки на участие в аукционе:</w:t>
      </w:r>
      <w:r w:rsidRPr="00210EAC">
        <w:rPr>
          <w:lang w:val="ru-RU"/>
        </w:rPr>
        <w:t xml:space="preserve"> Не установлен</w:t>
      </w:r>
      <w:r w:rsidRPr="00210EAC">
        <w:rPr>
          <w:spacing w:val="-2"/>
          <w:lang w:val="ru-RU"/>
        </w:rPr>
        <w:t>.</w:t>
      </w:r>
    </w:p>
    <w:p w:rsidR="00CB02B8" w:rsidRPr="00210EAC" w:rsidRDefault="00CB02B8" w:rsidP="006104DD">
      <w:pPr>
        <w:rPr>
          <w:spacing w:val="-2"/>
          <w:lang w:val="ru-RU"/>
        </w:rPr>
      </w:pPr>
      <w:r w:rsidRPr="00210EAC">
        <w:rPr>
          <w:b/>
          <w:bCs/>
          <w:lang w:val="ru-RU"/>
        </w:rPr>
        <w:t xml:space="preserve">       </w:t>
      </w:r>
      <w:r w:rsidRPr="00210EAC">
        <w:rPr>
          <w:b/>
          <w:bCs/>
          <w:lang w:val="ru-RU"/>
        </w:rPr>
        <w:tab/>
        <w:t xml:space="preserve">Размер обеспечения исполнения контракта: </w:t>
      </w:r>
      <w:r w:rsidRPr="00210EAC">
        <w:rPr>
          <w:lang w:val="ru-RU"/>
        </w:rPr>
        <w:t xml:space="preserve">5 </w:t>
      </w:r>
      <w:r w:rsidRPr="00210EA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B02B8" w:rsidRPr="00210EAC" w:rsidRDefault="00CB02B8" w:rsidP="006104D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10EA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A54BA">
        <w:rPr>
          <w:color w:val="000000"/>
          <w:sz w:val="24"/>
          <w:szCs w:val="24"/>
        </w:rPr>
        <w:t xml:space="preserve">24.09.2019 16:02 </w:t>
      </w:r>
      <w:r w:rsidRPr="00210EAC">
        <w:rPr>
          <w:sz w:val="24"/>
          <w:szCs w:val="24"/>
        </w:rPr>
        <w:t>(московское время).</w:t>
      </w:r>
    </w:p>
    <w:p w:rsidR="00CB02B8" w:rsidRPr="00210EAC" w:rsidRDefault="00CB02B8" w:rsidP="006104D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10EA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B02B8" w:rsidRPr="00235B0B">
        <w:trPr>
          <w:jc w:val="center"/>
        </w:trPr>
        <w:tc>
          <w:tcPr>
            <w:tcW w:w="9828" w:type="dxa"/>
            <w:gridSpan w:val="5"/>
          </w:tcPr>
          <w:p w:rsidR="00CB02B8" w:rsidRPr="00235B0B" w:rsidRDefault="00CB02B8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П</w:t>
            </w:r>
            <w:r w:rsidRPr="00235B0B">
              <w:t>редседател</w:t>
            </w:r>
            <w:r w:rsidRPr="00235B0B">
              <w:rPr>
                <w:lang w:val="ru-RU"/>
              </w:rPr>
              <w:t>ь</w:t>
            </w:r>
            <w:r w:rsidRPr="00235B0B">
              <w:t xml:space="preserve"> комиссии</w:t>
            </w:r>
            <w:r w:rsidRPr="00235B0B">
              <w:rPr>
                <w:lang w:val="ru-RU"/>
              </w:rPr>
              <w:t>:</w:t>
            </w:r>
          </w:p>
        </w:tc>
      </w:tr>
      <w:tr w:rsidR="00CB02B8" w:rsidRPr="006104DD">
        <w:trPr>
          <w:jc w:val="center"/>
        </w:trPr>
        <w:tc>
          <w:tcPr>
            <w:tcW w:w="2820" w:type="dxa"/>
          </w:tcPr>
          <w:p w:rsidR="00CB02B8" w:rsidRPr="00235B0B" w:rsidRDefault="00CB02B8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B02B8" w:rsidRPr="00235B0B" w:rsidRDefault="00CB02B8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B02B8" w:rsidRPr="00235B0B">
        <w:trPr>
          <w:trHeight w:val="80"/>
          <w:jc w:val="center"/>
        </w:trPr>
        <w:tc>
          <w:tcPr>
            <w:tcW w:w="9828" w:type="dxa"/>
            <w:gridSpan w:val="5"/>
          </w:tcPr>
          <w:p w:rsidR="00CB02B8" w:rsidRPr="00235B0B" w:rsidRDefault="00CB02B8" w:rsidP="001C6ADF">
            <w:pPr>
              <w:jc w:val="both"/>
            </w:pPr>
            <w:r w:rsidRPr="00235B0B">
              <w:t xml:space="preserve">Секретарь комиссии - </w:t>
            </w:r>
          </w:p>
        </w:tc>
      </w:tr>
      <w:tr w:rsidR="00CB02B8" w:rsidRPr="00235B0B">
        <w:trPr>
          <w:trHeight w:val="300"/>
          <w:jc w:val="center"/>
        </w:trPr>
        <w:tc>
          <w:tcPr>
            <w:tcW w:w="2882" w:type="dxa"/>
            <w:gridSpan w:val="3"/>
          </w:tcPr>
          <w:p w:rsidR="00CB02B8" w:rsidRPr="00235B0B" w:rsidRDefault="00CB02B8" w:rsidP="001C6ADF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B0B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B02B8" w:rsidRPr="00235B0B" w:rsidRDefault="00CB02B8" w:rsidP="001C6ADF">
            <w:pPr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Экономист 1 категории,отдела закупок.</w:t>
            </w:r>
          </w:p>
        </w:tc>
      </w:tr>
      <w:tr w:rsidR="00CB02B8" w:rsidRPr="00235B0B">
        <w:trPr>
          <w:jc w:val="center"/>
        </w:trPr>
        <w:tc>
          <w:tcPr>
            <w:tcW w:w="9828" w:type="dxa"/>
            <w:gridSpan w:val="5"/>
          </w:tcPr>
          <w:p w:rsidR="00CB02B8" w:rsidRPr="00235B0B" w:rsidRDefault="00CB02B8" w:rsidP="001C6ADF">
            <w:pPr>
              <w:jc w:val="both"/>
            </w:pPr>
            <w:r w:rsidRPr="00235B0B">
              <w:t>Члены комиссии –</w:t>
            </w:r>
          </w:p>
        </w:tc>
      </w:tr>
      <w:tr w:rsidR="00CB02B8" w:rsidRPr="006104DD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B02B8" w:rsidRPr="00235B0B" w:rsidRDefault="00CB02B8" w:rsidP="001C6ADF">
            <w:pPr>
              <w:ind w:right="-286"/>
              <w:rPr>
                <w:lang w:val="ru-RU"/>
              </w:rPr>
            </w:pPr>
            <w:r w:rsidRPr="00235B0B">
              <w:rPr>
                <w:lang w:val="ru-RU"/>
              </w:rPr>
              <w:t xml:space="preserve">Дехтерев Юрий Сергеевич </w:t>
            </w:r>
          </w:p>
          <w:p w:rsidR="00CB02B8" w:rsidRPr="00235B0B" w:rsidRDefault="00CB02B8" w:rsidP="001C6ADF">
            <w:pPr>
              <w:ind w:right="-286"/>
              <w:rPr>
                <w:lang w:val="ru-RU"/>
              </w:rPr>
            </w:pPr>
            <w:r w:rsidRPr="00235B0B">
              <w:rPr>
                <w:lang w:val="ru-RU"/>
              </w:rPr>
              <w:t>Костюк Наталья Владимировна</w:t>
            </w:r>
          </w:p>
          <w:p w:rsidR="00CB02B8" w:rsidRPr="00235B0B" w:rsidRDefault="00CB02B8" w:rsidP="001C6ADF">
            <w:pPr>
              <w:ind w:right="-286"/>
              <w:rPr>
                <w:lang w:val="ru-RU"/>
              </w:rPr>
            </w:pPr>
            <w:r w:rsidRPr="00235B0B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B02B8" w:rsidRPr="00235B0B" w:rsidRDefault="00CB02B8" w:rsidP="001C6ADF">
            <w:pPr>
              <w:ind w:right="-286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начальник отдела закупок;</w:t>
            </w:r>
          </w:p>
          <w:p w:rsidR="00CB02B8" w:rsidRPr="00235B0B" w:rsidRDefault="00CB02B8" w:rsidP="001C6ADF">
            <w:pPr>
              <w:ind w:right="-80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 xml:space="preserve"> </w:t>
            </w:r>
          </w:p>
          <w:p w:rsidR="00CB02B8" w:rsidRPr="00235B0B" w:rsidRDefault="00CB02B8" w:rsidP="001C6ADF">
            <w:pPr>
              <w:ind w:right="-80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заведующая аптекой</w:t>
            </w:r>
          </w:p>
          <w:p w:rsidR="00CB02B8" w:rsidRPr="00235B0B" w:rsidRDefault="00CB02B8" w:rsidP="001C6ADF">
            <w:pPr>
              <w:ind w:right="-80"/>
              <w:jc w:val="both"/>
              <w:rPr>
                <w:lang w:val="ru-RU"/>
              </w:rPr>
            </w:pPr>
          </w:p>
          <w:p w:rsidR="00CB02B8" w:rsidRPr="00235B0B" w:rsidRDefault="00CB02B8" w:rsidP="001C6ADF">
            <w:pPr>
              <w:ind w:right="-80"/>
              <w:jc w:val="both"/>
              <w:rPr>
                <w:lang w:val="ru-RU"/>
              </w:rPr>
            </w:pPr>
            <w:r w:rsidRPr="00235B0B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CB02B8" w:rsidRDefault="00CB02B8" w:rsidP="004D104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B02B8" w:rsidRPr="0081650D" w:rsidRDefault="00CB02B8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CB02B8" w:rsidRPr="000D3A67" w:rsidRDefault="00CB02B8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04 октября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14 часов 40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CB02B8" w:rsidRDefault="00CB02B8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CB02B8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7D7C1D" w:rsidRDefault="00CB02B8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7D7C1D" w:rsidRDefault="00CB02B8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7D7C1D" w:rsidRDefault="00CB02B8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7D7C1D" w:rsidRDefault="00CB02B8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7D7C1D" w:rsidRDefault="00CB02B8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CB02B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Default="00CB02B8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6104DD" w:rsidRDefault="00CB02B8" w:rsidP="006104D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br/>
              <w:t>459 904.92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673E91" w:rsidRDefault="00CB02B8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6104DD" w:rsidRDefault="00CB02B8" w:rsidP="002D63DC">
            <w:pPr>
              <w:jc w:val="center"/>
              <w:rPr>
                <w:sz w:val="28"/>
                <w:szCs w:val="28"/>
                <w:lang w:val="ru-RU"/>
              </w:rPr>
            </w:pPr>
            <w:r w:rsidRPr="006104DD">
              <w:rPr>
                <w:sz w:val="28"/>
                <w:szCs w:val="28"/>
                <w:lang w:val="ru-RU"/>
              </w:rPr>
              <w:t>04.10.2019 09:01:19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B02B8" w:rsidRPr="006104DD" w:rsidRDefault="00CB02B8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6104DD">
              <w:rPr>
                <w:sz w:val="28"/>
                <w:szCs w:val="28"/>
                <w:lang w:val="ru-RU"/>
              </w:rPr>
              <w:t>EA-31152</w:t>
            </w:r>
          </w:p>
        </w:tc>
      </w:tr>
    </w:tbl>
    <w:p w:rsidR="00CB02B8" w:rsidRDefault="00CB02B8" w:rsidP="0041206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№ </w:t>
      </w:r>
      <w:r w:rsidRPr="006104DD">
        <w:rPr>
          <w:sz w:val="28"/>
          <w:szCs w:val="28"/>
          <w:lang w:val="ru-RU"/>
        </w:rPr>
        <w:t>№ EA-31155</w:t>
      </w:r>
      <w:r>
        <w:rPr>
          <w:sz w:val="28"/>
          <w:szCs w:val="28"/>
          <w:lang w:val="ru-RU"/>
        </w:rPr>
        <w:t xml:space="preserve"> предложений о цене контракта в ходе проведения аукциона не подавали. </w:t>
      </w:r>
    </w:p>
    <w:p w:rsidR="00CB02B8" w:rsidRDefault="00CB02B8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B02B8" w:rsidRPr="000D3A6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B02B8" w:rsidRPr="00B34B5F" w:rsidRDefault="00CB02B8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 xml:space="preserve">Номер </w:t>
            </w:r>
          </w:p>
          <w:p w:rsidR="00CB02B8" w:rsidRPr="00B34B5F" w:rsidRDefault="00CB02B8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B02B8" w:rsidRPr="00B34B5F" w:rsidRDefault="00CB02B8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Дата и времярегистрации</w:t>
            </w:r>
          </w:p>
          <w:p w:rsidR="00CB02B8" w:rsidRPr="00B34B5F" w:rsidRDefault="00CB02B8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02B8" w:rsidRPr="00B34B5F" w:rsidRDefault="00CB02B8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Наименование участника аукциона</w:t>
            </w:r>
          </w:p>
        </w:tc>
      </w:tr>
      <w:tr w:rsidR="00CB02B8" w:rsidRPr="006104D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B02B8" w:rsidRDefault="00CB02B8" w:rsidP="00FE519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EA-31152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B02B8" w:rsidRPr="006104DD" w:rsidRDefault="00CB02B8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6104DD">
              <w:rPr>
                <w:sz w:val="28"/>
                <w:szCs w:val="28"/>
                <w:lang w:val="ru-RU"/>
              </w:rPr>
              <w:t>30.09.2019 16:43:17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02B8" w:rsidRPr="00E47B2A" w:rsidRDefault="00CB02B8" w:rsidP="006104DD">
            <w:pPr>
              <w:rPr>
                <w:color w:val="000000"/>
                <w:lang w:val="ru-RU"/>
              </w:rPr>
            </w:pPr>
            <w:r w:rsidRPr="00E47B2A">
              <w:rPr>
                <w:lang w:val="ru-RU"/>
              </w:rPr>
              <w:t xml:space="preserve">Индивидуальный предприниматель </w:t>
            </w: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CB02B8" w:rsidRPr="00E47B2A" w:rsidRDefault="00CB02B8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ИНН</w:t>
            </w:r>
            <w:r w:rsidRPr="00E47B2A">
              <w:rPr>
                <w:color w:val="000000"/>
                <w:lang w:val="ru-RU"/>
              </w:rPr>
              <w:t>231200882067</w:t>
            </w:r>
          </w:p>
          <w:p w:rsidR="00CB02B8" w:rsidRPr="00E47B2A" w:rsidRDefault="00CB02B8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ОГРНИП</w:t>
            </w:r>
            <w:r w:rsidRPr="00E47B2A">
              <w:rPr>
                <w:color w:val="000000"/>
                <w:lang w:val="ru-RU"/>
              </w:rPr>
              <w:t>316237500022168</w:t>
            </w:r>
          </w:p>
          <w:p w:rsidR="00CB02B8" w:rsidRPr="00E47B2A" w:rsidRDefault="00CB02B8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Место нахождения (жительства)</w:t>
            </w:r>
          </w:p>
          <w:p w:rsidR="00CB02B8" w:rsidRPr="00E47B2A" w:rsidRDefault="00CB02B8" w:rsidP="006104DD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CB02B8" w:rsidRPr="00E47B2A" w:rsidRDefault="00CB02B8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Почтовый адрес</w:t>
            </w:r>
          </w:p>
          <w:p w:rsidR="00CB02B8" w:rsidRPr="00E47B2A" w:rsidRDefault="00CB02B8" w:rsidP="006104DD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CB02B8" w:rsidRPr="00E47B2A" w:rsidRDefault="00CB02B8" w:rsidP="006104DD">
            <w:pPr>
              <w:rPr>
                <w:lang w:val="ru-RU"/>
              </w:rPr>
            </w:pPr>
            <w:r w:rsidRPr="00E47B2A">
              <w:rPr>
                <w:lang w:val="ru-RU"/>
              </w:rPr>
              <w:t>Контактное лицо</w:t>
            </w:r>
          </w:p>
          <w:p w:rsidR="00CB02B8" w:rsidRPr="00E47B2A" w:rsidRDefault="00CB02B8" w:rsidP="006104DD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CB02B8" w:rsidRPr="009A697D" w:rsidRDefault="00CB02B8" w:rsidP="006104DD">
            <w:pPr>
              <w:rPr>
                <w:sz w:val="28"/>
                <w:szCs w:val="28"/>
                <w:lang w:val="ru-RU"/>
              </w:rPr>
            </w:pPr>
            <w:r w:rsidRPr="00E47B2A">
              <w:rPr>
                <w:lang w:val="ru-RU"/>
              </w:rPr>
              <w:t>Телефон</w:t>
            </w:r>
            <w:r w:rsidRPr="00E47B2A">
              <w:rPr>
                <w:color w:val="000000"/>
                <w:lang w:val="ru-RU"/>
              </w:rPr>
              <w:t>79282757928</w:t>
            </w:r>
          </w:p>
        </w:tc>
      </w:tr>
    </w:tbl>
    <w:p w:rsidR="00CB02B8" w:rsidRPr="000D3A67" w:rsidRDefault="00CB02B8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CB02B8" w:rsidRPr="00D73638" w:rsidRDefault="00CB02B8" w:rsidP="001B1EE5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заявк</w:t>
      </w:r>
      <w:r>
        <w:rPr>
          <w:sz w:val="28"/>
          <w:szCs w:val="28"/>
          <w:lang w:val="ru-RU"/>
        </w:rPr>
        <w:t>и:№</w:t>
      </w:r>
      <w:r w:rsidRPr="006104DD">
        <w:rPr>
          <w:lang w:val="ru-RU"/>
        </w:rPr>
        <w:t xml:space="preserve"> </w:t>
      </w:r>
      <w:r w:rsidRPr="006104DD">
        <w:rPr>
          <w:sz w:val="28"/>
          <w:szCs w:val="28"/>
          <w:lang w:val="ru-RU"/>
        </w:rPr>
        <w:t>EA-31152</w:t>
      </w:r>
      <w:r>
        <w:rPr>
          <w:sz w:val="28"/>
          <w:szCs w:val="28"/>
          <w:lang w:val="ru-RU"/>
        </w:rPr>
        <w:t xml:space="preserve"> - </w:t>
      </w:r>
      <w:r w:rsidRPr="006104DD">
        <w:rPr>
          <w:sz w:val="28"/>
          <w:szCs w:val="28"/>
          <w:lang w:val="ru-RU"/>
        </w:rPr>
        <w:t>Индивидуальный предприниматель ШИШМАНЯН СЕРГЕЙ КАРПОВИЧ</w:t>
      </w:r>
      <w:r>
        <w:rPr>
          <w:sz w:val="28"/>
          <w:szCs w:val="28"/>
          <w:lang w:val="ru-RU"/>
        </w:rPr>
        <w:t>.</w:t>
      </w:r>
      <w:r w:rsidRPr="00EF5936">
        <w:rPr>
          <w:sz w:val="28"/>
          <w:szCs w:val="28"/>
          <w:lang w:val="ru-RU"/>
        </w:rPr>
        <w:t xml:space="preserve"> </w:t>
      </w:r>
      <w:r w:rsidRPr="00D73638">
        <w:rPr>
          <w:sz w:val="28"/>
          <w:szCs w:val="28"/>
          <w:lang w:val="ru-RU"/>
        </w:rPr>
        <w:t xml:space="preserve">  </w:t>
      </w:r>
    </w:p>
    <w:p w:rsidR="00CB02B8" w:rsidRDefault="00CB02B8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B02B8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CB02B8" w:rsidRPr="002448DD" w:rsidRDefault="00CB02B8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CB02B8" w:rsidRPr="00BF3682" w:rsidRDefault="00CB02B8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CB02B8" w:rsidRPr="001757FC">
        <w:trPr>
          <w:trHeight w:val="274"/>
        </w:trPr>
        <w:tc>
          <w:tcPr>
            <w:tcW w:w="2204" w:type="dxa"/>
            <w:vMerge/>
          </w:tcPr>
          <w:p w:rsidR="00CB02B8" w:rsidRPr="005820A5" w:rsidRDefault="00CB02B8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CB02B8" w:rsidRDefault="00CB02B8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B02B8" w:rsidRPr="0009151B" w:rsidRDefault="00CB02B8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B02B8" w:rsidRDefault="00CB02B8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CB02B8" w:rsidRPr="005820A5" w:rsidRDefault="00CB02B8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B02B8" w:rsidRDefault="00CB02B8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B02B8" w:rsidRPr="005820A5" w:rsidRDefault="00CB02B8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B02B8" w:rsidRDefault="00CB02B8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B02B8" w:rsidRPr="005820A5" w:rsidRDefault="00CB02B8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CB02B8" w:rsidRDefault="00CB02B8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CB02B8" w:rsidRPr="005820A5" w:rsidRDefault="00CB02B8" w:rsidP="001757F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Владыкина Л.В.</w:t>
            </w:r>
          </w:p>
        </w:tc>
      </w:tr>
      <w:tr w:rsidR="00CB02B8" w:rsidRPr="006104DD">
        <w:trPr>
          <w:trHeight w:val="938"/>
        </w:trPr>
        <w:tc>
          <w:tcPr>
            <w:tcW w:w="2204" w:type="dxa"/>
            <w:vAlign w:val="center"/>
          </w:tcPr>
          <w:p w:rsidR="00CB02B8" w:rsidRPr="006104DD" w:rsidRDefault="00CB02B8" w:rsidP="003032D8">
            <w:pPr>
              <w:jc w:val="center"/>
              <w:rPr>
                <w:sz w:val="28"/>
                <w:szCs w:val="28"/>
                <w:lang w:val="ru-RU"/>
              </w:rPr>
            </w:pPr>
            <w:r w:rsidRPr="006104DD">
              <w:rPr>
                <w:sz w:val="28"/>
                <w:szCs w:val="28"/>
                <w:lang w:val="ru-RU"/>
              </w:rPr>
              <w:t>№ EA-31152 - Индивидуальный предприниматель ШИШМАНЯН СЕРГЕЙ КАРПОВИЧ</w:t>
            </w:r>
          </w:p>
        </w:tc>
        <w:tc>
          <w:tcPr>
            <w:tcW w:w="1700" w:type="dxa"/>
          </w:tcPr>
          <w:p w:rsidR="00CB02B8" w:rsidRPr="00A51320" w:rsidRDefault="00CB02B8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CB02B8" w:rsidRPr="008C25F3" w:rsidRDefault="00CB02B8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CB02B8" w:rsidRPr="008C25F3" w:rsidRDefault="00CB02B8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CB02B8" w:rsidRPr="008C25F3" w:rsidRDefault="00CB02B8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CB02B8" w:rsidRPr="008C25F3" w:rsidRDefault="00CB02B8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CB02B8" w:rsidRDefault="00CB02B8" w:rsidP="00412065">
      <w:pPr>
        <w:ind w:firstLine="708"/>
        <w:jc w:val="both"/>
        <w:rPr>
          <w:sz w:val="28"/>
          <w:szCs w:val="28"/>
          <w:lang w:val="ru-RU"/>
        </w:rPr>
      </w:pPr>
      <w:bookmarkStart w:id="0" w:name="Reference"/>
      <w:bookmarkEnd w:id="0"/>
      <w:r>
        <w:rPr>
          <w:sz w:val="28"/>
          <w:szCs w:val="28"/>
          <w:lang w:val="ru-RU"/>
        </w:rPr>
        <w:t xml:space="preserve">На основании ч. </w:t>
      </w:r>
      <w:r w:rsidRPr="00472793">
        <w:rPr>
          <w:sz w:val="28"/>
          <w:szCs w:val="28"/>
          <w:lang w:val="ru-RU"/>
        </w:rPr>
        <w:t xml:space="preserve">13ст.69 Федерального закона № 44-ФЗ аукцион </w:t>
      </w:r>
      <w:r>
        <w:rPr>
          <w:sz w:val="28"/>
          <w:szCs w:val="28"/>
          <w:lang w:val="ru-RU"/>
        </w:rPr>
        <w:t xml:space="preserve">в электронной форме </w:t>
      </w:r>
      <w:r w:rsidRPr="00472793">
        <w:rPr>
          <w:sz w:val="28"/>
          <w:szCs w:val="28"/>
          <w:lang w:val="ru-RU"/>
        </w:rPr>
        <w:t>признается несостоявшимся</w:t>
      </w:r>
      <w:r>
        <w:rPr>
          <w:sz w:val="28"/>
          <w:szCs w:val="28"/>
          <w:lang w:val="ru-RU"/>
        </w:rPr>
        <w:t>.</w:t>
      </w:r>
    </w:p>
    <w:p w:rsidR="00CB02B8" w:rsidRPr="001275E2" w:rsidRDefault="00CB02B8" w:rsidP="001275E2">
      <w:pPr>
        <w:rPr>
          <w:lang w:val="ru-RU"/>
        </w:rPr>
      </w:pPr>
      <w:r w:rsidRPr="00FE5766">
        <w:rPr>
          <w:sz w:val="28"/>
          <w:szCs w:val="28"/>
          <w:lang w:val="ru-RU"/>
        </w:rPr>
        <w:t>На основании части 3.1 статьи 71 Федерального закона № 44-ФЗ контракт по закупке</w:t>
      </w:r>
      <w:r>
        <w:rPr>
          <w:sz w:val="28"/>
          <w:szCs w:val="28"/>
          <w:lang w:val="ru-RU"/>
        </w:rPr>
        <w:t xml:space="preserve"> </w:t>
      </w:r>
      <w:r w:rsidRPr="004126A5">
        <w:rPr>
          <w:sz w:val="28"/>
          <w:szCs w:val="28"/>
          <w:lang w:val="ru-RU"/>
        </w:rPr>
        <w:t>«</w:t>
      </w:r>
      <w:r w:rsidRPr="00210EAC">
        <w:rPr>
          <w:lang w:val="ru-RU"/>
        </w:rPr>
        <w:t>Изделия медицинские</w:t>
      </w:r>
      <w:r w:rsidRPr="00103C73">
        <w:rPr>
          <w:sz w:val="28"/>
          <w:szCs w:val="28"/>
          <w:lang w:val="ru-RU"/>
        </w:rPr>
        <w:t>»</w:t>
      </w:r>
      <w:r w:rsidRPr="00D90B6A">
        <w:rPr>
          <w:lang w:val="ru-RU"/>
        </w:rPr>
        <w:t xml:space="preserve"> </w:t>
      </w:r>
      <w:r w:rsidRPr="00D90B6A">
        <w:rPr>
          <w:sz w:val="28"/>
          <w:szCs w:val="28"/>
          <w:lang w:val="ru-RU"/>
        </w:rPr>
        <w:t xml:space="preserve">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6104DD">
        <w:rPr>
          <w:sz w:val="28"/>
          <w:szCs w:val="28"/>
          <w:lang w:val="ru-RU"/>
        </w:rPr>
        <w:t>Индивидуальный предприниматель ШИШМАНЯН СЕРГЕЙ КАРПОВИЧ</w:t>
      </w:r>
      <w:r w:rsidRPr="00D90B6A">
        <w:rPr>
          <w:sz w:val="28"/>
          <w:szCs w:val="28"/>
          <w:lang w:val="ru-RU"/>
        </w:rPr>
        <w:t xml:space="preserve">, предложившим цену контракта </w:t>
      </w:r>
      <w:r w:rsidRPr="006104DD">
        <w:rPr>
          <w:rFonts w:ascii="Roboto" w:hAnsi="Roboto" w:cs="Roboto"/>
          <w:color w:val="000000"/>
          <w:lang w:val="ru-RU"/>
        </w:rPr>
        <w:t>459</w:t>
      </w:r>
      <w:r>
        <w:rPr>
          <w:rFonts w:ascii="Roboto" w:hAnsi="Roboto" w:cs="Roboto"/>
          <w:color w:val="000000"/>
        </w:rPr>
        <w:t> </w:t>
      </w:r>
      <w:r w:rsidRPr="006104DD">
        <w:rPr>
          <w:rFonts w:ascii="Roboto" w:hAnsi="Roboto" w:cs="Roboto"/>
          <w:color w:val="000000"/>
          <w:lang w:val="ru-RU"/>
        </w:rPr>
        <w:t>904.92</w:t>
      </w:r>
      <w:r w:rsidRPr="00D90B6A">
        <w:rPr>
          <w:sz w:val="28"/>
          <w:szCs w:val="28"/>
          <w:lang w:val="ru-RU"/>
        </w:rPr>
        <w:t xml:space="preserve"> руб.</w:t>
      </w:r>
    </w:p>
    <w:p w:rsidR="00CB02B8" w:rsidRDefault="00CB02B8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 w:rsidRPr="00DC2F2A">
        <w:rPr>
          <w:b/>
          <w:bCs/>
          <w:sz w:val="28"/>
          <w:szCs w:val="28"/>
          <w:lang w:val="ru-RU"/>
        </w:rPr>
        <w:t>https://gz.lot-online.ru/</w:t>
      </w:r>
      <w:r w:rsidRPr="00080E79">
        <w:rPr>
          <w:b/>
          <w:bCs/>
          <w:sz w:val="28"/>
          <w:szCs w:val="28"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B02B8" w:rsidRPr="000D3A67">
        <w:trPr>
          <w:trHeight w:val="206"/>
          <w:jc w:val="center"/>
        </w:trPr>
        <w:tc>
          <w:tcPr>
            <w:tcW w:w="7338" w:type="dxa"/>
          </w:tcPr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CB02B8" w:rsidRPr="000D3A67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CB02B8" w:rsidRPr="000D3A67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CB02B8" w:rsidRPr="00D07234">
        <w:trPr>
          <w:trHeight w:val="206"/>
          <w:jc w:val="center"/>
        </w:trPr>
        <w:tc>
          <w:tcPr>
            <w:tcW w:w="7338" w:type="dxa"/>
          </w:tcPr>
          <w:p w:rsidR="00CB02B8" w:rsidRDefault="00CB02B8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CB02B8" w:rsidRPr="00603194" w:rsidRDefault="00CB02B8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CB02B8" w:rsidRDefault="00CB02B8" w:rsidP="00235B0B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CB02B8" w:rsidRPr="00603194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CB02B8" w:rsidRPr="00F2750E">
        <w:trPr>
          <w:trHeight w:val="206"/>
          <w:jc w:val="center"/>
        </w:trPr>
        <w:tc>
          <w:tcPr>
            <w:tcW w:w="7338" w:type="dxa"/>
          </w:tcPr>
          <w:p w:rsidR="00CB02B8" w:rsidRDefault="00CB02B8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CB02B8" w:rsidRPr="002D511F" w:rsidRDefault="00CB02B8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CB02B8" w:rsidRDefault="00CB02B8" w:rsidP="00547B75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CB02B8" w:rsidRPr="00890888" w:rsidRDefault="00CB02B8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CB02B8" w:rsidRPr="007E5D6F" w:rsidRDefault="00CB02B8" w:rsidP="00B7524D">
      <w:pPr>
        <w:jc w:val="both"/>
        <w:rPr>
          <w:lang w:val="ru-RU" w:eastAsia="ru-RU"/>
        </w:rPr>
      </w:pPr>
    </w:p>
    <w:sectPr w:rsidR="00CB02B8" w:rsidRPr="007E5D6F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2B8" w:rsidRDefault="00CB02B8">
      <w:r>
        <w:separator/>
      </w:r>
    </w:p>
  </w:endnote>
  <w:endnote w:type="continuationSeparator" w:id="1">
    <w:p w:rsidR="00CB02B8" w:rsidRDefault="00CB0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2B8" w:rsidRDefault="00CB02B8">
      <w:r>
        <w:separator/>
      </w:r>
    </w:p>
  </w:footnote>
  <w:footnote w:type="continuationSeparator" w:id="1">
    <w:p w:rsidR="00CB02B8" w:rsidRDefault="00CB02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2B8" w:rsidRDefault="00CB02B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B02B8" w:rsidRDefault="00CB02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5DFB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6C0F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5E2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23D"/>
    <w:rsid w:val="00313411"/>
    <w:rsid w:val="003136C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24C5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04DD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27526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1D64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5FDB"/>
    <w:rsid w:val="00B36F8D"/>
    <w:rsid w:val="00B378AD"/>
    <w:rsid w:val="00B37B03"/>
    <w:rsid w:val="00B40F86"/>
    <w:rsid w:val="00B422A3"/>
    <w:rsid w:val="00B42B6F"/>
    <w:rsid w:val="00B436A6"/>
    <w:rsid w:val="00B43B38"/>
    <w:rsid w:val="00B47108"/>
    <w:rsid w:val="00B47990"/>
    <w:rsid w:val="00B500D8"/>
    <w:rsid w:val="00B505B5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2B8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0CE9"/>
    <w:rsid w:val="00DB1062"/>
    <w:rsid w:val="00DB17FB"/>
    <w:rsid w:val="00DB2558"/>
    <w:rsid w:val="00DB317D"/>
    <w:rsid w:val="00DB3CEF"/>
    <w:rsid w:val="00DB7796"/>
    <w:rsid w:val="00DC2F2A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47B2A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5E2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0F5DFB"/>
    <w:rPr>
      <w:lang w:val="ru-RU" w:eastAsia="ru-RU"/>
    </w:rPr>
  </w:style>
  <w:style w:type="character" w:customStyle="1" w:styleId="112">
    <w:name w:val="Знак Знак112"/>
    <w:basedOn w:val="DefaultParagraphFont"/>
    <w:uiPriority w:val="99"/>
    <w:rsid w:val="006104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21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821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1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21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211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4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5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4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1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5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4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5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5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4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1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3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21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21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211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21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21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82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82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1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21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211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821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821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821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21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21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8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996</Words>
  <Characters>5683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2019-09-04T13:53:00Z</cp:lastPrinted>
  <dcterms:created xsi:type="dcterms:W3CDTF">2019-10-04T12:35:00Z</dcterms:created>
  <dcterms:modified xsi:type="dcterms:W3CDTF">2019-10-04T12:35:00Z</dcterms:modified>
</cp:coreProperties>
</file>