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3B1" w:rsidRPr="001C2C78" w:rsidRDefault="006543B1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237</w:t>
      </w:r>
    </w:p>
    <w:p w:rsidR="006543B1" w:rsidRPr="000D3A67" w:rsidRDefault="006543B1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6543B1" w:rsidRPr="000D3A67" w:rsidRDefault="006543B1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543B1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43B1" w:rsidRPr="000D3A67" w:rsidRDefault="006543B1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543B1" w:rsidRPr="000D3A67" w:rsidRDefault="006543B1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31 октября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6543B1" w:rsidRDefault="006543B1" w:rsidP="004D104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543B1" w:rsidRPr="00210EAC" w:rsidRDefault="006543B1" w:rsidP="00230DA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6543B1" w:rsidRPr="00210EAC" w:rsidRDefault="006543B1" w:rsidP="00230DAB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F9526F">
        <w:rPr>
          <w:lang w:val="ru-RU"/>
        </w:rPr>
        <w:t>Инструменты и приспособления, применяемые в медицинских целях, прочие</w:t>
      </w:r>
      <w:r w:rsidRPr="00210EAC">
        <w:rPr>
          <w:lang w:val="ru-RU"/>
        </w:rPr>
        <w:t xml:space="preserve">».  </w:t>
      </w:r>
    </w:p>
    <w:p w:rsidR="006543B1" w:rsidRPr="00F9526F" w:rsidRDefault="006543B1" w:rsidP="00230DAB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F9526F">
        <w:rPr>
          <w:color w:val="000000"/>
          <w:lang w:val="ru-RU"/>
        </w:rPr>
        <w:t>193234901331923490100102530013250000</w:t>
      </w:r>
    </w:p>
    <w:p w:rsidR="006543B1" w:rsidRPr="0097379A" w:rsidRDefault="006543B1" w:rsidP="00230DAB">
      <w:pPr>
        <w:autoSpaceDE w:val="0"/>
        <w:autoSpaceDN w:val="0"/>
        <w:adjustRightInd w:val="0"/>
        <w:rPr>
          <w:lang w:val="ru-RU"/>
        </w:rPr>
      </w:pPr>
      <w:r w:rsidRPr="0097379A">
        <w:rPr>
          <w:b/>
          <w:bCs/>
          <w:noProof/>
          <w:lang w:val="ru-RU"/>
        </w:rPr>
        <w:t>Начальная (максимальная) цена контракта</w:t>
      </w:r>
      <w:r w:rsidRPr="0097379A">
        <w:rPr>
          <w:b/>
          <w:bCs/>
          <w:lang w:val="ru-RU"/>
        </w:rPr>
        <w:t>:</w:t>
      </w:r>
      <w:r w:rsidRPr="0097379A">
        <w:rPr>
          <w:lang w:val="ru-RU"/>
        </w:rPr>
        <w:t xml:space="preserve"> </w:t>
      </w:r>
      <w:r>
        <w:rPr>
          <w:lang w:val="ru-RU"/>
        </w:rPr>
        <w:t>496299</w:t>
      </w:r>
      <w:r w:rsidRPr="0097379A">
        <w:rPr>
          <w:lang w:val="ru-RU"/>
        </w:rPr>
        <w:t xml:space="preserve"> руб. </w:t>
      </w:r>
      <w:r>
        <w:rPr>
          <w:lang w:val="ru-RU"/>
        </w:rPr>
        <w:t>71</w:t>
      </w:r>
      <w:r w:rsidRPr="0097379A">
        <w:rPr>
          <w:lang w:val="ru-RU"/>
        </w:rPr>
        <w:t xml:space="preserve"> коп. (четыреста </w:t>
      </w:r>
      <w:r>
        <w:rPr>
          <w:lang w:val="ru-RU"/>
        </w:rPr>
        <w:t>девяносто шесть</w:t>
      </w:r>
      <w:r w:rsidRPr="0097379A">
        <w:rPr>
          <w:lang w:val="ru-RU"/>
        </w:rPr>
        <w:t xml:space="preserve"> тысяч </w:t>
      </w:r>
      <w:r>
        <w:rPr>
          <w:lang w:val="ru-RU"/>
        </w:rPr>
        <w:t>двести девяносто девять</w:t>
      </w:r>
      <w:r w:rsidRPr="0097379A">
        <w:rPr>
          <w:lang w:val="ru-RU"/>
        </w:rPr>
        <w:t xml:space="preserve"> рубл</w:t>
      </w:r>
      <w:r>
        <w:rPr>
          <w:lang w:val="ru-RU"/>
        </w:rPr>
        <w:t>ей</w:t>
      </w:r>
      <w:r w:rsidRPr="0097379A">
        <w:rPr>
          <w:lang w:val="ru-RU"/>
        </w:rPr>
        <w:t xml:space="preserve"> </w:t>
      </w:r>
      <w:r>
        <w:rPr>
          <w:lang w:val="ru-RU"/>
        </w:rPr>
        <w:t>71</w:t>
      </w:r>
      <w:r w:rsidRPr="0097379A">
        <w:rPr>
          <w:lang w:val="ru-RU"/>
        </w:rPr>
        <w:t xml:space="preserve"> копе</w:t>
      </w:r>
      <w:r>
        <w:rPr>
          <w:lang w:val="ru-RU"/>
        </w:rPr>
        <w:t>йка</w:t>
      </w:r>
      <w:r w:rsidRPr="0097379A">
        <w:rPr>
          <w:lang w:val="ru-RU"/>
        </w:rPr>
        <w:t>).</w:t>
      </w:r>
    </w:p>
    <w:p w:rsidR="006543B1" w:rsidRPr="0097379A" w:rsidRDefault="006543B1" w:rsidP="00230DAB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7379A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6543B1" w:rsidRPr="000A6973" w:rsidRDefault="006543B1" w:rsidP="00230DAB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7379A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П</w:t>
      </w:r>
      <w:r w:rsidRPr="0045309D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 на склад заказчика, с соблюдением температурного режима, указанного фирмой изготовителем.</w:t>
      </w:r>
      <w:r w:rsidRPr="000A6973">
        <w:rPr>
          <w:lang w:val="ru-RU"/>
        </w:rPr>
        <w:t>.</w:t>
      </w:r>
    </w:p>
    <w:p w:rsidR="006543B1" w:rsidRPr="0097379A" w:rsidRDefault="006543B1" w:rsidP="00230DAB">
      <w:pPr>
        <w:autoSpaceDE w:val="0"/>
        <w:autoSpaceDN w:val="0"/>
        <w:adjustRightInd w:val="0"/>
        <w:ind w:firstLine="708"/>
        <w:rPr>
          <w:lang w:val="ru-RU"/>
        </w:rPr>
      </w:pPr>
      <w:r w:rsidRPr="0097379A">
        <w:rPr>
          <w:b/>
          <w:bCs/>
          <w:lang w:val="ru-RU"/>
        </w:rPr>
        <w:t>Источник финансирования:</w:t>
      </w:r>
      <w:r w:rsidRPr="0097379A">
        <w:rPr>
          <w:lang w:val="ru-RU"/>
        </w:rPr>
        <w:t xml:space="preserve"> Внебюдже</w:t>
      </w:r>
      <w:r>
        <w:rPr>
          <w:lang w:val="ru-RU"/>
        </w:rPr>
        <w:t>тные фонды (ОМС)</w:t>
      </w:r>
      <w:r w:rsidRPr="0097379A">
        <w:rPr>
          <w:lang w:val="ru-RU"/>
        </w:rPr>
        <w:t>.</w:t>
      </w:r>
    </w:p>
    <w:p w:rsidR="006543B1" w:rsidRPr="0097379A" w:rsidRDefault="006543B1" w:rsidP="00230DAB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97379A">
        <w:rPr>
          <w:lang w:val="ru-RU"/>
        </w:rPr>
        <w:t xml:space="preserve">  </w:t>
      </w:r>
      <w:r w:rsidRPr="0097379A">
        <w:rPr>
          <w:b/>
          <w:bCs/>
          <w:lang w:val="ru-RU"/>
        </w:rPr>
        <w:t>Размер обеспечения заявки на участие в аукционе:</w:t>
      </w:r>
      <w:r w:rsidRPr="0097379A">
        <w:rPr>
          <w:lang w:val="ru-RU"/>
        </w:rPr>
        <w:t xml:space="preserve"> Не установлен</w:t>
      </w:r>
      <w:r w:rsidRPr="0097379A">
        <w:rPr>
          <w:spacing w:val="-2"/>
          <w:lang w:val="ru-RU"/>
        </w:rPr>
        <w:t>.</w:t>
      </w:r>
    </w:p>
    <w:p w:rsidR="006543B1" w:rsidRPr="0097379A" w:rsidRDefault="006543B1" w:rsidP="00230DAB">
      <w:pPr>
        <w:rPr>
          <w:spacing w:val="-2"/>
          <w:lang w:val="ru-RU"/>
        </w:rPr>
      </w:pPr>
      <w:r w:rsidRPr="0097379A">
        <w:rPr>
          <w:b/>
          <w:bCs/>
          <w:lang w:val="ru-RU"/>
        </w:rPr>
        <w:t xml:space="preserve">       </w:t>
      </w:r>
      <w:r w:rsidRPr="0097379A">
        <w:rPr>
          <w:b/>
          <w:bCs/>
          <w:lang w:val="ru-RU"/>
        </w:rPr>
        <w:tab/>
        <w:t xml:space="preserve">Размер обеспечения исполнения контракта: </w:t>
      </w:r>
      <w:r w:rsidRPr="0097379A">
        <w:rPr>
          <w:lang w:val="ru-RU"/>
        </w:rPr>
        <w:t xml:space="preserve">5 </w:t>
      </w:r>
      <w:r w:rsidRPr="0097379A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543B1" w:rsidRPr="0097379A" w:rsidRDefault="006543B1" w:rsidP="00230DAB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7379A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5309D">
        <w:rPr>
          <w:color w:val="000000"/>
          <w:sz w:val="24"/>
          <w:szCs w:val="24"/>
        </w:rPr>
        <w:t>21.10.2019 09:46</w:t>
      </w:r>
      <w:r w:rsidRPr="0097379A">
        <w:rPr>
          <w:color w:val="000000"/>
          <w:sz w:val="24"/>
          <w:szCs w:val="24"/>
        </w:rPr>
        <w:t xml:space="preserve"> </w:t>
      </w:r>
      <w:r w:rsidRPr="0097379A">
        <w:rPr>
          <w:sz w:val="24"/>
          <w:szCs w:val="24"/>
        </w:rPr>
        <w:t>(московское время).</w:t>
      </w:r>
    </w:p>
    <w:p w:rsidR="006543B1" w:rsidRPr="00210EAC" w:rsidRDefault="006543B1" w:rsidP="00230DAB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7379A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543B1" w:rsidRPr="00210EAC" w:rsidTr="00B52A02">
        <w:trPr>
          <w:jc w:val="center"/>
        </w:trPr>
        <w:tc>
          <w:tcPr>
            <w:tcW w:w="9828" w:type="dxa"/>
            <w:gridSpan w:val="5"/>
          </w:tcPr>
          <w:p w:rsidR="006543B1" w:rsidRPr="00210EAC" w:rsidRDefault="006543B1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</w:t>
            </w:r>
            <w:r w:rsidRPr="00210EAC">
              <w:t>редседател</w:t>
            </w:r>
            <w:r w:rsidRPr="00210EAC">
              <w:rPr>
                <w:lang w:val="ru-RU"/>
              </w:rPr>
              <w:t>ь</w:t>
            </w:r>
            <w:r w:rsidRPr="00210EAC">
              <w:t xml:space="preserve"> комиссии</w:t>
            </w:r>
            <w:r w:rsidRPr="00210EAC">
              <w:rPr>
                <w:lang w:val="ru-RU"/>
              </w:rPr>
              <w:t>:</w:t>
            </w:r>
          </w:p>
        </w:tc>
      </w:tr>
      <w:tr w:rsidR="006543B1" w:rsidRPr="00210EAC" w:rsidTr="00B52A02">
        <w:trPr>
          <w:jc w:val="center"/>
        </w:trPr>
        <w:tc>
          <w:tcPr>
            <w:tcW w:w="2820" w:type="dxa"/>
          </w:tcPr>
          <w:p w:rsidR="006543B1" w:rsidRPr="00210EAC" w:rsidRDefault="006543B1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543B1" w:rsidRPr="00210EAC" w:rsidRDefault="006543B1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543B1" w:rsidRPr="00210EAC" w:rsidTr="00B52A02">
        <w:trPr>
          <w:trHeight w:val="80"/>
          <w:jc w:val="center"/>
        </w:trPr>
        <w:tc>
          <w:tcPr>
            <w:tcW w:w="9828" w:type="dxa"/>
            <w:gridSpan w:val="5"/>
          </w:tcPr>
          <w:p w:rsidR="006543B1" w:rsidRPr="00210EAC" w:rsidRDefault="006543B1" w:rsidP="00B52A02">
            <w:pPr>
              <w:jc w:val="both"/>
            </w:pPr>
            <w:r w:rsidRPr="00210EAC">
              <w:t xml:space="preserve">Секретарь комиссии - </w:t>
            </w:r>
          </w:p>
        </w:tc>
      </w:tr>
      <w:tr w:rsidR="006543B1" w:rsidRPr="00210EAC" w:rsidTr="00B52A02">
        <w:trPr>
          <w:trHeight w:val="300"/>
          <w:jc w:val="center"/>
        </w:trPr>
        <w:tc>
          <w:tcPr>
            <w:tcW w:w="2882" w:type="dxa"/>
            <w:gridSpan w:val="3"/>
          </w:tcPr>
          <w:p w:rsidR="006543B1" w:rsidRPr="00210EAC" w:rsidRDefault="006543B1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10EAC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543B1" w:rsidRPr="00210EAC" w:rsidRDefault="006543B1" w:rsidP="00B52A02">
            <w:pPr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  <w:tr w:rsidR="006543B1" w:rsidRPr="00210EAC" w:rsidTr="00B52A02">
        <w:trPr>
          <w:jc w:val="center"/>
        </w:trPr>
        <w:tc>
          <w:tcPr>
            <w:tcW w:w="9828" w:type="dxa"/>
            <w:gridSpan w:val="5"/>
          </w:tcPr>
          <w:p w:rsidR="006543B1" w:rsidRPr="00210EAC" w:rsidRDefault="006543B1" w:rsidP="00B52A02">
            <w:pPr>
              <w:jc w:val="both"/>
            </w:pPr>
            <w:r w:rsidRPr="00210EAC">
              <w:t>Члены комиссии –</w:t>
            </w:r>
          </w:p>
        </w:tc>
      </w:tr>
      <w:tr w:rsidR="006543B1" w:rsidRPr="00210EAC" w:rsidTr="00B52A02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543B1" w:rsidRPr="00210EAC" w:rsidRDefault="006543B1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 xml:space="preserve">Дехтерев Юрий Сергеевич </w:t>
            </w:r>
          </w:p>
          <w:p w:rsidR="006543B1" w:rsidRPr="00210EAC" w:rsidRDefault="006543B1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Костюк Наталья Владимировна</w:t>
            </w:r>
          </w:p>
          <w:p w:rsidR="006543B1" w:rsidRPr="00210EAC" w:rsidRDefault="006543B1" w:rsidP="00B52A02">
            <w:pPr>
              <w:ind w:right="-286"/>
              <w:rPr>
                <w:lang w:val="ru-RU"/>
              </w:rPr>
            </w:pPr>
            <w:r w:rsidRPr="00210EAC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543B1" w:rsidRPr="00210EAC" w:rsidRDefault="006543B1" w:rsidP="00B52A02">
            <w:pPr>
              <w:ind w:right="-286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начальник отдела закупок;</w:t>
            </w:r>
          </w:p>
          <w:p w:rsidR="006543B1" w:rsidRPr="00210EAC" w:rsidRDefault="006543B1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 xml:space="preserve"> </w:t>
            </w:r>
          </w:p>
          <w:p w:rsidR="006543B1" w:rsidRPr="00210EAC" w:rsidRDefault="006543B1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заведующая аптекой</w:t>
            </w:r>
          </w:p>
          <w:p w:rsidR="006543B1" w:rsidRPr="00210EAC" w:rsidRDefault="006543B1" w:rsidP="00B52A02">
            <w:pPr>
              <w:ind w:right="-80"/>
              <w:jc w:val="both"/>
              <w:rPr>
                <w:lang w:val="ru-RU"/>
              </w:rPr>
            </w:pPr>
          </w:p>
          <w:p w:rsidR="006543B1" w:rsidRPr="00210EAC" w:rsidRDefault="006543B1" w:rsidP="00B52A02">
            <w:pPr>
              <w:ind w:right="-80"/>
              <w:jc w:val="both"/>
              <w:rPr>
                <w:lang w:val="ru-RU"/>
              </w:rPr>
            </w:pPr>
            <w:r w:rsidRPr="00210EAC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6543B1" w:rsidRDefault="006543B1" w:rsidP="004D104F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543B1" w:rsidRPr="0081650D" w:rsidRDefault="006543B1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6543B1" w:rsidRPr="000D3A67" w:rsidRDefault="006543B1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31 октября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13 часов 30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6543B1" w:rsidRDefault="006543B1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543"/>
        <w:gridCol w:w="1422"/>
        <w:gridCol w:w="2686"/>
        <w:gridCol w:w="2202"/>
      </w:tblGrid>
      <w:tr w:rsidR="006543B1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7D7C1D" w:rsidRDefault="006543B1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7D7C1D" w:rsidRDefault="006543B1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7D7C1D" w:rsidRDefault="006543B1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7D7C1D" w:rsidRDefault="006543B1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7D7C1D" w:rsidRDefault="006543B1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6543B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Default="006543B1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C96A4E" w:rsidRDefault="006543B1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C96A4E">
              <w:rPr>
                <w:sz w:val="28"/>
                <w:szCs w:val="28"/>
                <w:lang w:val="ru-RU"/>
              </w:rPr>
              <w:t>493 818.00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673E91" w:rsidRDefault="006543B1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C96A4E" w:rsidRDefault="006543B1" w:rsidP="002D63DC">
            <w:pPr>
              <w:jc w:val="center"/>
              <w:rPr>
                <w:sz w:val="28"/>
                <w:szCs w:val="28"/>
                <w:lang w:val="ru-RU"/>
              </w:rPr>
            </w:pPr>
            <w:r w:rsidRPr="00C96A4E">
              <w:rPr>
                <w:sz w:val="28"/>
                <w:szCs w:val="28"/>
                <w:lang w:val="ru-RU"/>
              </w:rPr>
              <w:t>31.10.2019 12:01:51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543B1" w:rsidRPr="004004EF" w:rsidRDefault="006543B1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4004EF">
              <w:rPr>
                <w:sz w:val="28"/>
                <w:szCs w:val="28"/>
                <w:lang w:val="ru-RU"/>
              </w:rPr>
              <w:t>EA-32858</w:t>
            </w:r>
          </w:p>
        </w:tc>
      </w:tr>
    </w:tbl>
    <w:p w:rsidR="006543B1" w:rsidRDefault="006543B1" w:rsidP="00412065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№ 2 предложений о цене контракта в ходе проведения аукциона не подавали. </w:t>
      </w:r>
    </w:p>
    <w:p w:rsidR="006543B1" w:rsidRDefault="006543B1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543B1" w:rsidRPr="000D3A6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543B1" w:rsidRPr="00B34B5F" w:rsidRDefault="006543B1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 xml:space="preserve">Номер </w:t>
            </w:r>
          </w:p>
          <w:p w:rsidR="006543B1" w:rsidRPr="00B34B5F" w:rsidRDefault="006543B1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543B1" w:rsidRPr="00B34B5F" w:rsidRDefault="006543B1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Дата и времярегистрации</w:t>
            </w:r>
          </w:p>
          <w:p w:rsidR="006543B1" w:rsidRPr="00B34B5F" w:rsidRDefault="006543B1" w:rsidP="00292664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543B1" w:rsidRPr="00B34B5F" w:rsidRDefault="006543B1" w:rsidP="007A444E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34B5F">
              <w:rPr>
                <w:b/>
                <w:bCs/>
                <w:sz w:val="28"/>
                <w:szCs w:val="28"/>
                <w:lang w:val="ru-RU"/>
              </w:rPr>
              <w:t>Наименование участника аукциона</w:t>
            </w:r>
          </w:p>
        </w:tc>
      </w:tr>
      <w:tr w:rsidR="006543B1" w:rsidRPr="00230DA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543B1" w:rsidRDefault="006543B1" w:rsidP="00FE519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EA-32858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543B1" w:rsidRPr="004004EF" w:rsidRDefault="006543B1" w:rsidP="00FE5198">
            <w:pPr>
              <w:jc w:val="center"/>
              <w:rPr>
                <w:sz w:val="28"/>
                <w:szCs w:val="28"/>
                <w:lang w:val="ru-RU"/>
              </w:rPr>
            </w:pPr>
            <w:r w:rsidRPr="004004EF">
              <w:rPr>
                <w:sz w:val="28"/>
                <w:szCs w:val="28"/>
                <w:lang w:val="ru-RU"/>
              </w:rPr>
              <w:t>28.10.2019 10:27:33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43B1" w:rsidRPr="00D46840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Индивидуальный предприниматель Хуртесова Лариса Сергеевна    </w:t>
            </w:r>
          </w:p>
          <w:p w:rsidR="006543B1" w:rsidRPr="00D46840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Дата подтверждения аккредитации  27.09.2017 </w:t>
            </w:r>
          </w:p>
          <w:p w:rsidR="006543B1" w:rsidRPr="00D46840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ИНН  231106428272 </w:t>
            </w:r>
          </w:p>
          <w:p w:rsidR="006543B1" w:rsidRPr="00D46840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Юридический адрес  350000, Краснодарский край, Краснодар г, ул.Cелезнева, д.88/1 - 309 </w:t>
            </w:r>
          </w:p>
          <w:p w:rsidR="006543B1" w:rsidRPr="00D46840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Почтовый адрес  350000, Краснодарский край, Краснодар г, ул.Cелезнева, д.88/1 - 309 </w:t>
            </w:r>
          </w:p>
          <w:p w:rsidR="006543B1" w:rsidRPr="00D46840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 xml:space="preserve">Контактный телефон  +7 9282757928 </w:t>
            </w:r>
          </w:p>
          <w:p w:rsidR="006543B1" w:rsidRPr="009A697D" w:rsidRDefault="006543B1" w:rsidP="000B6029">
            <w:pPr>
              <w:rPr>
                <w:sz w:val="28"/>
                <w:szCs w:val="28"/>
                <w:lang w:val="ru-RU"/>
              </w:rPr>
            </w:pPr>
            <w:r w:rsidRPr="00D46840">
              <w:rPr>
                <w:sz w:val="28"/>
                <w:szCs w:val="28"/>
                <w:lang w:val="ru-RU"/>
              </w:rPr>
              <w:t>Контактное лицо  Хуртесова Лариса Сергеевна</w:t>
            </w:r>
          </w:p>
        </w:tc>
      </w:tr>
    </w:tbl>
    <w:p w:rsidR="006543B1" w:rsidRPr="000D3A67" w:rsidRDefault="006543B1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6543B1" w:rsidRPr="00D73638" w:rsidRDefault="006543B1" w:rsidP="001B1EE5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заявк</w:t>
      </w:r>
      <w:r>
        <w:rPr>
          <w:sz w:val="28"/>
          <w:szCs w:val="28"/>
          <w:lang w:val="ru-RU"/>
        </w:rPr>
        <w:t>и:№</w:t>
      </w:r>
      <w:r w:rsidRPr="004004EF">
        <w:rPr>
          <w:lang w:val="ru-RU"/>
        </w:rPr>
        <w:t xml:space="preserve"> </w:t>
      </w:r>
      <w:r w:rsidRPr="004004EF">
        <w:rPr>
          <w:sz w:val="28"/>
          <w:szCs w:val="28"/>
          <w:lang w:val="ru-RU"/>
        </w:rPr>
        <w:t>EA-32858</w:t>
      </w:r>
      <w:r>
        <w:rPr>
          <w:sz w:val="28"/>
          <w:szCs w:val="28"/>
          <w:lang w:val="ru-RU"/>
        </w:rPr>
        <w:t xml:space="preserve">- </w:t>
      </w:r>
      <w:r w:rsidRPr="000B6029">
        <w:rPr>
          <w:sz w:val="28"/>
          <w:szCs w:val="28"/>
          <w:lang w:val="ru-RU"/>
        </w:rPr>
        <w:t>Индивидуальный предприниматель Хуртесова Лариса Серге</w:t>
      </w:r>
      <w:r>
        <w:rPr>
          <w:sz w:val="28"/>
          <w:szCs w:val="28"/>
          <w:lang w:val="ru-RU"/>
        </w:rPr>
        <w:t>евна.</w:t>
      </w:r>
      <w:r w:rsidRPr="00EF5936">
        <w:rPr>
          <w:sz w:val="28"/>
          <w:szCs w:val="28"/>
          <w:lang w:val="ru-RU"/>
        </w:rPr>
        <w:t xml:space="preserve"> </w:t>
      </w:r>
      <w:r w:rsidRPr="00D73638">
        <w:rPr>
          <w:sz w:val="28"/>
          <w:szCs w:val="28"/>
          <w:lang w:val="ru-RU"/>
        </w:rPr>
        <w:t xml:space="preserve">  </w:t>
      </w:r>
    </w:p>
    <w:p w:rsidR="006543B1" w:rsidRDefault="006543B1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543B1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6543B1" w:rsidRPr="002448DD" w:rsidRDefault="006543B1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6543B1" w:rsidRPr="00BF3682" w:rsidRDefault="006543B1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6543B1" w:rsidRPr="001757FC">
        <w:trPr>
          <w:trHeight w:val="274"/>
        </w:trPr>
        <w:tc>
          <w:tcPr>
            <w:tcW w:w="2204" w:type="dxa"/>
            <w:vMerge/>
          </w:tcPr>
          <w:p w:rsidR="006543B1" w:rsidRPr="005820A5" w:rsidRDefault="006543B1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6543B1" w:rsidRDefault="006543B1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6543B1" w:rsidRPr="0009151B" w:rsidRDefault="006543B1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543B1" w:rsidRDefault="006543B1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6543B1" w:rsidRPr="005820A5" w:rsidRDefault="006543B1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543B1" w:rsidRDefault="006543B1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6543B1" w:rsidRPr="005820A5" w:rsidRDefault="006543B1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543B1" w:rsidRDefault="006543B1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6543B1" w:rsidRPr="005820A5" w:rsidRDefault="006543B1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6543B1" w:rsidRDefault="006543B1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6543B1" w:rsidRPr="005820A5" w:rsidRDefault="006543B1" w:rsidP="001757FC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Владыкина Л.В.</w:t>
            </w:r>
          </w:p>
        </w:tc>
      </w:tr>
      <w:tr w:rsidR="006543B1" w:rsidRPr="00230DAB">
        <w:trPr>
          <w:trHeight w:val="938"/>
        </w:trPr>
        <w:tc>
          <w:tcPr>
            <w:tcW w:w="2204" w:type="dxa"/>
            <w:vAlign w:val="center"/>
          </w:tcPr>
          <w:p w:rsidR="006543B1" w:rsidRPr="000B6029" w:rsidRDefault="006543B1" w:rsidP="003032D8">
            <w:pPr>
              <w:jc w:val="center"/>
              <w:rPr>
                <w:sz w:val="28"/>
                <w:szCs w:val="28"/>
                <w:lang w:val="ru-RU"/>
              </w:rPr>
            </w:pPr>
            <w:r w:rsidRPr="009A697D">
              <w:rPr>
                <w:sz w:val="28"/>
                <w:szCs w:val="28"/>
                <w:lang w:val="ru-RU"/>
              </w:rPr>
              <w:t>№</w:t>
            </w:r>
            <w:r w:rsidRPr="004004EF">
              <w:rPr>
                <w:lang w:val="ru-RU"/>
              </w:rPr>
              <w:t xml:space="preserve"> </w:t>
            </w:r>
            <w:r w:rsidRPr="004004EF">
              <w:rPr>
                <w:sz w:val="28"/>
                <w:szCs w:val="28"/>
                <w:lang w:val="ru-RU"/>
              </w:rPr>
              <w:t>EA-32858</w:t>
            </w:r>
            <w:r w:rsidRPr="009A697D">
              <w:rPr>
                <w:sz w:val="28"/>
                <w:szCs w:val="28"/>
                <w:lang w:val="ru-RU"/>
              </w:rPr>
              <w:t xml:space="preserve">- </w:t>
            </w:r>
            <w:r w:rsidRPr="000B6029">
              <w:rPr>
                <w:sz w:val="28"/>
                <w:szCs w:val="28"/>
                <w:lang w:val="ru-RU"/>
              </w:rPr>
              <w:t xml:space="preserve">Индивидуальный предприниматель Хуртесова Лариса Сергеевна    </w:t>
            </w:r>
          </w:p>
        </w:tc>
        <w:tc>
          <w:tcPr>
            <w:tcW w:w="1700" w:type="dxa"/>
          </w:tcPr>
          <w:p w:rsidR="006543B1" w:rsidRPr="00A51320" w:rsidRDefault="006543B1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6543B1" w:rsidRPr="008C25F3" w:rsidRDefault="006543B1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6543B1" w:rsidRPr="008C25F3" w:rsidRDefault="006543B1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6543B1" w:rsidRPr="008C25F3" w:rsidRDefault="006543B1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6543B1" w:rsidRPr="008C25F3" w:rsidRDefault="006543B1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6543B1" w:rsidRDefault="006543B1" w:rsidP="00412065">
      <w:pPr>
        <w:ind w:firstLine="708"/>
        <w:jc w:val="both"/>
        <w:rPr>
          <w:sz w:val="28"/>
          <w:szCs w:val="28"/>
          <w:lang w:val="ru-RU"/>
        </w:rPr>
      </w:pPr>
      <w:bookmarkStart w:id="0" w:name="Reference"/>
      <w:bookmarkEnd w:id="0"/>
      <w:r>
        <w:rPr>
          <w:sz w:val="28"/>
          <w:szCs w:val="28"/>
          <w:lang w:val="ru-RU"/>
        </w:rPr>
        <w:t xml:space="preserve">На основании ч. </w:t>
      </w:r>
      <w:r w:rsidRPr="00472793">
        <w:rPr>
          <w:sz w:val="28"/>
          <w:szCs w:val="28"/>
          <w:lang w:val="ru-RU"/>
        </w:rPr>
        <w:t xml:space="preserve">13ст.69 Федерального закона № 44-ФЗ аукцион </w:t>
      </w:r>
      <w:r>
        <w:rPr>
          <w:sz w:val="28"/>
          <w:szCs w:val="28"/>
          <w:lang w:val="ru-RU"/>
        </w:rPr>
        <w:t xml:space="preserve">в электронной форме </w:t>
      </w:r>
      <w:r w:rsidRPr="00472793">
        <w:rPr>
          <w:sz w:val="28"/>
          <w:szCs w:val="28"/>
          <w:lang w:val="ru-RU"/>
        </w:rPr>
        <w:t>признается несостоявшимся</w:t>
      </w:r>
      <w:r>
        <w:rPr>
          <w:sz w:val="28"/>
          <w:szCs w:val="28"/>
          <w:lang w:val="ru-RU"/>
        </w:rPr>
        <w:t>.</w:t>
      </w:r>
    </w:p>
    <w:p w:rsidR="006543B1" w:rsidRPr="00D90B6A" w:rsidRDefault="006543B1" w:rsidP="001B1EE5">
      <w:pPr>
        <w:ind w:firstLine="709"/>
        <w:rPr>
          <w:sz w:val="28"/>
          <w:szCs w:val="28"/>
          <w:lang w:val="ru-RU"/>
        </w:rPr>
      </w:pPr>
      <w:r w:rsidRPr="00FE5766">
        <w:rPr>
          <w:sz w:val="28"/>
          <w:szCs w:val="28"/>
          <w:lang w:val="ru-RU"/>
        </w:rPr>
        <w:t>На основании части 3.1 статьи 71 Федерального закона № 44-ФЗ контракт по закупке</w:t>
      </w:r>
      <w:r>
        <w:rPr>
          <w:sz w:val="28"/>
          <w:szCs w:val="28"/>
          <w:lang w:val="ru-RU"/>
        </w:rPr>
        <w:t xml:space="preserve"> </w:t>
      </w:r>
      <w:r w:rsidRPr="004126A5">
        <w:rPr>
          <w:sz w:val="28"/>
          <w:szCs w:val="28"/>
          <w:lang w:val="ru-RU"/>
        </w:rPr>
        <w:t>«</w:t>
      </w:r>
      <w:r w:rsidRPr="004004EF">
        <w:rPr>
          <w:sz w:val="28"/>
          <w:szCs w:val="28"/>
          <w:lang w:val="ru-RU"/>
        </w:rPr>
        <w:t>Инструменты и приспособления, применяемые в медицинских целях, прочие</w:t>
      </w:r>
      <w:r w:rsidRPr="00103C73">
        <w:rPr>
          <w:sz w:val="28"/>
          <w:szCs w:val="28"/>
          <w:lang w:val="ru-RU"/>
        </w:rPr>
        <w:t>»</w:t>
      </w:r>
      <w:r w:rsidRPr="00D90B6A">
        <w:rPr>
          <w:lang w:val="ru-RU"/>
        </w:rPr>
        <w:t xml:space="preserve"> </w:t>
      </w:r>
      <w:r w:rsidRPr="00D90B6A">
        <w:rPr>
          <w:sz w:val="28"/>
          <w:szCs w:val="28"/>
          <w:lang w:val="ru-RU"/>
        </w:rPr>
        <w:t xml:space="preserve">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0B6029">
        <w:rPr>
          <w:sz w:val="28"/>
          <w:szCs w:val="28"/>
          <w:lang w:val="ru-RU"/>
        </w:rPr>
        <w:t>Ин</w:t>
      </w:r>
      <w:r>
        <w:rPr>
          <w:sz w:val="28"/>
          <w:szCs w:val="28"/>
          <w:lang w:val="ru-RU"/>
        </w:rPr>
        <w:t>дивидуальный предприниматель Хуртесова Ла</w:t>
      </w:r>
      <w:r w:rsidRPr="000B6029">
        <w:rPr>
          <w:sz w:val="28"/>
          <w:szCs w:val="28"/>
          <w:lang w:val="ru-RU"/>
        </w:rPr>
        <w:t>риса Сергеевна</w:t>
      </w:r>
      <w:r w:rsidRPr="00D90B6A">
        <w:rPr>
          <w:sz w:val="28"/>
          <w:szCs w:val="28"/>
          <w:lang w:val="ru-RU"/>
        </w:rPr>
        <w:t xml:space="preserve">, предложившим цену контракта </w:t>
      </w:r>
      <w:r w:rsidRPr="004004EF">
        <w:rPr>
          <w:sz w:val="28"/>
          <w:szCs w:val="28"/>
          <w:lang w:val="ru-RU"/>
        </w:rPr>
        <w:t>493 818.00</w:t>
      </w:r>
      <w:r w:rsidRPr="00D90B6A">
        <w:rPr>
          <w:sz w:val="28"/>
          <w:szCs w:val="28"/>
          <w:lang w:val="ru-RU"/>
        </w:rPr>
        <w:t xml:space="preserve"> руб.</w:t>
      </w:r>
    </w:p>
    <w:p w:rsidR="006543B1" w:rsidRPr="004004EF" w:rsidRDefault="006543B1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 w:rsidRPr="004004EF">
        <w:rPr>
          <w:b/>
          <w:bCs/>
          <w:sz w:val="28"/>
          <w:szCs w:val="28"/>
          <w:lang w:val="ru-RU"/>
        </w:rPr>
        <w:t>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543B1" w:rsidRPr="000D3A67">
        <w:trPr>
          <w:trHeight w:val="206"/>
          <w:jc w:val="center"/>
        </w:trPr>
        <w:tc>
          <w:tcPr>
            <w:tcW w:w="7338" w:type="dxa"/>
          </w:tcPr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6543B1" w:rsidRPr="000D3A67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6543B1" w:rsidRPr="000D3A67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6543B1" w:rsidRPr="00D07234">
        <w:trPr>
          <w:trHeight w:val="206"/>
          <w:jc w:val="center"/>
        </w:trPr>
        <w:tc>
          <w:tcPr>
            <w:tcW w:w="7338" w:type="dxa"/>
          </w:tcPr>
          <w:p w:rsidR="006543B1" w:rsidRDefault="006543B1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6543B1" w:rsidRPr="00603194" w:rsidRDefault="006543B1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6543B1" w:rsidRDefault="006543B1" w:rsidP="00235B0B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6543B1" w:rsidRPr="00603194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6543B1" w:rsidRPr="00F2750E">
        <w:trPr>
          <w:trHeight w:val="206"/>
          <w:jc w:val="center"/>
        </w:trPr>
        <w:tc>
          <w:tcPr>
            <w:tcW w:w="7338" w:type="dxa"/>
          </w:tcPr>
          <w:p w:rsidR="006543B1" w:rsidRDefault="006543B1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6543B1" w:rsidRPr="002D511F" w:rsidRDefault="006543B1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6543B1" w:rsidRDefault="006543B1" w:rsidP="00547B75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6543B1" w:rsidRPr="00890888" w:rsidRDefault="006543B1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6543B1" w:rsidRPr="007E5D6F" w:rsidRDefault="006543B1" w:rsidP="00B7524D">
      <w:pPr>
        <w:jc w:val="both"/>
        <w:rPr>
          <w:lang w:val="ru-RU" w:eastAsia="ru-RU"/>
        </w:rPr>
      </w:pPr>
    </w:p>
    <w:sectPr w:rsidR="006543B1" w:rsidRPr="007E5D6F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3B1" w:rsidRDefault="006543B1">
      <w:r>
        <w:separator/>
      </w:r>
    </w:p>
  </w:endnote>
  <w:endnote w:type="continuationSeparator" w:id="1">
    <w:p w:rsidR="006543B1" w:rsidRDefault="00654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3B1" w:rsidRDefault="006543B1">
      <w:r>
        <w:separator/>
      </w:r>
    </w:p>
  </w:footnote>
  <w:footnote w:type="continuationSeparator" w:id="1">
    <w:p w:rsidR="006543B1" w:rsidRDefault="006543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3B1" w:rsidRDefault="006543B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543B1" w:rsidRDefault="00654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4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3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32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3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63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3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32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32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63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3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32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32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3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3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3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3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3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3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1031</Words>
  <Characters>5883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2019-10-31T13:28:00Z</cp:lastPrinted>
  <dcterms:created xsi:type="dcterms:W3CDTF">2019-10-31T13:26:00Z</dcterms:created>
  <dcterms:modified xsi:type="dcterms:W3CDTF">2019-10-31T13:28:00Z</dcterms:modified>
</cp:coreProperties>
</file>