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535" w:rsidRPr="00DA00B7" w:rsidRDefault="00951535" w:rsidP="00B40F86">
      <w:pPr>
        <w:jc w:val="center"/>
        <w:rPr>
          <w:b/>
          <w:bCs/>
          <w:color w:val="000000"/>
          <w:lang w:val="ru-RU"/>
        </w:rPr>
      </w:pPr>
      <w:r w:rsidRPr="00DA00B7">
        <w:rPr>
          <w:b/>
          <w:bCs/>
          <w:color w:val="000000"/>
          <w:lang w:val="ru-RU"/>
        </w:rPr>
        <w:t>ПРОТОКОЛ № 03183001208190002</w:t>
      </w:r>
      <w:r>
        <w:rPr>
          <w:b/>
          <w:bCs/>
          <w:color w:val="000000"/>
          <w:lang w:val="ru-RU"/>
        </w:rPr>
        <w:t>39</w:t>
      </w:r>
    </w:p>
    <w:p w:rsidR="00951535" w:rsidRPr="00DA00B7" w:rsidRDefault="00951535" w:rsidP="00B40F86">
      <w:pPr>
        <w:jc w:val="center"/>
        <w:rPr>
          <w:b/>
          <w:bCs/>
          <w:color w:val="000000"/>
          <w:lang w:val="ru-RU"/>
        </w:rPr>
      </w:pPr>
      <w:r w:rsidRPr="00DA00B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951535" w:rsidRPr="00DA00B7" w:rsidRDefault="00951535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951535" w:rsidRPr="00DA00B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51535" w:rsidRPr="00DA00B7" w:rsidRDefault="00951535" w:rsidP="007646A2">
            <w:pPr>
              <w:ind w:left="40" w:right="40"/>
              <w:rPr>
                <w:lang w:val="ru-RU"/>
              </w:rPr>
            </w:pPr>
            <w:r w:rsidRPr="00DA00B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51535" w:rsidRPr="00DA00B7" w:rsidRDefault="00951535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31</w:t>
            </w:r>
            <w:r w:rsidRPr="00DA00B7">
              <w:rPr>
                <w:lang w:val="ru-RU"/>
              </w:rPr>
              <w:t xml:space="preserve"> октября </w:t>
            </w:r>
            <w:r w:rsidRPr="00DA00B7">
              <w:t>201</w:t>
            </w:r>
            <w:r w:rsidRPr="00DA00B7">
              <w:rPr>
                <w:lang w:val="ru-RU"/>
              </w:rPr>
              <w:t xml:space="preserve">9 </w:t>
            </w:r>
            <w:r w:rsidRPr="00DA00B7">
              <w:t>года</w:t>
            </w:r>
          </w:p>
        </w:tc>
      </w:tr>
    </w:tbl>
    <w:p w:rsidR="00951535" w:rsidRPr="00210EAC" w:rsidRDefault="00951535" w:rsidP="007C208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10EAC">
        <w:rPr>
          <w:b/>
          <w:bCs/>
          <w:lang w:val="ru-RU"/>
        </w:rPr>
        <w:t xml:space="preserve">Информация о государственном заказчике: </w:t>
      </w:r>
      <w:r w:rsidRPr="00210EAC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210EAC">
          <w:rPr>
            <w:rStyle w:val="Hyperlink"/>
          </w:rPr>
          <w:t>crbzak</w:t>
        </w:r>
        <w:r w:rsidRPr="00210EAC">
          <w:rPr>
            <w:rStyle w:val="Hyperlink"/>
            <w:lang w:val="ru-RU"/>
          </w:rPr>
          <w:t>@</w:t>
        </w:r>
        <w:r w:rsidRPr="00210EAC">
          <w:rPr>
            <w:rStyle w:val="Hyperlink"/>
          </w:rPr>
          <w:t>mail</w:t>
        </w:r>
        <w:r w:rsidRPr="00210EAC">
          <w:rPr>
            <w:rStyle w:val="Hyperlink"/>
            <w:lang w:val="ru-RU"/>
          </w:rPr>
          <w:t>.</w:t>
        </w:r>
        <w:r w:rsidRPr="00210EAC">
          <w:rPr>
            <w:rStyle w:val="Hyperlink"/>
          </w:rPr>
          <w:t>ru</w:t>
        </w:r>
      </w:hyperlink>
      <w:r w:rsidRPr="00210EAC">
        <w:rPr>
          <w:lang w:val="ru-RU"/>
        </w:rPr>
        <w:t>. Контрактный управляющий: Дехтерев Юрий Сергеевич.</w:t>
      </w:r>
    </w:p>
    <w:p w:rsidR="00951535" w:rsidRPr="00210EAC" w:rsidRDefault="00951535" w:rsidP="007C208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10EAC">
        <w:rPr>
          <w:b/>
          <w:bCs/>
          <w:lang w:val="ru-RU"/>
        </w:rPr>
        <w:t>Предмет контракта: «</w:t>
      </w:r>
      <w:r w:rsidRPr="001E7B4C">
        <w:rPr>
          <w:lang w:val="ru-RU"/>
        </w:rPr>
        <w:t>Инструменты и приспособления</w:t>
      </w:r>
      <w:r w:rsidRPr="00210EAC">
        <w:rPr>
          <w:lang w:val="ru-RU"/>
        </w:rPr>
        <w:t xml:space="preserve">».  </w:t>
      </w:r>
    </w:p>
    <w:p w:rsidR="00951535" w:rsidRPr="001E7B4C" w:rsidRDefault="00951535" w:rsidP="007C2088">
      <w:pPr>
        <w:autoSpaceDE w:val="0"/>
        <w:autoSpaceDN w:val="0"/>
        <w:adjustRightInd w:val="0"/>
        <w:rPr>
          <w:color w:val="000000"/>
          <w:lang w:val="ru-RU"/>
        </w:rPr>
      </w:pPr>
      <w:r w:rsidRPr="00210EAC">
        <w:rPr>
          <w:b/>
          <w:bCs/>
          <w:noProof/>
          <w:lang w:val="ru-RU"/>
        </w:rPr>
        <w:t>Идентификационный код закупки:</w:t>
      </w:r>
      <w:r w:rsidRPr="00210EAC">
        <w:rPr>
          <w:lang w:val="ru-RU"/>
        </w:rPr>
        <w:t xml:space="preserve"> </w:t>
      </w:r>
      <w:r w:rsidRPr="001E7B4C">
        <w:rPr>
          <w:color w:val="000000"/>
          <w:lang w:val="ru-RU"/>
        </w:rPr>
        <w:t>193234901331923490100102550010000000</w:t>
      </w:r>
    </w:p>
    <w:p w:rsidR="00951535" w:rsidRPr="0097379A" w:rsidRDefault="00951535" w:rsidP="007C2088">
      <w:pPr>
        <w:autoSpaceDE w:val="0"/>
        <w:autoSpaceDN w:val="0"/>
        <w:adjustRightInd w:val="0"/>
        <w:rPr>
          <w:lang w:val="ru-RU"/>
        </w:rPr>
      </w:pPr>
      <w:r w:rsidRPr="0097379A">
        <w:rPr>
          <w:b/>
          <w:bCs/>
          <w:noProof/>
          <w:lang w:val="ru-RU"/>
        </w:rPr>
        <w:t>Начальная (максимальная) цена контракта</w:t>
      </w:r>
      <w:r w:rsidRPr="0097379A">
        <w:rPr>
          <w:b/>
          <w:bCs/>
          <w:lang w:val="ru-RU"/>
        </w:rPr>
        <w:t>:</w:t>
      </w:r>
      <w:r w:rsidRPr="0097379A">
        <w:rPr>
          <w:lang w:val="ru-RU"/>
        </w:rPr>
        <w:t xml:space="preserve"> </w:t>
      </w:r>
      <w:r>
        <w:rPr>
          <w:lang w:val="ru-RU"/>
        </w:rPr>
        <w:t>498278</w:t>
      </w:r>
      <w:r w:rsidRPr="0097379A">
        <w:rPr>
          <w:lang w:val="ru-RU"/>
        </w:rPr>
        <w:t xml:space="preserve"> руб. </w:t>
      </w:r>
      <w:r>
        <w:rPr>
          <w:lang w:val="ru-RU"/>
        </w:rPr>
        <w:t>20</w:t>
      </w:r>
      <w:r w:rsidRPr="0097379A">
        <w:rPr>
          <w:lang w:val="ru-RU"/>
        </w:rPr>
        <w:t xml:space="preserve"> коп. (четыреста </w:t>
      </w:r>
      <w:r>
        <w:rPr>
          <w:lang w:val="ru-RU"/>
        </w:rPr>
        <w:t>девяносто восемь</w:t>
      </w:r>
      <w:r w:rsidRPr="0097379A">
        <w:rPr>
          <w:lang w:val="ru-RU"/>
        </w:rPr>
        <w:t xml:space="preserve"> тысяч </w:t>
      </w:r>
      <w:r>
        <w:rPr>
          <w:lang w:val="ru-RU"/>
        </w:rPr>
        <w:t>двести семьдесят восемь</w:t>
      </w:r>
      <w:r w:rsidRPr="0097379A">
        <w:rPr>
          <w:lang w:val="ru-RU"/>
        </w:rPr>
        <w:t xml:space="preserve"> рублей </w:t>
      </w:r>
      <w:r>
        <w:rPr>
          <w:lang w:val="ru-RU"/>
        </w:rPr>
        <w:t>20</w:t>
      </w:r>
      <w:r w:rsidRPr="0097379A">
        <w:rPr>
          <w:lang w:val="ru-RU"/>
        </w:rPr>
        <w:t xml:space="preserve"> копеек).</w:t>
      </w:r>
    </w:p>
    <w:p w:rsidR="00951535" w:rsidRPr="0097379A" w:rsidRDefault="00951535" w:rsidP="007C2088">
      <w:pPr>
        <w:autoSpaceDE w:val="0"/>
        <w:autoSpaceDN w:val="0"/>
        <w:adjustRightInd w:val="0"/>
        <w:ind w:firstLine="708"/>
        <w:rPr>
          <w:lang w:val="ru-RU"/>
        </w:rPr>
      </w:pPr>
      <w:r w:rsidRPr="0097379A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97379A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951535" w:rsidRPr="0097379A" w:rsidRDefault="00951535" w:rsidP="007C2088">
      <w:pPr>
        <w:autoSpaceDE w:val="0"/>
        <w:autoSpaceDN w:val="0"/>
        <w:adjustRightInd w:val="0"/>
        <w:ind w:firstLine="708"/>
        <w:rPr>
          <w:lang w:val="ru-RU"/>
        </w:rPr>
      </w:pPr>
      <w:r w:rsidRPr="0097379A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97379A">
        <w:rPr>
          <w:lang w:val="ru-RU"/>
        </w:rPr>
        <w:t xml:space="preserve"> 353560, Российская Федерация, Краснодарский край, г. Славянск-на-Кубани, г. Славянск-на-Кубани, ул. Батарейная 377 транспортом поставщика. </w:t>
      </w:r>
      <w:r>
        <w:rPr>
          <w:lang w:val="ru-RU"/>
        </w:rPr>
        <w:t>П</w:t>
      </w:r>
      <w:r w:rsidRPr="0097379A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декабря 2019 г. на склад заказчика, с соблюдением температурного режима, указанного фирмой изготовителем.</w:t>
      </w:r>
    </w:p>
    <w:p w:rsidR="00951535" w:rsidRPr="0097379A" w:rsidRDefault="00951535" w:rsidP="007C2088">
      <w:pPr>
        <w:autoSpaceDE w:val="0"/>
        <w:autoSpaceDN w:val="0"/>
        <w:adjustRightInd w:val="0"/>
        <w:ind w:firstLine="708"/>
        <w:rPr>
          <w:lang w:val="ru-RU"/>
        </w:rPr>
      </w:pPr>
      <w:r w:rsidRPr="0097379A">
        <w:rPr>
          <w:b/>
          <w:bCs/>
          <w:lang w:val="ru-RU"/>
        </w:rPr>
        <w:t>Источник финансирования:</w:t>
      </w:r>
      <w:r w:rsidRPr="0097379A">
        <w:rPr>
          <w:lang w:val="ru-RU"/>
        </w:rPr>
        <w:t xml:space="preserve"> Внебюджетные фонды (ОМС), платные услуги.</w:t>
      </w:r>
    </w:p>
    <w:p w:rsidR="00951535" w:rsidRPr="0097379A" w:rsidRDefault="00951535" w:rsidP="007C2088">
      <w:pPr>
        <w:autoSpaceDE w:val="0"/>
        <w:autoSpaceDN w:val="0"/>
        <w:adjustRightInd w:val="0"/>
        <w:ind w:firstLine="708"/>
        <w:rPr>
          <w:spacing w:val="-2"/>
          <w:lang w:val="ru-RU"/>
        </w:rPr>
      </w:pPr>
      <w:r w:rsidRPr="0097379A">
        <w:rPr>
          <w:lang w:val="ru-RU"/>
        </w:rPr>
        <w:t xml:space="preserve">  </w:t>
      </w:r>
      <w:r w:rsidRPr="0097379A">
        <w:rPr>
          <w:b/>
          <w:bCs/>
          <w:lang w:val="ru-RU"/>
        </w:rPr>
        <w:t>Размер обеспечения заявки на участие в аукционе:</w:t>
      </w:r>
      <w:r w:rsidRPr="0097379A">
        <w:rPr>
          <w:lang w:val="ru-RU"/>
        </w:rPr>
        <w:t xml:space="preserve"> Не установлен</w:t>
      </w:r>
      <w:r w:rsidRPr="0097379A">
        <w:rPr>
          <w:spacing w:val="-2"/>
          <w:lang w:val="ru-RU"/>
        </w:rPr>
        <w:t>.</w:t>
      </w:r>
    </w:p>
    <w:p w:rsidR="00951535" w:rsidRPr="0097379A" w:rsidRDefault="00951535" w:rsidP="007C2088">
      <w:pPr>
        <w:rPr>
          <w:spacing w:val="-2"/>
          <w:lang w:val="ru-RU"/>
        </w:rPr>
      </w:pPr>
      <w:r w:rsidRPr="0097379A">
        <w:rPr>
          <w:b/>
          <w:bCs/>
          <w:lang w:val="ru-RU"/>
        </w:rPr>
        <w:t xml:space="preserve">       </w:t>
      </w:r>
      <w:r w:rsidRPr="0097379A">
        <w:rPr>
          <w:b/>
          <w:bCs/>
          <w:lang w:val="ru-RU"/>
        </w:rPr>
        <w:tab/>
        <w:t xml:space="preserve">Размер обеспечения исполнения контракта: </w:t>
      </w:r>
      <w:r w:rsidRPr="0097379A">
        <w:rPr>
          <w:lang w:val="ru-RU"/>
        </w:rPr>
        <w:t xml:space="preserve">5 </w:t>
      </w:r>
      <w:r w:rsidRPr="0097379A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951535" w:rsidRPr="0097379A" w:rsidRDefault="00951535" w:rsidP="007C2088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97379A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97379A">
        <w:rPr>
          <w:color w:val="000000"/>
          <w:sz w:val="24"/>
          <w:szCs w:val="24"/>
        </w:rPr>
        <w:t xml:space="preserve">21.10.2019 10:52 </w:t>
      </w:r>
      <w:r w:rsidRPr="0097379A">
        <w:rPr>
          <w:sz w:val="24"/>
          <w:szCs w:val="24"/>
        </w:rPr>
        <w:t>(московское время).</w:t>
      </w:r>
    </w:p>
    <w:p w:rsidR="00951535" w:rsidRPr="00210EAC" w:rsidRDefault="00951535" w:rsidP="007C208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97379A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государственных нужд по рассмотрению заявок на участие в аукционе в электронной форме присутствовали 5 членов комиссии:</w:t>
      </w:r>
      <w:r w:rsidRPr="00210EAC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951535" w:rsidRPr="00DA00B7">
        <w:trPr>
          <w:jc w:val="center"/>
        </w:trPr>
        <w:tc>
          <w:tcPr>
            <w:tcW w:w="9828" w:type="dxa"/>
            <w:gridSpan w:val="5"/>
          </w:tcPr>
          <w:p w:rsidR="00951535" w:rsidRPr="00DA00B7" w:rsidRDefault="00951535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П</w:t>
            </w:r>
            <w:r w:rsidRPr="00DA00B7">
              <w:t>редседател</w:t>
            </w:r>
            <w:r w:rsidRPr="00DA00B7">
              <w:rPr>
                <w:lang w:val="ru-RU"/>
              </w:rPr>
              <w:t>ь</w:t>
            </w:r>
            <w:r w:rsidRPr="00DA00B7">
              <w:t xml:space="preserve"> комиссии</w:t>
            </w:r>
            <w:r w:rsidRPr="00DA00B7">
              <w:rPr>
                <w:lang w:val="ru-RU"/>
              </w:rPr>
              <w:t>:</w:t>
            </w:r>
          </w:p>
        </w:tc>
      </w:tr>
      <w:tr w:rsidR="00951535" w:rsidRPr="00033B07">
        <w:trPr>
          <w:jc w:val="center"/>
        </w:trPr>
        <w:tc>
          <w:tcPr>
            <w:tcW w:w="2820" w:type="dxa"/>
          </w:tcPr>
          <w:p w:rsidR="00951535" w:rsidRPr="00DA00B7" w:rsidRDefault="00951535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951535" w:rsidRPr="00DA00B7" w:rsidRDefault="00951535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951535" w:rsidRPr="00DA00B7">
        <w:trPr>
          <w:trHeight w:val="80"/>
          <w:jc w:val="center"/>
        </w:trPr>
        <w:tc>
          <w:tcPr>
            <w:tcW w:w="9828" w:type="dxa"/>
            <w:gridSpan w:val="5"/>
          </w:tcPr>
          <w:p w:rsidR="00951535" w:rsidRPr="00DA00B7" w:rsidRDefault="00951535" w:rsidP="00A841CC">
            <w:pPr>
              <w:jc w:val="both"/>
            </w:pPr>
            <w:r w:rsidRPr="00DA00B7">
              <w:t xml:space="preserve">Секретарь комиссии - </w:t>
            </w:r>
          </w:p>
        </w:tc>
      </w:tr>
      <w:tr w:rsidR="00951535" w:rsidRPr="00DA00B7">
        <w:trPr>
          <w:trHeight w:val="300"/>
          <w:jc w:val="center"/>
        </w:trPr>
        <w:tc>
          <w:tcPr>
            <w:tcW w:w="2882" w:type="dxa"/>
            <w:gridSpan w:val="3"/>
          </w:tcPr>
          <w:p w:rsidR="00951535" w:rsidRPr="00DA00B7" w:rsidRDefault="00951535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DA00B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951535" w:rsidRPr="00DA00B7" w:rsidRDefault="00951535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Экономист 1 категории,отдела закупок.</w:t>
            </w:r>
          </w:p>
        </w:tc>
      </w:tr>
      <w:tr w:rsidR="00951535" w:rsidRPr="00DA00B7">
        <w:trPr>
          <w:jc w:val="center"/>
        </w:trPr>
        <w:tc>
          <w:tcPr>
            <w:tcW w:w="9828" w:type="dxa"/>
            <w:gridSpan w:val="5"/>
          </w:tcPr>
          <w:p w:rsidR="00951535" w:rsidRPr="00DA00B7" w:rsidRDefault="00951535" w:rsidP="00A841CC">
            <w:pPr>
              <w:jc w:val="both"/>
            </w:pPr>
            <w:r w:rsidRPr="00DA00B7">
              <w:t>Члены комиссии –</w:t>
            </w:r>
          </w:p>
        </w:tc>
      </w:tr>
      <w:tr w:rsidR="00951535" w:rsidRPr="00DA00B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951535" w:rsidRPr="00DA00B7" w:rsidRDefault="00951535" w:rsidP="00A841CC">
            <w:pPr>
              <w:ind w:right="-286"/>
              <w:rPr>
                <w:lang w:val="ru-RU"/>
              </w:rPr>
            </w:pPr>
            <w:r w:rsidRPr="00DA00B7">
              <w:rPr>
                <w:lang w:val="ru-RU"/>
              </w:rPr>
              <w:t xml:space="preserve">Дехтерев Юрий Сергеевич </w:t>
            </w:r>
          </w:p>
          <w:p w:rsidR="00951535" w:rsidRPr="00DA00B7" w:rsidRDefault="00951535" w:rsidP="00A841CC">
            <w:pPr>
              <w:ind w:right="-286"/>
              <w:rPr>
                <w:lang w:val="ru-RU"/>
              </w:rPr>
            </w:pPr>
            <w:r w:rsidRPr="00DA00B7">
              <w:rPr>
                <w:lang w:val="ru-RU"/>
              </w:rPr>
              <w:t>Мальченко Елена Александровна</w:t>
            </w:r>
          </w:p>
          <w:p w:rsidR="00951535" w:rsidRPr="00DA00B7" w:rsidRDefault="00951535" w:rsidP="00A841CC">
            <w:pPr>
              <w:ind w:right="-286"/>
              <w:rPr>
                <w:lang w:val="ru-RU"/>
              </w:rPr>
            </w:pPr>
            <w:r w:rsidRPr="00DA00B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951535" w:rsidRPr="00DA00B7" w:rsidRDefault="00951535" w:rsidP="00A841CC">
            <w:pPr>
              <w:ind w:right="-286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начальник отдела закупок;</w:t>
            </w:r>
          </w:p>
          <w:p w:rsidR="00951535" w:rsidRPr="00DA00B7" w:rsidRDefault="00951535" w:rsidP="00A841CC">
            <w:pPr>
              <w:ind w:right="-80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 xml:space="preserve"> </w:t>
            </w:r>
          </w:p>
          <w:p w:rsidR="00951535" w:rsidRPr="00DA00B7" w:rsidRDefault="00951535" w:rsidP="00A841CC">
            <w:pPr>
              <w:ind w:right="-80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Экономист 1 категории,отдела закупок.</w:t>
            </w:r>
          </w:p>
          <w:p w:rsidR="00951535" w:rsidRPr="00DA00B7" w:rsidRDefault="00951535" w:rsidP="00A841CC">
            <w:pPr>
              <w:ind w:right="-80"/>
              <w:jc w:val="both"/>
              <w:rPr>
                <w:lang w:val="ru-RU"/>
              </w:rPr>
            </w:pPr>
          </w:p>
          <w:p w:rsidR="00951535" w:rsidRPr="00DA00B7" w:rsidRDefault="00951535" w:rsidP="00A841CC">
            <w:pPr>
              <w:ind w:right="-80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заведующая аптекой.</w:t>
            </w:r>
          </w:p>
        </w:tc>
      </w:tr>
    </w:tbl>
    <w:p w:rsidR="00951535" w:rsidRPr="00DA00B7" w:rsidRDefault="00951535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DA00B7">
        <w:rPr>
          <w:sz w:val="24"/>
          <w:szCs w:val="24"/>
        </w:rPr>
        <w:t>Кворум имеется. Комиссия правомочна.</w:t>
      </w:r>
    </w:p>
    <w:p w:rsidR="00951535" w:rsidRPr="00DA00B7" w:rsidRDefault="00951535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DA00B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30</w:t>
      </w:r>
      <w:r w:rsidRPr="00DA00B7">
        <w:rPr>
          <w:sz w:val="24"/>
          <w:szCs w:val="24"/>
        </w:rPr>
        <w:t xml:space="preserve"> октября 2019 года в </w:t>
      </w:r>
      <w:r>
        <w:rPr>
          <w:sz w:val="24"/>
          <w:szCs w:val="24"/>
        </w:rPr>
        <w:t>14</w:t>
      </w:r>
      <w:r w:rsidRPr="00DA00B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DA00B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951535" w:rsidRPr="00DA00B7" w:rsidRDefault="00951535" w:rsidP="009C43B2">
      <w:pPr>
        <w:ind w:firstLine="709"/>
        <w:jc w:val="both"/>
        <w:rPr>
          <w:lang w:val="ru-RU"/>
        </w:rPr>
      </w:pPr>
      <w:r w:rsidRPr="00DA00B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951535" w:rsidRPr="00DA00B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51535" w:rsidRPr="00DA00B7" w:rsidRDefault="0095153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№ </w:t>
            </w:r>
            <w:r w:rsidRPr="00DA00B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51535" w:rsidRPr="00DA00B7" w:rsidRDefault="0095153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51535" w:rsidRPr="00DA00B7" w:rsidRDefault="0095153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51535" w:rsidRPr="00DA00B7" w:rsidRDefault="0095153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Время поступления </w:t>
            </w:r>
            <w:r w:rsidRPr="00DA00B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51535" w:rsidRPr="00DA00B7" w:rsidRDefault="0095153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Порядковый </w:t>
            </w:r>
            <w:r w:rsidRPr="00DA00B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951535" w:rsidRPr="00DA00B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51535" w:rsidRPr="00DA00B7" w:rsidRDefault="00951535" w:rsidP="00CE4749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51535" w:rsidRPr="00D84C5A" w:rsidRDefault="00951535" w:rsidP="00D84C5A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470 872.00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51535" w:rsidRPr="00DA00B7" w:rsidRDefault="00951535" w:rsidP="00CE4749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51535" w:rsidRPr="00DA00B7" w:rsidRDefault="00951535" w:rsidP="002D63DC">
            <w:pPr>
              <w:jc w:val="center"/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31.10.2019 10:05:59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51535" w:rsidRPr="00DA00B7" w:rsidRDefault="00951535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EA-32872</w:t>
            </w:r>
          </w:p>
        </w:tc>
      </w:tr>
      <w:tr w:rsidR="00951535" w:rsidRPr="00DA00B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51535" w:rsidRPr="00DA00B7" w:rsidRDefault="00951535" w:rsidP="00F9208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51535" w:rsidRPr="00DA00B7" w:rsidRDefault="00951535" w:rsidP="00F9208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473 364.29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51535" w:rsidRPr="00DA00B7" w:rsidRDefault="00951535" w:rsidP="00F9208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51535" w:rsidRPr="00DA00B7" w:rsidRDefault="00951535" w:rsidP="00F92087">
            <w:pPr>
              <w:jc w:val="center"/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31.10.2019 10:01:01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51535" w:rsidRPr="00DA00B7" w:rsidRDefault="00951535" w:rsidP="00F9208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EA-32944</w:t>
            </w:r>
          </w:p>
        </w:tc>
      </w:tr>
    </w:tbl>
    <w:p w:rsidR="00951535" w:rsidRPr="00DA00B7" w:rsidRDefault="00951535" w:rsidP="00F742E9">
      <w:pPr>
        <w:ind w:firstLine="709"/>
        <w:jc w:val="both"/>
        <w:rPr>
          <w:lang w:val="ru-RU"/>
        </w:rPr>
      </w:pPr>
      <w:r w:rsidRPr="00DA00B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951535" w:rsidRPr="00DA00B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51535" w:rsidRPr="00DA00B7" w:rsidRDefault="0095153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Номер </w:t>
            </w:r>
          </w:p>
          <w:p w:rsidR="00951535" w:rsidRPr="00DA00B7" w:rsidRDefault="0095153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51535" w:rsidRPr="00DA00B7" w:rsidRDefault="00951535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Дата и времярегистрации</w:t>
            </w:r>
          </w:p>
          <w:p w:rsidR="00951535" w:rsidRPr="00DA00B7" w:rsidRDefault="00951535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1535" w:rsidRPr="00DA00B7" w:rsidRDefault="0095153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951535" w:rsidRPr="00033B0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51535" w:rsidRPr="00DA00B7" w:rsidRDefault="00951535" w:rsidP="0016778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EA-32872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51535" w:rsidRPr="00DA00B7" w:rsidRDefault="00951535" w:rsidP="009707A6">
            <w:pPr>
              <w:jc w:val="center"/>
              <w:rPr>
                <w:color w:val="000000"/>
              </w:rPr>
            </w:pPr>
            <w:r w:rsidRPr="0097379A">
              <w:rPr>
                <w:color w:val="000000"/>
              </w:rPr>
              <w:t>28.10.2019 12:33:14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51535" w:rsidRPr="00E47B2A" w:rsidRDefault="00951535" w:rsidP="00D84C5A">
            <w:pPr>
              <w:rPr>
                <w:color w:val="000000"/>
                <w:lang w:val="ru-RU"/>
              </w:rPr>
            </w:pPr>
            <w:r w:rsidRPr="00E47B2A">
              <w:rPr>
                <w:lang w:val="ru-RU"/>
              </w:rPr>
              <w:t xml:space="preserve">Индивидуальный предприниматель </w:t>
            </w:r>
            <w:r w:rsidRPr="00E47B2A">
              <w:rPr>
                <w:color w:val="000000"/>
                <w:lang w:val="ru-RU"/>
              </w:rPr>
              <w:t>ШИШМАНЯН СЕРГЕЙ КАРПОВИЧ</w:t>
            </w:r>
          </w:p>
          <w:p w:rsidR="00951535" w:rsidRPr="00E47B2A" w:rsidRDefault="00951535" w:rsidP="00D84C5A">
            <w:pPr>
              <w:rPr>
                <w:lang w:val="ru-RU"/>
              </w:rPr>
            </w:pPr>
            <w:r w:rsidRPr="00E47B2A">
              <w:rPr>
                <w:lang w:val="ru-RU"/>
              </w:rPr>
              <w:t>ИНН</w:t>
            </w:r>
            <w:r w:rsidRPr="00E47B2A">
              <w:rPr>
                <w:color w:val="000000"/>
                <w:lang w:val="ru-RU"/>
              </w:rPr>
              <w:t>231200882067</w:t>
            </w:r>
          </w:p>
          <w:p w:rsidR="00951535" w:rsidRPr="00E47B2A" w:rsidRDefault="00951535" w:rsidP="00D84C5A">
            <w:pPr>
              <w:rPr>
                <w:lang w:val="ru-RU"/>
              </w:rPr>
            </w:pPr>
            <w:r w:rsidRPr="00E47B2A">
              <w:rPr>
                <w:lang w:val="ru-RU"/>
              </w:rPr>
              <w:t>ОГРНИП</w:t>
            </w:r>
            <w:r w:rsidRPr="00E47B2A">
              <w:rPr>
                <w:color w:val="000000"/>
                <w:lang w:val="ru-RU"/>
              </w:rPr>
              <w:t>316237500022168</w:t>
            </w:r>
          </w:p>
          <w:p w:rsidR="00951535" w:rsidRPr="00E47B2A" w:rsidRDefault="00951535" w:rsidP="00D84C5A">
            <w:pPr>
              <w:rPr>
                <w:lang w:val="ru-RU"/>
              </w:rPr>
            </w:pPr>
            <w:r w:rsidRPr="00E47B2A">
              <w:rPr>
                <w:lang w:val="ru-RU"/>
              </w:rPr>
              <w:t>Место нахождения (жительства)</w:t>
            </w:r>
          </w:p>
          <w:p w:rsidR="00951535" w:rsidRPr="00E47B2A" w:rsidRDefault="00951535" w:rsidP="00D84C5A">
            <w:pPr>
              <w:rPr>
                <w:color w:val="000000"/>
                <w:lang w:val="ru-RU"/>
              </w:rPr>
            </w:pPr>
            <w:r w:rsidRPr="00E47B2A">
              <w:rPr>
                <w:color w:val="000000"/>
                <w:lang w:val="ru-RU"/>
              </w:rPr>
              <w:t>- Краснодарский23, - Краснодар,ул.Ставропольская 135/1 кв.53</w:t>
            </w:r>
          </w:p>
          <w:p w:rsidR="00951535" w:rsidRPr="00E47B2A" w:rsidRDefault="00951535" w:rsidP="00D84C5A">
            <w:pPr>
              <w:rPr>
                <w:lang w:val="ru-RU"/>
              </w:rPr>
            </w:pPr>
            <w:r w:rsidRPr="00E47B2A">
              <w:rPr>
                <w:lang w:val="ru-RU"/>
              </w:rPr>
              <w:t>Почтовый адрес</w:t>
            </w:r>
          </w:p>
          <w:p w:rsidR="00951535" w:rsidRPr="00E47B2A" w:rsidRDefault="00951535" w:rsidP="00D84C5A">
            <w:pPr>
              <w:rPr>
                <w:color w:val="000000"/>
                <w:lang w:val="ru-RU"/>
              </w:rPr>
            </w:pPr>
            <w:r w:rsidRPr="00E47B2A">
              <w:rPr>
                <w:color w:val="000000"/>
                <w:lang w:val="ru-RU"/>
              </w:rPr>
              <w:t>- Краснодарский23, - Краснодар, ул.Ставропольская 135/1 кв.53</w:t>
            </w:r>
          </w:p>
          <w:p w:rsidR="00951535" w:rsidRPr="00E47B2A" w:rsidRDefault="00951535" w:rsidP="00D84C5A">
            <w:pPr>
              <w:rPr>
                <w:lang w:val="ru-RU"/>
              </w:rPr>
            </w:pPr>
            <w:r w:rsidRPr="00E47B2A">
              <w:rPr>
                <w:lang w:val="ru-RU"/>
              </w:rPr>
              <w:t>Контактное лицо</w:t>
            </w:r>
          </w:p>
          <w:p w:rsidR="00951535" w:rsidRPr="00E47B2A" w:rsidRDefault="00951535" w:rsidP="00D84C5A">
            <w:pPr>
              <w:rPr>
                <w:color w:val="000000"/>
                <w:lang w:val="ru-RU"/>
              </w:rPr>
            </w:pPr>
            <w:r w:rsidRPr="00E47B2A">
              <w:rPr>
                <w:color w:val="000000"/>
                <w:lang w:val="ru-RU"/>
              </w:rPr>
              <w:t>Шишманян Сергей Карпович</w:t>
            </w:r>
          </w:p>
          <w:p w:rsidR="00951535" w:rsidRPr="00EC59E6" w:rsidRDefault="00951535" w:rsidP="00D84C5A">
            <w:pPr>
              <w:rPr>
                <w:lang w:val="ru-RU"/>
              </w:rPr>
            </w:pPr>
            <w:r w:rsidRPr="00E47B2A">
              <w:rPr>
                <w:lang w:val="ru-RU"/>
              </w:rPr>
              <w:t>Телефон</w:t>
            </w:r>
            <w:r w:rsidRPr="00E47B2A">
              <w:rPr>
                <w:color w:val="000000"/>
                <w:lang w:val="ru-RU"/>
              </w:rPr>
              <w:t>79282757928</w:t>
            </w:r>
          </w:p>
        </w:tc>
      </w:tr>
      <w:tr w:rsidR="00951535" w:rsidRPr="0034382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51535" w:rsidRPr="00DA00B7" w:rsidRDefault="00951535" w:rsidP="0016778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EA-32944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51535" w:rsidRPr="00DA00B7" w:rsidRDefault="00951535" w:rsidP="00884FAB">
            <w:pPr>
              <w:jc w:val="center"/>
              <w:rPr>
                <w:lang w:val="ru-RU"/>
              </w:rPr>
            </w:pPr>
            <w:r w:rsidRPr="0097379A">
              <w:rPr>
                <w:color w:val="000000"/>
              </w:rPr>
              <w:t>28.10.2019 18:32:42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51535" w:rsidRPr="0034382A" w:rsidRDefault="00951535" w:rsidP="0034382A">
            <w:pPr>
              <w:rPr>
                <w:lang w:val="ru-RU"/>
              </w:rPr>
            </w:pPr>
            <w:r w:rsidRPr="0034382A">
              <w:rPr>
                <w:lang w:val="ru-RU"/>
              </w:rPr>
              <w:t>Индивидуальный предприниматель Иванов Андрей Валентинович</w:t>
            </w:r>
          </w:p>
          <w:p w:rsidR="00951535" w:rsidRPr="0034382A" w:rsidRDefault="00951535" w:rsidP="0034382A">
            <w:pPr>
              <w:rPr>
                <w:lang w:val="ru-RU"/>
              </w:rPr>
            </w:pPr>
            <w:r w:rsidRPr="0034382A">
              <w:rPr>
                <w:lang w:val="ru-RU"/>
              </w:rPr>
              <w:t>ИНН231209319236</w:t>
            </w:r>
          </w:p>
          <w:p w:rsidR="00951535" w:rsidRPr="0034382A" w:rsidRDefault="00951535" w:rsidP="0034382A">
            <w:pPr>
              <w:rPr>
                <w:lang w:val="ru-RU"/>
              </w:rPr>
            </w:pPr>
            <w:r w:rsidRPr="0034382A">
              <w:rPr>
                <w:lang w:val="ru-RU"/>
              </w:rPr>
              <w:t>Место нахождения (жительства)- Краснодарский, - Краснодар, - Старокорсунская, ул.Украинская 12</w:t>
            </w:r>
          </w:p>
          <w:p w:rsidR="00951535" w:rsidRPr="0034382A" w:rsidRDefault="00951535" w:rsidP="0034382A">
            <w:pPr>
              <w:rPr>
                <w:lang w:val="ru-RU"/>
              </w:rPr>
            </w:pPr>
            <w:r w:rsidRPr="0034382A">
              <w:rPr>
                <w:lang w:val="ru-RU"/>
              </w:rPr>
              <w:t>Почтовый адрес- Краснодарский, - Краснодар, - Старокорсунская, ул.Украинская 12</w:t>
            </w:r>
          </w:p>
          <w:p w:rsidR="00951535" w:rsidRPr="0034382A" w:rsidRDefault="00951535" w:rsidP="0034382A">
            <w:pPr>
              <w:rPr>
                <w:lang w:val="ru-RU"/>
              </w:rPr>
            </w:pPr>
            <w:r w:rsidRPr="0034382A">
              <w:rPr>
                <w:lang w:val="ru-RU"/>
              </w:rPr>
              <w:t>Контактное лицо</w:t>
            </w:r>
          </w:p>
          <w:p w:rsidR="00951535" w:rsidRPr="0034382A" w:rsidRDefault="00951535" w:rsidP="0034382A">
            <w:pPr>
              <w:rPr>
                <w:lang w:val="ru-RU"/>
              </w:rPr>
            </w:pPr>
            <w:r w:rsidRPr="0034382A">
              <w:rPr>
                <w:lang w:val="ru-RU"/>
              </w:rPr>
              <w:t>Иванов Андрей Валентинович</w:t>
            </w:r>
          </w:p>
          <w:p w:rsidR="00951535" w:rsidRPr="00DF4181" w:rsidRDefault="00951535" w:rsidP="000659FE">
            <w:pPr>
              <w:rPr>
                <w:lang w:val="ru-RU"/>
              </w:rPr>
            </w:pPr>
            <w:r w:rsidRPr="0034382A">
              <w:rPr>
                <w:lang w:val="ru-RU"/>
              </w:rPr>
              <w:t>Телефон7918-087-98-28</w:t>
            </w:r>
          </w:p>
        </w:tc>
      </w:tr>
    </w:tbl>
    <w:p w:rsidR="00951535" w:rsidRPr="00DA00B7" w:rsidRDefault="00951535" w:rsidP="00C07BB1">
      <w:pPr>
        <w:ind w:firstLine="567"/>
        <w:jc w:val="both"/>
        <w:rPr>
          <w:lang w:val="ru-RU"/>
        </w:rPr>
      </w:pPr>
      <w:r w:rsidRPr="00DA00B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DA00B7">
        <w:rPr>
          <w:lang w:val="ru-RU" w:eastAsia="ru-RU"/>
        </w:rPr>
        <w:t xml:space="preserve"> со ст.69 Федерального закона от 05 апреля 2013 года № 44-ФЗ</w:t>
      </w:r>
      <w:r w:rsidRPr="00DA00B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DA00B7">
        <w:rPr>
          <w:lang w:val="ru-RU" w:eastAsia="ru-RU"/>
        </w:rPr>
        <w:t>Федерального закона № 44-ФЗ),</w:t>
      </w:r>
      <w:r w:rsidRPr="00DA00B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951535" w:rsidRPr="00D257AB" w:rsidRDefault="00951535" w:rsidP="00723272">
      <w:pPr>
        <w:rPr>
          <w:color w:val="000000"/>
          <w:lang w:val="ru-RU"/>
        </w:rPr>
      </w:pPr>
      <w:r w:rsidRPr="00DA00B7">
        <w:rPr>
          <w:lang w:val="ru-RU"/>
        </w:rPr>
        <w:t xml:space="preserve">- признать соответствующими требованиям, </w:t>
      </w:r>
      <w:r w:rsidRPr="00DA00B7">
        <w:rPr>
          <w:lang w:val="ru-RU" w:eastAsia="ru-RU"/>
        </w:rPr>
        <w:t>установленным ст.69 Федерального закона № 44-ФЗ и</w:t>
      </w:r>
      <w:r w:rsidRPr="00DA00B7">
        <w:rPr>
          <w:lang w:val="ru-RU"/>
        </w:rPr>
        <w:t xml:space="preserve"> документацией аукциона в электронной форме, заявки:№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DF4181">
        <w:rPr>
          <w:rFonts w:ascii="Roboto" w:hAnsi="Roboto" w:cs="Roboto"/>
          <w:color w:val="000000"/>
          <w:shd w:val="clear" w:color="auto" w:fill="F9F9F9"/>
          <w:lang w:val="ru-RU"/>
        </w:rPr>
        <w:t>-</w:t>
      </w:r>
      <w:r w:rsidRPr="0034382A">
        <w:rPr>
          <w:rFonts w:ascii="Roboto" w:hAnsi="Roboto" w:cs="Roboto"/>
          <w:color w:val="000000"/>
          <w:shd w:val="clear" w:color="auto" w:fill="F9F9F9"/>
          <w:lang w:val="ru-RU"/>
        </w:rPr>
        <w:t>32872</w:t>
      </w:r>
      <w:r w:rsidRPr="00DA00B7">
        <w:rPr>
          <w:lang w:val="ru-RU"/>
        </w:rPr>
        <w:t xml:space="preserve">- </w:t>
      </w:r>
      <w:r w:rsidRPr="0034382A">
        <w:rPr>
          <w:lang w:val="ru-RU"/>
        </w:rPr>
        <w:t>Индивидуальный предприниматель ШИШМАНЯН СЕРГЕЙ КАРПОВИЧ</w:t>
      </w:r>
      <w:r w:rsidRPr="00DA00B7">
        <w:rPr>
          <w:lang w:val="ru-RU"/>
        </w:rPr>
        <w:t xml:space="preserve">, 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DF4181">
        <w:rPr>
          <w:rFonts w:ascii="Roboto" w:hAnsi="Roboto" w:cs="Roboto"/>
          <w:color w:val="000000"/>
          <w:shd w:val="clear" w:color="auto" w:fill="FFFFFF"/>
          <w:lang w:val="ru-RU"/>
        </w:rPr>
        <w:t>-</w:t>
      </w:r>
      <w:r w:rsidRPr="0034382A">
        <w:rPr>
          <w:rFonts w:ascii="Roboto" w:hAnsi="Roboto" w:cs="Roboto"/>
          <w:color w:val="000000"/>
          <w:shd w:val="clear" w:color="auto" w:fill="FFFFFF"/>
          <w:lang w:val="ru-RU"/>
        </w:rPr>
        <w:t>32944</w:t>
      </w:r>
      <w:r w:rsidRPr="00DA00B7">
        <w:rPr>
          <w:lang w:val="ru-RU"/>
        </w:rPr>
        <w:t xml:space="preserve"> - </w:t>
      </w:r>
      <w:r w:rsidRPr="0034382A">
        <w:rPr>
          <w:lang w:val="ru-RU"/>
        </w:rPr>
        <w:t>Индивидуальный предприниматель Иванов Андрей Валентинович</w:t>
      </w:r>
      <w:r>
        <w:rPr>
          <w:color w:val="000000"/>
          <w:lang w:val="ru-RU"/>
        </w:rPr>
        <w:t>.</w:t>
      </w:r>
    </w:p>
    <w:p w:rsidR="00951535" w:rsidRPr="00DA00B7" w:rsidRDefault="00951535" w:rsidP="00584FE4">
      <w:pPr>
        <w:ind w:firstLine="708"/>
        <w:jc w:val="both"/>
        <w:rPr>
          <w:lang w:val="ru-RU"/>
        </w:rPr>
      </w:pPr>
      <w:r w:rsidRPr="00DA00B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14"/>
        <w:gridCol w:w="1698"/>
        <w:gridCol w:w="1556"/>
        <w:gridCol w:w="1556"/>
        <w:gridCol w:w="1557"/>
        <w:gridCol w:w="1555"/>
      </w:tblGrid>
      <w:tr w:rsidR="00951535" w:rsidRPr="00DA00B7">
        <w:trPr>
          <w:trHeight w:val="415"/>
        </w:trPr>
        <w:tc>
          <w:tcPr>
            <w:tcW w:w="2214" w:type="dxa"/>
            <w:vMerge w:val="restart"/>
            <w:vAlign w:val="center"/>
          </w:tcPr>
          <w:p w:rsidR="00951535" w:rsidRPr="00DA00B7" w:rsidRDefault="00951535" w:rsidP="00AA4A97">
            <w:pPr>
              <w:jc w:val="center"/>
              <w:rPr>
                <w:lang w:val="ru-RU"/>
              </w:rPr>
            </w:pPr>
            <w:r w:rsidRPr="00DA00B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22" w:type="dxa"/>
            <w:gridSpan w:val="5"/>
          </w:tcPr>
          <w:p w:rsidR="00951535" w:rsidRPr="00DA00B7" w:rsidRDefault="00951535" w:rsidP="00AA4A97">
            <w:pPr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951535" w:rsidRPr="00DA00B7">
        <w:trPr>
          <w:trHeight w:val="274"/>
        </w:trPr>
        <w:tc>
          <w:tcPr>
            <w:tcW w:w="2214" w:type="dxa"/>
            <w:vMerge/>
          </w:tcPr>
          <w:p w:rsidR="00951535" w:rsidRPr="00DA00B7" w:rsidRDefault="00951535" w:rsidP="00AA4A97">
            <w:pPr>
              <w:rPr>
                <w:noProof/>
                <w:lang w:val="ru-RU"/>
              </w:rPr>
            </w:pPr>
          </w:p>
        </w:tc>
        <w:tc>
          <w:tcPr>
            <w:tcW w:w="1698" w:type="dxa"/>
          </w:tcPr>
          <w:p w:rsidR="00951535" w:rsidRPr="00DA00B7" w:rsidRDefault="00951535" w:rsidP="00AA4A97">
            <w:pPr>
              <w:jc w:val="center"/>
              <w:rPr>
                <w:lang w:val="ru-RU"/>
              </w:rPr>
            </w:pPr>
          </w:p>
          <w:p w:rsidR="00951535" w:rsidRPr="00DA00B7" w:rsidRDefault="00951535" w:rsidP="00AA4A9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Просоленко Ю.А.</w:t>
            </w:r>
          </w:p>
        </w:tc>
        <w:tc>
          <w:tcPr>
            <w:tcW w:w="1556" w:type="dxa"/>
          </w:tcPr>
          <w:p w:rsidR="00951535" w:rsidRPr="00DA00B7" w:rsidRDefault="00951535" w:rsidP="00AA4A97">
            <w:pPr>
              <w:ind w:right="-21"/>
              <w:jc w:val="center"/>
              <w:rPr>
                <w:lang w:val="ru-RU"/>
              </w:rPr>
            </w:pPr>
          </w:p>
          <w:p w:rsidR="00951535" w:rsidRPr="00DA00B7" w:rsidRDefault="00951535" w:rsidP="00AA4A97">
            <w:pPr>
              <w:ind w:right="-21"/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Дехтерев Ю.С.</w:t>
            </w:r>
          </w:p>
        </w:tc>
        <w:tc>
          <w:tcPr>
            <w:tcW w:w="1556" w:type="dxa"/>
          </w:tcPr>
          <w:p w:rsidR="00951535" w:rsidRPr="00DA00B7" w:rsidRDefault="00951535" w:rsidP="0056026D">
            <w:pPr>
              <w:jc w:val="center"/>
              <w:rPr>
                <w:lang w:val="ru-RU"/>
              </w:rPr>
            </w:pPr>
          </w:p>
          <w:p w:rsidR="00951535" w:rsidRPr="00DA00B7" w:rsidRDefault="00951535" w:rsidP="001B1EE5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Костюк Н.В.</w:t>
            </w:r>
          </w:p>
        </w:tc>
        <w:tc>
          <w:tcPr>
            <w:tcW w:w="1557" w:type="dxa"/>
          </w:tcPr>
          <w:p w:rsidR="00951535" w:rsidRPr="00DA00B7" w:rsidRDefault="00951535" w:rsidP="00AA4A97">
            <w:pPr>
              <w:jc w:val="center"/>
              <w:rPr>
                <w:lang w:val="ru-RU"/>
              </w:rPr>
            </w:pPr>
          </w:p>
          <w:p w:rsidR="00951535" w:rsidRPr="00DA00B7" w:rsidRDefault="00951535" w:rsidP="001757FC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Мальченко Е.А.</w:t>
            </w:r>
          </w:p>
        </w:tc>
        <w:tc>
          <w:tcPr>
            <w:tcW w:w="1555" w:type="dxa"/>
          </w:tcPr>
          <w:p w:rsidR="00951535" w:rsidRPr="00DA00B7" w:rsidRDefault="00951535" w:rsidP="0056026D">
            <w:pPr>
              <w:jc w:val="center"/>
              <w:rPr>
                <w:lang w:val="ru-RU"/>
              </w:rPr>
            </w:pPr>
          </w:p>
          <w:p w:rsidR="00951535" w:rsidRPr="00DA00B7" w:rsidRDefault="00951535" w:rsidP="001757FC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Владыкина Л.В.</w:t>
            </w:r>
          </w:p>
        </w:tc>
      </w:tr>
      <w:tr w:rsidR="00951535" w:rsidRPr="00033B07">
        <w:trPr>
          <w:trHeight w:val="938"/>
        </w:trPr>
        <w:tc>
          <w:tcPr>
            <w:tcW w:w="2214" w:type="dxa"/>
            <w:vAlign w:val="center"/>
          </w:tcPr>
          <w:p w:rsidR="00951535" w:rsidRPr="00DA00B7" w:rsidRDefault="00951535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DF4181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</w:t>
            </w:r>
            <w:r w:rsidRPr="0034382A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32872</w:t>
            </w:r>
            <w:r w:rsidRPr="00DA00B7">
              <w:rPr>
                <w:lang w:val="ru-RU"/>
              </w:rPr>
              <w:t xml:space="preserve">- </w:t>
            </w:r>
            <w:r w:rsidRPr="0034382A">
              <w:rPr>
                <w:lang w:val="ru-RU"/>
              </w:rPr>
              <w:t>Индивидуальный предприниматель ШИШМАНЯН СЕРГЕЙ КАРПОВИЧ</w:t>
            </w:r>
          </w:p>
        </w:tc>
        <w:tc>
          <w:tcPr>
            <w:tcW w:w="1698" w:type="dxa"/>
          </w:tcPr>
          <w:p w:rsidR="00951535" w:rsidRPr="00DA00B7" w:rsidRDefault="00951535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951535" w:rsidRPr="00DA00B7" w:rsidRDefault="00951535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951535" w:rsidRPr="00DA00B7" w:rsidRDefault="00951535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51535" w:rsidRPr="00DA00B7" w:rsidRDefault="00951535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5" w:type="dxa"/>
          </w:tcPr>
          <w:p w:rsidR="00951535" w:rsidRPr="00DA00B7" w:rsidRDefault="00951535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51535" w:rsidRPr="00033B07">
        <w:trPr>
          <w:trHeight w:val="938"/>
        </w:trPr>
        <w:tc>
          <w:tcPr>
            <w:tcW w:w="2214" w:type="dxa"/>
            <w:vAlign w:val="center"/>
          </w:tcPr>
          <w:p w:rsidR="00951535" w:rsidRPr="00DA00B7" w:rsidRDefault="00951535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DF4181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</w:t>
            </w:r>
            <w:r w:rsidRPr="0034382A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32944</w:t>
            </w:r>
            <w:r w:rsidRPr="00DA00B7">
              <w:rPr>
                <w:lang w:val="ru-RU"/>
              </w:rPr>
              <w:t xml:space="preserve"> - </w:t>
            </w:r>
            <w:r w:rsidRPr="0034382A">
              <w:rPr>
                <w:lang w:val="ru-RU"/>
              </w:rPr>
              <w:t>Индивидуальный предприниматель Иванов Андрей Валентинович</w:t>
            </w:r>
          </w:p>
        </w:tc>
        <w:tc>
          <w:tcPr>
            <w:tcW w:w="1698" w:type="dxa"/>
          </w:tcPr>
          <w:p w:rsidR="00951535" w:rsidRPr="00DA00B7" w:rsidRDefault="00951535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951535" w:rsidRPr="00DA00B7" w:rsidRDefault="00951535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951535" w:rsidRPr="00DA00B7" w:rsidRDefault="00951535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51535" w:rsidRPr="00DA00B7" w:rsidRDefault="00951535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5" w:type="dxa"/>
          </w:tcPr>
          <w:p w:rsidR="00951535" w:rsidRPr="00DA00B7" w:rsidRDefault="00951535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951535" w:rsidRPr="00DA00B7" w:rsidRDefault="00951535" w:rsidP="00E46A43">
      <w:pPr>
        <w:rPr>
          <w:lang w:val="ru-RU"/>
        </w:rPr>
      </w:pPr>
      <w:bookmarkStart w:id="0" w:name="Reference"/>
      <w:bookmarkEnd w:id="0"/>
      <w:r w:rsidRPr="00DA00B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1E7B4C">
        <w:rPr>
          <w:lang w:val="ru-RU"/>
        </w:rPr>
        <w:t>Инструменты и приспособления</w:t>
      </w:r>
      <w:r w:rsidRPr="00DA00B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34382A">
        <w:rPr>
          <w:lang w:val="ru-RU"/>
        </w:rPr>
        <w:t>Индивидуальный предприниматель ШИШМАНЯН СЕРГЕЙ КАРПОВИЧ</w:t>
      </w:r>
      <w:r w:rsidRPr="00DA00B7">
        <w:rPr>
          <w:lang w:val="ru-RU"/>
        </w:rPr>
        <w:t xml:space="preserve">, </w:t>
      </w:r>
      <w:bookmarkStart w:id="1" w:name="_GoBack"/>
      <w:bookmarkEnd w:id="1"/>
      <w:r w:rsidRPr="00DA00B7">
        <w:rPr>
          <w:lang w:val="ru-RU"/>
        </w:rPr>
        <w:t xml:space="preserve">предложение о цене контракта </w:t>
      </w:r>
      <w:r w:rsidRPr="0034382A">
        <w:rPr>
          <w:rFonts w:ascii="Roboto" w:hAnsi="Roboto" w:cs="Roboto"/>
          <w:color w:val="000000"/>
          <w:lang w:val="ru-RU"/>
        </w:rPr>
        <w:t>470</w:t>
      </w:r>
      <w:r>
        <w:rPr>
          <w:rFonts w:ascii="Roboto" w:hAnsi="Roboto" w:cs="Roboto"/>
          <w:color w:val="000000"/>
        </w:rPr>
        <w:t> </w:t>
      </w:r>
      <w:r w:rsidRPr="0034382A">
        <w:rPr>
          <w:rFonts w:ascii="Roboto" w:hAnsi="Roboto" w:cs="Roboto"/>
          <w:color w:val="000000"/>
          <w:lang w:val="ru-RU"/>
        </w:rPr>
        <w:t>872.00</w:t>
      </w:r>
      <w:r>
        <w:rPr>
          <w:color w:val="000000"/>
          <w:lang w:val="ru-RU"/>
        </w:rPr>
        <w:t xml:space="preserve"> </w:t>
      </w:r>
      <w:r w:rsidRPr="00DA00B7">
        <w:rPr>
          <w:lang w:val="ru-RU"/>
        </w:rPr>
        <w:t xml:space="preserve">рублей.  </w:t>
      </w:r>
    </w:p>
    <w:p w:rsidR="00951535" w:rsidRPr="00DA00B7" w:rsidRDefault="00951535" w:rsidP="00FD311B">
      <w:pPr>
        <w:ind w:firstLine="709"/>
        <w:jc w:val="both"/>
        <w:rPr>
          <w:b/>
          <w:bCs/>
          <w:lang w:val="ru-RU"/>
        </w:rPr>
      </w:pPr>
      <w:r w:rsidRPr="00DA00B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951535" w:rsidRPr="00DA00B7">
        <w:trPr>
          <w:trHeight w:val="206"/>
          <w:jc w:val="center"/>
        </w:trPr>
        <w:tc>
          <w:tcPr>
            <w:tcW w:w="7338" w:type="dxa"/>
          </w:tcPr>
          <w:p w:rsidR="00951535" w:rsidRPr="00DA00B7" w:rsidRDefault="0095153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51535" w:rsidRPr="00DA00B7" w:rsidRDefault="0095153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951535" w:rsidRPr="00DA00B7" w:rsidRDefault="0095153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51535" w:rsidRPr="00DA00B7" w:rsidRDefault="0095153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Просоленко Ю.А.</w:t>
            </w:r>
          </w:p>
          <w:p w:rsidR="00951535" w:rsidRPr="00DA00B7" w:rsidRDefault="0095153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51535" w:rsidRPr="00DA00B7">
        <w:trPr>
          <w:trHeight w:val="206"/>
          <w:jc w:val="center"/>
        </w:trPr>
        <w:tc>
          <w:tcPr>
            <w:tcW w:w="7338" w:type="dxa"/>
          </w:tcPr>
          <w:p w:rsidR="00951535" w:rsidRPr="00DA00B7" w:rsidRDefault="00951535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51535" w:rsidRPr="00DA00B7" w:rsidRDefault="00951535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951535" w:rsidRPr="00DA00B7" w:rsidRDefault="0095153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Дехтерев Ю.С.</w:t>
            </w:r>
          </w:p>
          <w:p w:rsidR="00951535" w:rsidRPr="00DA00B7" w:rsidRDefault="0095153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51535" w:rsidRPr="00DA00B7" w:rsidRDefault="0095153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Костюк Н.В.</w:t>
            </w:r>
          </w:p>
          <w:p w:rsidR="00951535" w:rsidRPr="00DA00B7" w:rsidRDefault="0095153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51535" w:rsidRPr="00DA00B7" w:rsidRDefault="0095153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Мальченко Е.А.</w:t>
            </w:r>
          </w:p>
          <w:p w:rsidR="00951535" w:rsidRPr="00DA00B7" w:rsidRDefault="0095153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51535" w:rsidRPr="00DA00B7">
        <w:trPr>
          <w:trHeight w:val="206"/>
          <w:jc w:val="center"/>
        </w:trPr>
        <w:tc>
          <w:tcPr>
            <w:tcW w:w="7338" w:type="dxa"/>
          </w:tcPr>
          <w:p w:rsidR="00951535" w:rsidRPr="00DA00B7" w:rsidRDefault="0095153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Секретарь комиссии</w:t>
            </w:r>
            <w:r w:rsidRPr="00DA00B7">
              <w:rPr>
                <w:sz w:val="24"/>
                <w:szCs w:val="24"/>
              </w:rPr>
              <w:tab/>
            </w:r>
          </w:p>
          <w:p w:rsidR="00951535" w:rsidRPr="00DA00B7" w:rsidRDefault="00951535" w:rsidP="001757FC">
            <w:pPr>
              <w:pStyle w:val="BodyText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951535" w:rsidRPr="00DA00B7" w:rsidRDefault="00951535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Владыкина Л.В.</w:t>
            </w:r>
          </w:p>
          <w:p w:rsidR="00951535" w:rsidRPr="00DA00B7" w:rsidRDefault="00951535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951535" w:rsidRPr="00DA00B7" w:rsidRDefault="00951535" w:rsidP="00B7524D">
      <w:pPr>
        <w:jc w:val="both"/>
        <w:rPr>
          <w:lang w:val="ru-RU" w:eastAsia="ru-RU"/>
        </w:rPr>
      </w:pPr>
    </w:p>
    <w:sectPr w:rsidR="00951535" w:rsidRPr="00DA00B7" w:rsidSect="00F46EC1">
      <w:headerReference w:type="default" r:id="rId8"/>
      <w:pgSz w:w="11904" w:h="16836" w:code="9"/>
      <w:pgMar w:top="993" w:right="847" w:bottom="851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1535" w:rsidRDefault="00951535">
      <w:r>
        <w:separator/>
      </w:r>
    </w:p>
  </w:endnote>
  <w:endnote w:type="continuationSeparator" w:id="1">
    <w:p w:rsidR="00951535" w:rsidRDefault="009515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1535" w:rsidRDefault="00951535">
      <w:r>
        <w:separator/>
      </w:r>
    </w:p>
  </w:footnote>
  <w:footnote w:type="continuationSeparator" w:id="1">
    <w:p w:rsidR="00951535" w:rsidRDefault="009515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535" w:rsidRDefault="00951535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51535" w:rsidRDefault="0095153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364"/>
    <w:rsid w:val="00011CE1"/>
    <w:rsid w:val="000160DB"/>
    <w:rsid w:val="00016AF8"/>
    <w:rsid w:val="00017961"/>
    <w:rsid w:val="00017A2D"/>
    <w:rsid w:val="000208A3"/>
    <w:rsid w:val="00022182"/>
    <w:rsid w:val="0002412A"/>
    <w:rsid w:val="0002495C"/>
    <w:rsid w:val="00025B41"/>
    <w:rsid w:val="00025D49"/>
    <w:rsid w:val="00025F4E"/>
    <w:rsid w:val="000266C9"/>
    <w:rsid w:val="00026D74"/>
    <w:rsid w:val="00032576"/>
    <w:rsid w:val="00033B0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59FE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42AE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619C"/>
    <w:rsid w:val="000A6BEB"/>
    <w:rsid w:val="000A6FBF"/>
    <w:rsid w:val="000A742A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3894"/>
    <w:rsid w:val="00135107"/>
    <w:rsid w:val="001368DA"/>
    <w:rsid w:val="00137252"/>
    <w:rsid w:val="00137C60"/>
    <w:rsid w:val="00137CC6"/>
    <w:rsid w:val="00142029"/>
    <w:rsid w:val="00143976"/>
    <w:rsid w:val="00143EDE"/>
    <w:rsid w:val="0014426E"/>
    <w:rsid w:val="00146D8A"/>
    <w:rsid w:val="00146E12"/>
    <w:rsid w:val="00147A46"/>
    <w:rsid w:val="00147ADE"/>
    <w:rsid w:val="00150607"/>
    <w:rsid w:val="0015089F"/>
    <w:rsid w:val="00150FA0"/>
    <w:rsid w:val="0015167B"/>
    <w:rsid w:val="00152410"/>
    <w:rsid w:val="001527CC"/>
    <w:rsid w:val="00152B56"/>
    <w:rsid w:val="0015413F"/>
    <w:rsid w:val="00154395"/>
    <w:rsid w:val="00155133"/>
    <w:rsid w:val="00156361"/>
    <w:rsid w:val="00156404"/>
    <w:rsid w:val="00156F7F"/>
    <w:rsid w:val="00156F8E"/>
    <w:rsid w:val="00157C14"/>
    <w:rsid w:val="00163907"/>
    <w:rsid w:val="00163ABB"/>
    <w:rsid w:val="00165EC7"/>
    <w:rsid w:val="0016624D"/>
    <w:rsid w:val="00167784"/>
    <w:rsid w:val="00171E7F"/>
    <w:rsid w:val="0017237A"/>
    <w:rsid w:val="00172BD9"/>
    <w:rsid w:val="0017355E"/>
    <w:rsid w:val="0017453E"/>
    <w:rsid w:val="00174CBA"/>
    <w:rsid w:val="001751CF"/>
    <w:rsid w:val="00175490"/>
    <w:rsid w:val="00175661"/>
    <w:rsid w:val="001757FC"/>
    <w:rsid w:val="00175F81"/>
    <w:rsid w:val="00180ACF"/>
    <w:rsid w:val="00180B24"/>
    <w:rsid w:val="00180E0F"/>
    <w:rsid w:val="0018218F"/>
    <w:rsid w:val="00182A42"/>
    <w:rsid w:val="00182C60"/>
    <w:rsid w:val="00185563"/>
    <w:rsid w:val="00187E5F"/>
    <w:rsid w:val="001902B6"/>
    <w:rsid w:val="0019046C"/>
    <w:rsid w:val="0019085E"/>
    <w:rsid w:val="00190D30"/>
    <w:rsid w:val="00193437"/>
    <w:rsid w:val="00194377"/>
    <w:rsid w:val="001960FA"/>
    <w:rsid w:val="001978FE"/>
    <w:rsid w:val="00197E5A"/>
    <w:rsid w:val="001A03BE"/>
    <w:rsid w:val="001A05C5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69E4"/>
    <w:rsid w:val="001B773E"/>
    <w:rsid w:val="001C0506"/>
    <w:rsid w:val="001C0F67"/>
    <w:rsid w:val="001C1567"/>
    <w:rsid w:val="001C25B8"/>
    <w:rsid w:val="001C2C78"/>
    <w:rsid w:val="001C32BA"/>
    <w:rsid w:val="001C581D"/>
    <w:rsid w:val="001C60C9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6633"/>
    <w:rsid w:val="001E7B4C"/>
    <w:rsid w:val="001E7E8E"/>
    <w:rsid w:val="001E7F30"/>
    <w:rsid w:val="001F0056"/>
    <w:rsid w:val="001F09C6"/>
    <w:rsid w:val="001F1D98"/>
    <w:rsid w:val="001F2206"/>
    <w:rsid w:val="001F2210"/>
    <w:rsid w:val="001F288F"/>
    <w:rsid w:val="001F3D8B"/>
    <w:rsid w:val="001F4748"/>
    <w:rsid w:val="001F55CC"/>
    <w:rsid w:val="001F60B2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459A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0745"/>
    <w:rsid w:val="00251777"/>
    <w:rsid w:val="00253585"/>
    <w:rsid w:val="00254508"/>
    <w:rsid w:val="00256103"/>
    <w:rsid w:val="00257160"/>
    <w:rsid w:val="002571E5"/>
    <w:rsid w:val="00262620"/>
    <w:rsid w:val="002634C9"/>
    <w:rsid w:val="002647ED"/>
    <w:rsid w:val="002652BC"/>
    <w:rsid w:val="00266563"/>
    <w:rsid w:val="0027034C"/>
    <w:rsid w:val="00270581"/>
    <w:rsid w:val="002733C7"/>
    <w:rsid w:val="00281887"/>
    <w:rsid w:val="002818C3"/>
    <w:rsid w:val="00281E80"/>
    <w:rsid w:val="00282C81"/>
    <w:rsid w:val="0028454A"/>
    <w:rsid w:val="00285F6F"/>
    <w:rsid w:val="002864FC"/>
    <w:rsid w:val="002903F8"/>
    <w:rsid w:val="00290AF1"/>
    <w:rsid w:val="002919BF"/>
    <w:rsid w:val="00291E47"/>
    <w:rsid w:val="00292111"/>
    <w:rsid w:val="00292664"/>
    <w:rsid w:val="00294696"/>
    <w:rsid w:val="00294DFE"/>
    <w:rsid w:val="002960E7"/>
    <w:rsid w:val="00296CF0"/>
    <w:rsid w:val="002A0FDD"/>
    <w:rsid w:val="002A142B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5340"/>
    <w:rsid w:val="002B76C0"/>
    <w:rsid w:val="002C0DD3"/>
    <w:rsid w:val="002C180D"/>
    <w:rsid w:val="002C302E"/>
    <w:rsid w:val="002C4343"/>
    <w:rsid w:val="002C4B7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256"/>
    <w:rsid w:val="00320FFB"/>
    <w:rsid w:val="003214E7"/>
    <w:rsid w:val="00322B15"/>
    <w:rsid w:val="0032371F"/>
    <w:rsid w:val="0032518B"/>
    <w:rsid w:val="00325414"/>
    <w:rsid w:val="00325440"/>
    <w:rsid w:val="00326F4B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382A"/>
    <w:rsid w:val="00344F0B"/>
    <w:rsid w:val="00344F6D"/>
    <w:rsid w:val="00345E31"/>
    <w:rsid w:val="00345F5D"/>
    <w:rsid w:val="00346618"/>
    <w:rsid w:val="0034728B"/>
    <w:rsid w:val="00350163"/>
    <w:rsid w:val="003508E2"/>
    <w:rsid w:val="00350B05"/>
    <w:rsid w:val="00356F4D"/>
    <w:rsid w:val="0036125D"/>
    <w:rsid w:val="00361411"/>
    <w:rsid w:val="00361867"/>
    <w:rsid w:val="00361990"/>
    <w:rsid w:val="00361A97"/>
    <w:rsid w:val="003620EC"/>
    <w:rsid w:val="003622F8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C95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4858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38FC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7E9"/>
    <w:rsid w:val="00402906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613B"/>
    <w:rsid w:val="004579DD"/>
    <w:rsid w:val="00457A99"/>
    <w:rsid w:val="0046034A"/>
    <w:rsid w:val="00461FA8"/>
    <w:rsid w:val="00462BCF"/>
    <w:rsid w:val="00462D6D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5C9C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2437"/>
    <w:rsid w:val="0049333E"/>
    <w:rsid w:val="004958F3"/>
    <w:rsid w:val="00495DB2"/>
    <w:rsid w:val="00495E30"/>
    <w:rsid w:val="00496088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35C0"/>
    <w:rsid w:val="004D45BD"/>
    <w:rsid w:val="004D4C3C"/>
    <w:rsid w:val="004D52EB"/>
    <w:rsid w:val="004D5631"/>
    <w:rsid w:val="004E2084"/>
    <w:rsid w:val="004E5153"/>
    <w:rsid w:val="004E6D7C"/>
    <w:rsid w:val="004F137A"/>
    <w:rsid w:val="004F1429"/>
    <w:rsid w:val="004F1ECC"/>
    <w:rsid w:val="004F3D66"/>
    <w:rsid w:val="004F5155"/>
    <w:rsid w:val="004F55FF"/>
    <w:rsid w:val="004F5B09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505C"/>
    <w:rsid w:val="005470A1"/>
    <w:rsid w:val="00547542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57ECC"/>
    <w:rsid w:val="0056026D"/>
    <w:rsid w:val="00560358"/>
    <w:rsid w:val="00560786"/>
    <w:rsid w:val="00560BF0"/>
    <w:rsid w:val="005616DD"/>
    <w:rsid w:val="00561796"/>
    <w:rsid w:val="005632AC"/>
    <w:rsid w:val="00563A45"/>
    <w:rsid w:val="00563A79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434"/>
    <w:rsid w:val="005A4DB6"/>
    <w:rsid w:val="005A7D9B"/>
    <w:rsid w:val="005B0739"/>
    <w:rsid w:val="005B0A9C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1CAA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45EA"/>
    <w:rsid w:val="005F52F6"/>
    <w:rsid w:val="006007E4"/>
    <w:rsid w:val="00600C90"/>
    <w:rsid w:val="00603194"/>
    <w:rsid w:val="00603631"/>
    <w:rsid w:val="00606503"/>
    <w:rsid w:val="0060687C"/>
    <w:rsid w:val="0061108D"/>
    <w:rsid w:val="00614FC6"/>
    <w:rsid w:val="00615B50"/>
    <w:rsid w:val="00617A93"/>
    <w:rsid w:val="00621DC2"/>
    <w:rsid w:val="0062388F"/>
    <w:rsid w:val="006255BD"/>
    <w:rsid w:val="00626A54"/>
    <w:rsid w:val="006316C2"/>
    <w:rsid w:val="00631E05"/>
    <w:rsid w:val="006321DF"/>
    <w:rsid w:val="00637A34"/>
    <w:rsid w:val="00643BE3"/>
    <w:rsid w:val="006455B2"/>
    <w:rsid w:val="00646595"/>
    <w:rsid w:val="006470D9"/>
    <w:rsid w:val="006511BC"/>
    <w:rsid w:val="00652CE1"/>
    <w:rsid w:val="0065362D"/>
    <w:rsid w:val="00654120"/>
    <w:rsid w:val="00654BFA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FF7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82782"/>
    <w:rsid w:val="00685049"/>
    <w:rsid w:val="00685053"/>
    <w:rsid w:val="0068558A"/>
    <w:rsid w:val="00685E13"/>
    <w:rsid w:val="006869DA"/>
    <w:rsid w:val="00690507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A26CF"/>
    <w:rsid w:val="006A5B10"/>
    <w:rsid w:val="006A5D4E"/>
    <w:rsid w:val="006A71E7"/>
    <w:rsid w:val="006B1771"/>
    <w:rsid w:val="006B2B14"/>
    <w:rsid w:val="006B3F53"/>
    <w:rsid w:val="006B4F16"/>
    <w:rsid w:val="006B5402"/>
    <w:rsid w:val="006B7172"/>
    <w:rsid w:val="006B76F5"/>
    <w:rsid w:val="006B7CD8"/>
    <w:rsid w:val="006C1269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B84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234D"/>
    <w:rsid w:val="00715594"/>
    <w:rsid w:val="00715826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4A5"/>
    <w:rsid w:val="0073084C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2A01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0044"/>
    <w:rsid w:val="007C2088"/>
    <w:rsid w:val="007C2D3F"/>
    <w:rsid w:val="007C3AC7"/>
    <w:rsid w:val="007C3B4C"/>
    <w:rsid w:val="007C3DC8"/>
    <w:rsid w:val="007C62C2"/>
    <w:rsid w:val="007C63F6"/>
    <w:rsid w:val="007C6868"/>
    <w:rsid w:val="007D04A1"/>
    <w:rsid w:val="007D07A3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002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721"/>
    <w:rsid w:val="00812A10"/>
    <w:rsid w:val="00814328"/>
    <w:rsid w:val="00814DC0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19A5"/>
    <w:rsid w:val="00841E01"/>
    <w:rsid w:val="008429EE"/>
    <w:rsid w:val="00842AB9"/>
    <w:rsid w:val="00842B48"/>
    <w:rsid w:val="00847D1A"/>
    <w:rsid w:val="00851088"/>
    <w:rsid w:val="00851FE5"/>
    <w:rsid w:val="00852A2E"/>
    <w:rsid w:val="00853BE3"/>
    <w:rsid w:val="008544A2"/>
    <w:rsid w:val="008563F0"/>
    <w:rsid w:val="0085699C"/>
    <w:rsid w:val="008602D3"/>
    <w:rsid w:val="008608ED"/>
    <w:rsid w:val="00862B14"/>
    <w:rsid w:val="00862F84"/>
    <w:rsid w:val="00863E7A"/>
    <w:rsid w:val="00866155"/>
    <w:rsid w:val="00870B9E"/>
    <w:rsid w:val="00872E80"/>
    <w:rsid w:val="0087312D"/>
    <w:rsid w:val="008742F4"/>
    <w:rsid w:val="0087592F"/>
    <w:rsid w:val="008772A0"/>
    <w:rsid w:val="0087799E"/>
    <w:rsid w:val="008801CA"/>
    <w:rsid w:val="0088037B"/>
    <w:rsid w:val="008834CA"/>
    <w:rsid w:val="00883943"/>
    <w:rsid w:val="00884FAB"/>
    <w:rsid w:val="008858EB"/>
    <w:rsid w:val="00886CB3"/>
    <w:rsid w:val="00887E73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C7D32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6098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1718A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073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1535"/>
    <w:rsid w:val="009538C9"/>
    <w:rsid w:val="00953945"/>
    <w:rsid w:val="0095394B"/>
    <w:rsid w:val="00953C08"/>
    <w:rsid w:val="00953CB4"/>
    <w:rsid w:val="00954021"/>
    <w:rsid w:val="00956E1A"/>
    <w:rsid w:val="00961A27"/>
    <w:rsid w:val="0096455F"/>
    <w:rsid w:val="0096538D"/>
    <w:rsid w:val="00965EE6"/>
    <w:rsid w:val="009707A6"/>
    <w:rsid w:val="00971871"/>
    <w:rsid w:val="00972881"/>
    <w:rsid w:val="009731E0"/>
    <w:rsid w:val="0097379A"/>
    <w:rsid w:val="0097395D"/>
    <w:rsid w:val="00973CC5"/>
    <w:rsid w:val="00973EE8"/>
    <w:rsid w:val="00974A22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54BA"/>
    <w:rsid w:val="009A6567"/>
    <w:rsid w:val="009A6BAA"/>
    <w:rsid w:val="009A6C36"/>
    <w:rsid w:val="009A6CCE"/>
    <w:rsid w:val="009A70D4"/>
    <w:rsid w:val="009A78D2"/>
    <w:rsid w:val="009B1DDD"/>
    <w:rsid w:val="009B3460"/>
    <w:rsid w:val="009B3FA7"/>
    <w:rsid w:val="009B5201"/>
    <w:rsid w:val="009B5517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9F7E2D"/>
    <w:rsid w:val="00A039B1"/>
    <w:rsid w:val="00A04109"/>
    <w:rsid w:val="00A05049"/>
    <w:rsid w:val="00A055E8"/>
    <w:rsid w:val="00A05AA5"/>
    <w:rsid w:val="00A05DB6"/>
    <w:rsid w:val="00A10553"/>
    <w:rsid w:val="00A1252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F00"/>
    <w:rsid w:val="00A232F2"/>
    <w:rsid w:val="00A25540"/>
    <w:rsid w:val="00A256E0"/>
    <w:rsid w:val="00A25FB8"/>
    <w:rsid w:val="00A26473"/>
    <w:rsid w:val="00A306C7"/>
    <w:rsid w:val="00A344FE"/>
    <w:rsid w:val="00A35487"/>
    <w:rsid w:val="00A364B7"/>
    <w:rsid w:val="00A37FF7"/>
    <w:rsid w:val="00A403FF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225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431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05D8D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2B40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7F9"/>
    <w:rsid w:val="00B53BCF"/>
    <w:rsid w:val="00B54AD2"/>
    <w:rsid w:val="00B565AC"/>
    <w:rsid w:val="00B57395"/>
    <w:rsid w:val="00B6099E"/>
    <w:rsid w:val="00B62959"/>
    <w:rsid w:val="00B62E1F"/>
    <w:rsid w:val="00B62F47"/>
    <w:rsid w:val="00B63816"/>
    <w:rsid w:val="00B64A75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5586"/>
    <w:rsid w:val="00BB5A9F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2DD7"/>
    <w:rsid w:val="00BC3EAA"/>
    <w:rsid w:val="00BC3FD0"/>
    <w:rsid w:val="00BC52CF"/>
    <w:rsid w:val="00BC585E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46E6"/>
    <w:rsid w:val="00C177D3"/>
    <w:rsid w:val="00C17EAB"/>
    <w:rsid w:val="00C217ED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2A63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03C"/>
    <w:rsid w:val="00C46340"/>
    <w:rsid w:val="00C47AC8"/>
    <w:rsid w:val="00C502CE"/>
    <w:rsid w:val="00C50D29"/>
    <w:rsid w:val="00C50EB9"/>
    <w:rsid w:val="00C511ED"/>
    <w:rsid w:val="00C5124B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B75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D1A"/>
    <w:rsid w:val="00C84242"/>
    <w:rsid w:val="00C850F4"/>
    <w:rsid w:val="00C85DE9"/>
    <w:rsid w:val="00C86733"/>
    <w:rsid w:val="00C86F4A"/>
    <w:rsid w:val="00C86F52"/>
    <w:rsid w:val="00C87204"/>
    <w:rsid w:val="00C87A9E"/>
    <w:rsid w:val="00C87DF4"/>
    <w:rsid w:val="00C87FB3"/>
    <w:rsid w:val="00C90124"/>
    <w:rsid w:val="00C90433"/>
    <w:rsid w:val="00C94AC6"/>
    <w:rsid w:val="00C968E7"/>
    <w:rsid w:val="00C96C0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809"/>
    <w:rsid w:val="00CB1EA9"/>
    <w:rsid w:val="00CB36A9"/>
    <w:rsid w:val="00CB5276"/>
    <w:rsid w:val="00CB58ED"/>
    <w:rsid w:val="00CB6303"/>
    <w:rsid w:val="00CB63B7"/>
    <w:rsid w:val="00CB6CD8"/>
    <w:rsid w:val="00CB77CF"/>
    <w:rsid w:val="00CC42E0"/>
    <w:rsid w:val="00CC4D8F"/>
    <w:rsid w:val="00CC68F3"/>
    <w:rsid w:val="00CC7572"/>
    <w:rsid w:val="00CC7816"/>
    <w:rsid w:val="00CD1302"/>
    <w:rsid w:val="00CD13A3"/>
    <w:rsid w:val="00CD24D9"/>
    <w:rsid w:val="00CD578E"/>
    <w:rsid w:val="00CD6396"/>
    <w:rsid w:val="00CD702F"/>
    <w:rsid w:val="00CD7474"/>
    <w:rsid w:val="00CD77BE"/>
    <w:rsid w:val="00CE0CEA"/>
    <w:rsid w:val="00CE1CB5"/>
    <w:rsid w:val="00CE1CB9"/>
    <w:rsid w:val="00CE24C2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57AB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7628"/>
    <w:rsid w:val="00D47789"/>
    <w:rsid w:val="00D50533"/>
    <w:rsid w:val="00D50635"/>
    <w:rsid w:val="00D50D6A"/>
    <w:rsid w:val="00D52607"/>
    <w:rsid w:val="00D52FCF"/>
    <w:rsid w:val="00D53976"/>
    <w:rsid w:val="00D53B40"/>
    <w:rsid w:val="00D54789"/>
    <w:rsid w:val="00D57CEC"/>
    <w:rsid w:val="00D57D4A"/>
    <w:rsid w:val="00D61226"/>
    <w:rsid w:val="00D61F79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16D9"/>
    <w:rsid w:val="00D8178B"/>
    <w:rsid w:val="00D8195D"/>
    <w:rsid w:val="00D8304A"/>
    <w:rsid w:val="00D83307"/>
    <w:rsid w:val="00D836A3"/>
    <w:rsid w:val="00D84924"/>
    <w:rsid w:val="00D84C5A"/>
    <w:rsid w:val="00D86C4B"/>
    <w:rsid w:val="00D87311"/>
    <w:rsid w:val="00D9038A"/>
    <w:rsid w:val="00D90CE3"/>
    <w:rsid w:val="00D921DE"/>
    <w:rsid w:val="00D92B7E"/>
    <w:rsid w:val="00D95179"/>
    <w:rsid w:val="00D95D69"/>
    <w:rsid w:val="00DA00B7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1A5"/>
    <w:rsid w:val="00DC58F4"/>
    <w:rsid w:val="00DC59E9"/>
    <w:rsid w:val="00DC5E27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7AEF"/>
    <w:rsid w:val="00DD7D61"/>
    <w:rsid w:val="00DD7F56"/>
    <w:rsid w:val="00DE1281"/>
    <w:rsid w:val="00DE2BDA"/>
    <w:rsid w:val="00DE30ED"/>
    <w:rsid w:val="00DE3571"/>
    <w:rsid w:val="00DE39AD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181"/>
    <w:rsid w:val="00DF4943"/>
    <w:rsid w:val="00DF5049"/>
    <w:rsid w:val="00DF567B"/>
    <w:rsid w:val="00DF6881"/>
    <w:rsid w:val="00DF6983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15CA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6A43"/>
    <w:rsid w:val="00E4758A"/>
    <w:rsid w:val="00E477CD"/>
    <w:rsid w:val="00E47B2A"/>
    <w:rsid w:val="00E52434"/>
    <w:rsid w:val="00E52AE3"/>
    <w:rsid w:val="00E52C02"/>
    <w:rsid w:val="00E54706"/>
    <w:rsid w:val="00E550A4"/>
    <w:rsid w:val="00E60676"/>
    <w:rsid w:val="00E606C4"/>
    <w:rsid w:val="00E60E3A"/>
    <w:rsid w:val="00E615F7"/>
    <w:rsid w:val="00E61EBC"/>
    <w:rsid w:val="00E627FD"/>
    <w:rsid w:val="00E62D33"/>
    <w:rsid w:val="00E63534"/>
    <w:rsid w:val="00E67361"/>
    <w:rsid w:val="00E708D4"/>
    <w:rsid w:val="00E70DED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87CC7"/>
    <w:rsid w:val="00E9260C"/>
    <w:rsid w:val="00E94136"/>
    <w:rsid w:val="00E9494C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30F5"/>
    <w:rsid w:val="00EB32B1"/>
    <w:rsid w:val="00EB35FC"/>
    <w:rsid w:val="00EB5632"/>
    <w:rsid w:val="00EB5DC6"/>
    <w:rsid w:val="00EB7595"/>
    <w:rsid w:val="00EB7F6F"/>
    <w:rsid w:val="00EC0F7E"/>
    <w:rsid w:val="00EC2606"/>
    <w:rsid w:val="00EC2B6A"/>
    <w:rsid w:val="00EC5478"/>
    <w:rsid w:val="00EC59E6"/>
    <w:rsid w:val="00EC5A57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573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0258"/>
    <w:rsid w:val="00F02506"/>
    <w:rsid w:val="00F06669"/>
    <w:rsid w:val="00F06EFD"/>
    <w:rsid w:val="00F101E5"/>
    <w:rsid w:val="00F109C7"/>
    <w:rsid w:val="00F11426"/>
    <w:rsid w:val="00F13ED0"/>
    <w:rsid w:val="00F15099"/>
    <w:rsid w:val="00F1522E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6E80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002"/>
    <w:rsid w:val="00F82E61"/>
    <w:rsid w:val="00F833ED"/>
    <w:rsid w:val="00F852B0"/>
    <w:rsid w:val="00F85AF9"/>
    <w:rsid w:val="00F86D21"/>
    <w:rsid w:val="00F90652"/>
    <w:rsid w:val="00F92087"/>
    <w:rsid w:val="00F923C7"/>
    <w:rsid w:val="00F930B4"/>
    <w:rsid w:val="00F93B3F"/>
    <w:rsid w:val="00F93BF3"/>
    <w:rsid w:val="00F944DE"/>
    <w:rsid w:val="00F94AFB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AC"/>
    <w:rsid w:val="00FB4371"/>
    <w:rsid w:val="00FB44B9"/>
    <w:rsid w:val="00FB45AA"/>
    <w:rsid w:val="00FB59BB"/>
    <w:rsid w:val="00FB7629"/>
    <w:rsid w:val="00FB7B89"/>
    <w:rsid w:val="00FC0EB1"/>
    <w:rsid w:val="00FC1102"/>
    <w:rsid w:val="00FC785B"/>
    <w:rsid w:val="00FD137D"/>
    <w:rsid w:val="00FD21F1"/>
    <w:rsid w:val="00FD311B"/>
    <w:rsid w:val="00FD686B"/>
    <w:rsid w:val="00FD72A2"/>
    <w:rsid w:val="00FD7CC7"/>
    <w:rsid w:val="00FE04AA"/>
    <w:rsid w:val="00FE0DB3"/>
    <w:rsid w:val="00FE165E"/>
    <w:rsid w:val="00FE1ECC"/>
    <w:rsid w:val="00FE2003"/>
    <w:rsid w:val="00FE2A20"/>
    <w:rsid w:val="00FE311F"/>
    <w:rsid w:val="00FE3474"/>
    <w:rsid w:val="00FE3732"/>
    <w:rsid w:val="00FE3BC5"/>
    <w:rsid w:val="00FE42CD"/>
    <w:rsid w:val="00FE5198"/>
    <w:rsid w:val="00FE6311"/>
    <w:rsid w:val="00FE685F"/>
    <w:rsid w:val="00FF1F0F"/>
    <w:rsid w:val="00FF2164"/>
    <w:rsid w:val="00FF2EA2"/>
    <w:rsid w:val="00FF35D3"/>
    <w:rsid w:val="00FF4B4B"/>
    <w:rsid w:val="00FF50EF"/>
    <w:rsid w:val="00FF6656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58A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DC51A5"/>
  </w:style>
  <w:style w:type="character" w:customStyle="1" w:styleId="114">
    <w:name w:val="Знак Знак114"/>
    <w:basedOn w:val="DefaultParagraphFont"/>
    <w:uiPriority w:val="99"/>
    <w:rsid w:val="003622F8"/>
  </w:style>
  <w:style w:type="character" w:customStyle="1" w:styleId="115">
    <w:name w:val="Знак Знак115"/>
    <w:basedOn w:val="DefaultParagraphFont"/>
    <w:uiPriority w:val="99"/>
    <w:rsid w:val="00BC2DD7"/>
  </w:style>
  <w:style w:type="character" w:customStyle="1" w:styleId="116">
    <w:name w:val="Знак Знак116"/>
    <w:basedOn w:val="DefaultParagraphFont"/>
    <w:uiPriority w:val="99"/>
    <w:rsid w:val="00EE5573"/>
  </w:style>
  <w:style w:type="character" w:customStyle="1" w:styleId="117">
    <w:name w:val="Знак Знак117"/>
    <w:basedOn w:val="DefaultParagraphFont"/>
    <w:uiPriority w:val="99"/>
    <w:rsid w:val="00B05D8D"/>
  </w:style>
  <w:style w:type="character" w:customStyle="1" w:styleId="118">
    <w:name w:val="Знак Знак118"/>
    <w:basedOn w:val="DefaultParagraphFont"/>
    <w:uiPriority w:val="99"/>
    <w:rsid w:val="00621DC2"/>
    <w:rPr>
      <w:lang w:val="ru-RU" w:eastAsia="ru-RU"/>
    </w:rPr>
  </w:style>
  <w:style w:type="character" w:customStyle="1" w:styleId="119">
    <w:name w:val="Знак Знак119"/>
    <w:basedOn w:val="DefaultParagraphFont"/>
    <w:uiPriority w:val="99"/>
    <w:rsid w:val="00026D74"/>
  </w:style>
  <w:style w:type="character" w:customStyle="1" w:styleId="120">
    <w:name w:val="Знак Знак120"/>
    <w:basedOn w:val="DefaultParagraphFont"/>
    <w:uiPriority w:val="99"/>
    <w:rsid w:val="00E615F7"/>
  </w:style>
  <w:style w:type="character" w:customStyle="1" w:styleId="121">
    <w:name w:val="Знак Знак121"/>
    <w:basedOn w:val="DefaultParagraphFont"/>
    <w:uiPriority w:val="99"/>
    <w:rsid w:val="0023459A"/>
  </w:style>
  <w:style w:type="character" w:customStyle="1" w:styleId="122">
    <w:name w:val="Знак Знак122"/>
    <w:basedOn w:val="DefaultParagraphFont"/>
    <w:uiPriority w:val="99"/>
    <w:rsid w:val="00180B24"/>
  </w:style>
  <w:style w:type="character" w:customStyle="1" w:styleId="123">
    <w:name w:val="Знак Знак123"/>
    <w:basedOn w:val="DefaultParagraphFont"/>
    <w:uiPriority w:val="99"/>
    <w:rsid w:val="00C4603C"/>
  </w:style>
  <w:style w:type="character" w:customStyle="1" w:styleId="124">
    <w:name w:val="Знак Знак124"/>
    <w:basedOn w:val="DefaultParagraphFont"/>
    <w:uiPriority w:val="99"/>
    <w:rsid w:val="00561796"/>
  </w:style>
  <w:style w:type="character" w:customStyle="1" w:styleId="125">
    <w:name w:val="Знак Знак125"/>
    <w:basedOn w:val="DefaultParagraphFont"/>
    <w:uiPriority w:val="99"/>
    <w:rsid w:val="001B69E4"/>
  </w:style>
  <w:style w:type="character" w:customStyle="1" w:styleId="126">
    <w:name w:val="Знак Знак126"/>
    <w:basedOn w:val="DefaultParagraphFont"/>
    <w:uiPriority w:val="99"/>
    <w:rsid w:val="00133894"/>
  </w:style>
  <w:style w:type="character" w:customStyle="1" w:styleId="127">
    <w:name w:val="Знак Знак127"/>
    <w:basedOn w:val="DefaultParagraphFont"/>
    <w:uiPriority w:val="99"/>
    <w:rsid w:val="007C20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137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513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13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137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137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5137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3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37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3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3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3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29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2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5137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137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37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31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3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5137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137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2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3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5137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137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37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1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2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5137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137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37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2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20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5137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137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13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22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2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5137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137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2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3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513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137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28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2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5137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137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28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2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513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137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20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3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5137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137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25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3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5137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137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3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23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1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5137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137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3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34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3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5137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137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137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5137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5137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5137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5137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5137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5137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5137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5137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5137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5137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5137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5137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5137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5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137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137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5137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513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513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3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137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5137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62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13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137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5137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63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137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137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5137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65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137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137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65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137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137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5137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66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137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137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68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137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137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5137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6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137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137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70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137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137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69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3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7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37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137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137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37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7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37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7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37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77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3</Pages>
  <Words>1150</Words>
  <Characters>6557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2019-10-31T13:53:00Z</cp:lastPrinted>
  <dcterms:created xsi:type="dcterms:W3CDTF">2019-10-31T13:40:00Z</dcterms:created>
  <dcterms:modified xsi:type="dcterms:W3CDTF">2019-10-31T13:54:00Z</dcterms:modified>
</cp:coreProperties>
</file>