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54" w:rsidRPr="00DA00B7" w:rsidRDefault="00291A54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51</w:t>
      </w:r>
    </w:p>
    <w:p w:rsidR="00291A54" w:rsidRPr="00DA00B7" w:rsidRDefault="00291A54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91A54" w:rsidRPr="00DA00B7" w:rsidRDefault="00291A5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91A54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54" w:rsidRPr="00DA00B7" w:rsidRDefault="00291A54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91A54" w:rsidRPr="00DA00B7" w:rsidRDefault="00291A5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DA00B7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DA00B7">
              <w:rPr>
                <w:lang w:val="ru-RU"/>
              </w:rPr>
              <w:t xml:space="preserve">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291A54" w:rsidRPr="00832C0B" w:rsidRDefault="00291A54" w:rsidP="00810C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32C0B">
        <w:rPr>
          <w:b/>
          <w:bCs/>
          <w:lang w:val="ru-RU"/>
        </w:rPr>
        <w:t xml:space="preserve">Информация о государственном заказчике: </w:t>
      </w:r>
      <w:r w:rsidRPr="00832C0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32C0B">
          <w:rPr>
            <w:rStyle w:val="Hyperlink"/>
          </w:rPr>
          <w:t>crbzak</w:t>
        </w:r>
        <w:r w:rsidRPr="00832C0B">
          <w:rPr>
            <w:rStyle w:val="Hyperlink"/>
            <w:lang w:val="ru-RU"/>
          </w:rPr>
          <w:t>@</w:t>
        </w:r>
        <w:r w:rsidRPr="00832C0B">
          <w:rPr>
            <w:rStyle w:val="Hyperlink"/>
          </w:rPr>
          <w:t>mail</w:t>
        </w:r>
        <w:r w:rsidRPr="00832C0B">
          <w:rPr>
            <w:rStyle w:val="Hyperlink"/>
            <w:lang w:val="ru-RU"/>
          </w:rPr>
          <w:t>.</w:t>
        </w:r>
        <w:r w:rsidRPr="00832C0B">
          <w:rPr>
            <w:rStyle w:val="Hyperlink"/>
          </w:rPr>
          <w:t>ru</w:t>
        </w:r>
      </w:hyperlink>
      <w:r w:rsidRPr="00832C0B">
        <w:rPr>
          <w:lang w:val="ru-RU"/>
        </w:rPr>
        <w:t>. Контрактный управляющий: Дехтерев Юрий Сергеевич.</w:t>
      </w:r>
    </w:p>
    <w:p w:rsidR="00291A54" w:rsidRPr="00832C0B" w:rsidRDefault="00291A54" w:rsidP="00810C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32C0B">
        <w:rPr>
          <w:b/>
          <w:bCs/>
          <w:lang w:val="ru-RU"/>
        </w:rPr>
        <w:t>Предмет контракта: «</w:t>
      </w:r>
      <w:r w:rsidRPr="00832C0B">
        <w:rPr>
          <w:lang w:val="ru-RU"/>
        </w:rPr>
        <w:t xml:space="preserve">Поставка ГСМ для автотранспорта».  </w:t>
      </w:r>
    </w:p>
    <w:p w:rsidR="00291A54" w:rsidRPr="00810C35" w:rsidRDefault="00291A54" w:rsidP="00810C35">
      <w:pPr>
        <w:autoSpaceDE w:val="0"/>
        <w:autoSpaceDN w:val="0"/>
        <w:adjustRightInd w:val="0"/>
        <w:rPr>
          <w:color w:val="000000"/>
          <w:lang w:val="ru-RU"/>
        </w:rPr>
      </w:pPr>
      <w:r w:rsidRPr="00832C0B">
        <w:rPr>
          <w:b/>
          <w:bCs/>
          <w:noProof/>
          <w:lang w:val="ru-RU"/>
        </w:rPr>
        <w:t>Идентификационный код закупки:</w:t>
      </w:r>
      <w:r w:rsidRPr="00832C0B">
        <w:rPr>
          <w:lang w:val="ru-RU"/>
        </w:rPr>
        <w:t xml:space="preserve"> </w:t>
      </w:r>
      <w:r w:rsidRPr="00810C35">
        <w:rPr>
          <w:color w:val="000000"/>
          <w:lang w:val="ru-RU"/>
        </w:rPr>
        <w:t>193234901331923490100102660011920000</w:t>
      </w:r>
    </w:p>
    <w:p w:rsidR="00291A54" w:rsidRPr="00832C0B" w:rsidRDefault="00291A54" w:rsidP="00810C35">
      <w:pPr>
        <w:autoSpaceDE w:val="0"/>
        <w:autoSpaceDN w:val="0"/>
        <w:adjustRightInd w:val="0"/>
        <w:rPr>
          <w:lang w:val="ru-RU"/>
        </w:rPr>
      </w:pPr>
      <w:r w:rsidRPr="00832C0B">
        <w:rPr>
          <w:b/>
          <w:bCs/>
          <w:noProof/>
          <w:lang w:val="ru-RU"/>
        </w:rPr>
        <w:t>Начальная (максимальная) цена контракта</w:t>
      </w:r>
      <w:r w:rsidRPr="00832C0B">
        <w:rPr>
          <w:b/>
          <w:bCs/>
          <w:lang w:val="ru-RU"/>
        </w:rPr>
        <w:t>:</w:t>
      </w:r>
      <w:r w:rsidRPr="00832C0B">
        <w:rPr>
          <w:lang w:val="ru-RU"/>
        </w:rPr>
        <w:t xml:space="preserve"> 486 000 руб. 00 коп. (Четыреста восемьдесят шесть тысяч рублей 00 копеек).</w:t>
      </w:r>
    </w:p>
    <w:p w:rsidR="00291A54" w:rsidRPr="00832C0B" w:rsidRDefault="00291A54" w:rsidP="00810C35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32C0B">
        <w:rPr>
          <w:lang w:val="ru-RU"/>
        </w:rPr>
        <w:t xml:space="preserve"> - Заказчик производит предварительное перечисление денежных средств в оплату Товара в размере 30% от месячной потребности на расчетный счет Исполнителя, указанный в контракте в срок не позднее 15 рабочих дней с момента подписания Сторонами контракта.</w:t>
      </w:r>
    </w:p>
    <w:p w:rsidR="00291A54" w:rsidRPr="00832C0B" w:rsidRDefault="00291A54" w:rsidP="00810C35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lang w:val="ru-RU"/>
        </w:rPr>
        <w:t>- Заказчик производит окончательную оплату за фактически полученные Товары  Заказчиком в Торговых точках с использованием Карт в отчетном месяце на основании счета Исполнителя, путем перечисления денежных средств на расчетный счет Исполнителя  в срок  не позднее 15 (Пятнадцатого) числа месяца следующего за отчетным.</w:t>
      </w:r>
    </w:p>
    <w:p w:rsidR="00291A54" w:rsidRPr="00832C0B" w:rsidRDefault="00291A54" w:rsidP="00810C35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32C0B">
        <w:rPr>
          <w:lang w:val="ru-RU"/>
        </w:rPr>
        <w:t xml:space="preserve"> Россия, Краснодарский край, Заправка круглосуточно по топливным картам на территории Славянского района, Краснодарского края. Обязательное наличие заправочных станций в г. Славянске-на-Кубани, ст. Петровской. </w:t>
      </w:r>
      <w:r w:rsidRPr="00764113">
        <w:rPr>
          <w:color w:val="000000"/>
          <w:lang w:val="ru-RU"/>
        </w:rPr>
        <w:t>С 22.12.2019 по 31.12.2019 года</w:t>
      </w:r>
      <w:r w:rsidRPr="00832C0B">
        <w:rPr>
          <w:lang w:val="ru-RU"/>
        </w:rPr>
        <w:t>.</w:t>
      </w:r>
    </w:p>
    <w:p w:rsidR="00291A54" w:rsidRPr="00832C0B" w:rsidRDefault="00291A54" w:rsidP="00810C35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lang w:val="ru-RU"/>
        </w:rPr>
        <w:t>Источник финансирования:</w:t>
      </w:r>
      <w:r w:rsidRPr="00832C0B">
        <w:rPr>
          <w:lang w:val="ru-RU"/>
        </w:rPr>
        <w:t xml:space="preserve"> Внебюджетные фонды (ОМС), краевой бюджет.</w:t>
      </w:r>
    </w:p>
    <w:p w:rsidR="00291A54" w:rsidRPr="00832C0B" w:rsidRDefault="00291A54" w:rsidP="00810C35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832C0B">
        <w:rPr>
          <w:lang w:val="ru-RU"/>
        </w:rPr>
        <w:t xml:space="preserve">  </w:t>
      </w:r>
      <w:r w:rsidRPr="00832C0B">
        <w:rPr>
          <w:b/>
          <w:bCs/>
          <w:lang w:val="ru-RU"/>
        </w:rPr>
        <w:t>Размер обеспечения заявки на участие в аукционе:</w:t>
      </w:r>
      <w:r w:rsidRPr="00832C0B">
        <w:rPr>
          <w:lang w:val="ru-RU"/>
        </w:rPr>
        <w:t xml:space="preserve"> Не установлен</w:t>
      </w:r>
      <w:r w:rsidRPr="00832C0B">
        <w:rPr>
          <w:spacing w:val="-2"/>
          <w:lang w:val="ru-RU"/>
        </w:rPr>
        <w:t>.</w:t>
      </w:r>
    </w:p>
    <w:p w:rsidR="00291A54" w:rsidRPr="00832C0B" w:rsidRDefault="00291A54" w:rsidP="00810C35">
      <w:pPr>
        <w:rPr>
          <w:spacing w:val="-2"/>
          <w:lang w:val="ru-RU"/>
        </w:rPr>
      </w:pPr>
      <w:r w:rsidRPr="00832C0B">
        <w:rPr>
          <w:b/>
          <w:bCs/>
          <w:lang w:val="ru-RU"/>
        </w:rPr>
        <w:t xml:space="preserve">       </w:t>
      </w:r>
      <w:r w:rsidRPr="00832C0B">
        <w:rPr>
          <w:b/>
          <w:bCs/>
          <w:lang w:val="ru-RU"/>
        </w:rPr>
        <w:tab/>
        <w:t xml:space="preserve">Размер обеспечения исполнения контракта: </w:t>
      </w:r>
      <w:r w:rsidRPr="00832C0B">
        <w:rPr>
          <w:lang w:val="ru-RU"/>
        </w:rPr>
        <w:t xml:space="preserve">5 </w:t>
      </w:r>
      <w:r w:rsidRPr="00832C0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91A54" w:rsidRPr="00832C0B" w:rsidRDefault="00291A54" w:rsidP="00810C3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32C0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64113">
        <w:rPr>
          <w:color w:val="000000"/>
          <w:sz w:val="24"/>
          <w:szCs w:val="24"/>
        </w:rPr>
        <w:t>28.10.2019 16:40</w:t>
      </w:r>
      <w:r w:rsidRPr="00832C0B">
        <w:rPr>
          <w:sz w:val="24"/>
          <w:szCs w:val="24"/>
        </w:rPr>
        <w:t xml:space="preserve"> (московское время).</w:t>
      </w:r>
    </w:p>
    <w:p w:rsidR="00291A54" w:rsidRPr="00832C0B" w:rsidRDefault="00291A54" w:rsidP="00810C35">
      <w:pPr>
        <w:rPr>
          <w:lang w:val="ru-RU"/>
        </w:rPr>
      </w:pPr>
      <w:r w:rsidRPr="00832C0B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91A54" w:rsidRPr="00DA00B7">
        <w:trPr>
          <w:jc w:val="center"/>
        </w:trPr>
        <w:tc>
          <w:tcPr>
            <w:tcW w:w="9828" w:type="dxa"/>
            <w:gridSpan w:val="5"/>
          </w:tcPr>
          <w:p w:rsidR="00291A54" w:rsidRPr="00DA00B7" w:rsidRDefault="00291A54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291A54" w:rsidRPr="00333E0C">
        <w:trPr>
          <w:jc w:val="center"/>
        </w:trPr>
        <w:tc>
          <w:tcPr>
            <w:tcW w:w="2820" w:type="dxa"/>
          </w:tcPr>
          <w:p w:rsidR="00291A54" w:rsidRPr="00DA00B7" w:rsidRDefault="00291A54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91A54" w:rsidRPr="00DA00B7" w:rsidRDefault="00291A54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91A54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291A54" w:rsidRPr="00DA00B7" w:rsidRDefault="00291A54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291A54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291A54" w:rsidRPr="00DA00B7" w:rsidRDefault="00291A5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91A54" w:rsidRPr="00DA00B7" w:rsidRDefault="00291A54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291A54" w:rsidRPr="00DA00B7">
        <w:trPr>
          <w:jc w:val="center"/>
        </w:trPr>
        <w:tc>
          <w:tcPr>
            <w:tcW w:w="9828" w:type="dxa"/>
            <w:gridSpan w:val="5"/>
          </w:tcPr>
          <w:p w:rsidR="00291A54" w:rsidRPr="00DA00B7" w:rsidRDefault="00291A54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291A54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91A54" w:rsidRPr="00DA00B7" w:rsidRDefault="00291A54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291A54" w:rsidRPr="00DA00B7" w:rsidRDefault="00291A54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291A54" w:rsidRPr="00DA00B7" w:rsidRDefault="00291A54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91A54" w:rsidRPr="00DA00B7" w:rsidRDefault="00291A54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291A54" w:rsidRPr="00DA00B7" w:rsidRDefault="00291A54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291A54" w:rsidRPr="00DA00B7" w:rsidRDefault="00291A54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291A54" w:rsidRPr="00DA00B7" w:rsidRDefault="00291A54" w:rsidP="00A841CC">
            <w:pPr>
              <w:ind w:right="-80"/>
              <w:jc w:val="both"/>
              <w:rPr>
                <w:lang w:val="ru-RU"/>
              </w:rPr>
            </w:pPr>
          </w:p>
          <w:p w:rsidR="00291A54" w:rsidRPr="00DA00B7" w:rsidRDefault="00291A54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291A54" w:rsidRPr="00DA00B7" w:rsidRDefault="00291A5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291A54" w:rsidRPr="00DA00B7" w:rsidRDefault="00291A5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8</w:t>
      </w:r>
      <w:r w:rsidRPr="00DA00B7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DA00B7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13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91A54" w:rsidRPr="00DA00B7" w:rsidRDefault="00291A54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291A54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91A54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500558" w:rsidRDefault="00291A54" w:rsidP="005005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481 140.00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2D63DC">
            <w:pPr>
              <w:jc w:val="center"/>
            </w:pPr>
            <w:r w:rsidRPr="00810C35">
              <w:rPr>
                <w:rFonts w:ascii="Roboto" w:hAnsi="Roboto" w:cs="Roboto"/>
                <w:color w:val="000000"/>
                <w:shd w:val="clear" w:color="auto" w:fill="F9F9F9"/>
              </w:rPr>
              <w:t>08.11.2019 09:35:35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EA-33287</w:t>
            </w:r>
          </w:p>
        </w:tc>
      </w:tr>
      <w:tr w:rsidR="00291A54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810C35" w:rsidRDefault="00291A54" w:rsidP="00810C35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483 570.00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08.11.2019 09:33:29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91A54" w:rsidRPr="00DA00B7" w:rsidRDefault="00291A54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EA-33430</w:t>
            </w:r>
          </w:p>
        </w:tc>
      </w:tr>
    </w:tbl>
    <w:p w:rsidR="00291A54" w:rsidRPr="00DA00B7" w:rsidRDefault="00291A54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91A54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91A54" w:rsidRPr="00DA00B7" w:rsidRDefault="00291A5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291A54" w:rsidRPr="00DA00B7" w:rsidRDefault="00291A5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1A54" w:rsidRPr="00DA00B7" w:rsidRDefault="00291A5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291A54" w:rsidRPr="00DA00B7" w:rsidRDefault="00291A5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1A54" w:rsidRPr="00DA00B7" w:rsidRDefault="00291A5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91A54" w:rsidRPr="00333E0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91A54" w:rsidRPr="00DA00B7" w:rsidRDefault="00291A54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EA-33287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1A54" w:rsidRPr="00DA00B7" w:rsidRDefault="00291A54" w:rsidP="009707A6">
            <w:pPr>
              <w:jc w:val="center"/>
              <w:rPr>
                <w:color w:val="000000"/>
              </w:rPr>
            </w:pPr>
            <w:r w:rsidRPr="00764113">
              <w:rPr>
                <w:color w:val="000000"/>
              </w:rPr>
              <w:t>01.11.2019 18:04:03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1A54" w:rsidRPr="00D30231" w:rsidRDefault="00291A54" w:rsidP="00810C35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Общество с ограниченной ответственностью «Лира»    </w:t>
            </w:r>
          </w:p>
          <w:p w:rsidR="00291A54" w:rsidRPr="00D30231" w:rsidRDefault="00291A54" w:rsidP="00810C35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ИНН  6150031288 </w:t>
            </w:r>
          </w:p>
          <w:p w:rsidR="00291A54" w:rsidRPr="00D30231" w:rsidRDefault="00291A54" w:rsidP="00810C35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КПП  615001001 </w:t>
            </w:r>
          </w:p>
          <w:p w:rsidR="00291A54" w:rsidRPr="00D30231" w:rsidRDefault="00291A54" w:rsidP="00810C35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Юридический адрес  346421, ОБЛ РОСТОВСКАЯ61, Г НОВОЧЕРКАССК, УЛ БУДЕННОВСКАЯ, ДОМ 156, ОФИС 200.</w:t>
            </w:r>
          </w:p>
          <w:p w:rsidR="00291A54" w:rsidRPr="00D30231" w:rsidRDefault="00291A54" w:rsidP="00810C35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Контактный телефон 79281032618  </w:t>
            </w:r>
          </w:p>
          <w:p w:rsidR="00291A54" w:rsidRPr="00EC59E6" w:rsidRDefault="00291A54" w:rsidP="00810C35">
            <w:pPr>
              <w:rPr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Контактное лиц</w:t>
            </w:r>
            <w:r>
              <w:rPr>
                <w:sz w:val="28"/>
                <w:szCs w:val="28"/>
                <w:lang w:val="ru-RU"/>
              </w:rPr>
              <w:t>о  Деревянчук Михаил Александро</w:t>
            </w:r>
            <w:r w:rsidRPr="00D30231">
              <w:rPr>
                <w:sz w:val="28"/>
                <w:szCs w:val="28"/>
                <w:lang w:val="ru-RU"/>
              </w:rPr>
              <w:t>вич</w:t>
            </w:r>
          </w:p>
        </w:tc>
      </w:tr>
      <w:tr w:rsidR="00291A54" w:rsidRPr="00333E0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91A54" w:rsidRPr="00DA00B7" w:rsidRDefault="00291A54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EA-33430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91A54" w:rsidRPr="00810C35" w:rsidRDefault="00291A54" w:rsidP="00884FAB">
            <w:pPr>
              <w:jc w:val="center"/>
              <w:rPr>
                <w:color w:val="000000"/>
              </w:rPr>
            </w:pPr>
            <w:r w:rsidRPr="00810C35">
              <w:rPr>
                <w:color w:val="000000"/>
              </w:rPr>
              <w:t>05.11.2019 18:10:55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1A54" w:rsidRPr="00500558" w:rsidRDefault="00291A54" w:rsidP="00810C35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Индивидуальный предприниматель ЗИБРОВ ВЛАДИСЛАВ ВАЛЕРЬЕВИЧ</w:t>
            </w:r>
          </w:p>
          <w:p w:rsidR="00291A54" w:rsidRPr="00500558" w:rsidRDefault="00291A54" w:rsidP="00810C35">
            <w:pPr>
              <w:rPr>
                <w:lang w:val="ru-RU"/>
              </w:rPr>
            </w:pPr>
            <w:r w:rsidRPr="00500558">
              <w:rPr>
                <w:lang w:val="ru-RU"/>
              </w:rPr>
              <w:t>ИНН</w:t>
            </w:r>
            <w:r w:rsidRPr="00500558">
              <w:rPr>
                <w:color w:val="000000"/>
                <w:lang w:val="ru-RU"/>
              </w:rPr>
              <w:t>230812252165</w:t>
            </w:r>
          </w:p>
          <w:p w:rsidR="00291A54" w:rsidRPr="00500558" w:rsidRDefault="00291A54" w:rsidP="00810C35">
            <w:pPr>
              <w:rPr>
                <w:lang w:val="ru-RU"/>
              </w:rPr>
            </w:pPr>
            <w:r w:rsidRPr="00500558">
              <w:rPr>
                <w:lang w:val="ru-RU"/>
              </w:rPr>
              <w:t xml:space="preserve">ОГРНИП </w:t>
            </w:r>
            <w:r w:rsidRPr="00500558">
              <w:rPr>
                <w:color w:val="000000"/>
                <w:lang w:val="ru-RU"/>
              </w:rPr>
              <w:t>318237500371161</w:t>
            </w:r>
          </w:p>
          <w:p w:rsidR="00291A54" w:rsidRPr="00500558" w:rsidRDefault="00291A54" w:rsidP="00810C35">
            <w:pPr>
              <w:rPr>
                <w:lang w:val="ru-RU"/>
              </w:rPr>
            </w:pPr>
            <w:r w:rsidRPr="00500558">
              <w:rPr>
                <w:lang w:val="ru-RU"/>
              </w:rPr>
              <w:t>Место нахождения (жительства)</w:t>
            </w:r>
          </w:p>
          <w:p w:rsidR="00291A54" w:rsidRPr="00500558" w:rsidRDefault="00291A54" w:rsidP="00810C35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КРАЙ КРАСНОДАРСКИЙ, Г КРАСНОДАР, ул. проспект Чекистов, дом 1, кв. 125</w:t>
            </w:r>
          </w:p>
          <w:p w:rsidR="00291A54" w:rsidRPr="00500558" w:rsidRDefault="00291A54" w:rsidP="00810C35">
            <w:pPr>
              <w:rPr>
                <w:lang w:val="ru-RU"/>
              </w:rPr>
            </w:pPr>
            <w:r w:rsidRPr="00500558">
              <w:rPr>
                <w:lang w:val="ru-RU"/>
              </w:rPr>
              <w:t>Почтовый адрес</w:t>
            </w:r>
          </w:p>
          <w:p w:rsidR="00291A54" w:rsidRPr="00500558" w:rsidRDefault="00291A54" w:rsidP="00810C35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Краснодарский край, г. Краснодар, ул. проспект Чекистов, дом 1, кв. 125</w:t>
            </w:r>
          </w:p>
          <w:p w:rsidR="00291A54" w:rsidRPr="00500558" w:rsidRDefault="00291A54" w:rsidP="00810C35">
            <w:pPr>
              <w:rPr>
                <w:lang w:val="ru-RU"/>
              </w:rPr>
            </w:pPr>
            <w:r w:rsidRPr="00500558">
              <w:rPr>
                <w:lang w:val="ru-RU"/>
              </w:rPr>
              <w:t>Контактное лицо</w:t>
            </w:r>
          </w:p>
          <w:p w:rsidR="00291A54" w:rsidRPr="00500558" w:rsidRDefault="00291A54" w:rsidP="00810C35">
            <w:pPr>
              <w:rPr>
                <w:color w:val="000000"/>
                <w:lang w:val="ru-RU"/>
              </w:rPr>
            </w:pPr>
            <w:r w:rsidRPr="00500558">
              <w:rPr>
                <w:color w:val="000000"/>
                <w:lang w:val="ru-RU"/>
              </w:rPr>
              <w:t>Зибров Владислав Валерьевич</w:t>
            </w:r>
          </w:p>
          <w:p w:rsidR="00291A54" w:rsidRPr="00AA5D61" w:rsidRDefault="00291A54" w:rsidP="00810C35">
            <w:pPr>
              <w:shd w:val="clear" w:color="auto" w:fill="FFFFFF"/>
              <w:rPr>
                <w:color w:val="333333"/>
                <w:lang w:val="ru-RU"/>
              </w:rPr>
            </w:pPr>
            <w:r w:rsidRPr="00500558">
              <w:rPr>
                <w:lang w:val="ru-RU"/>
              </w:rPr>
              <w:t>Телефон</w:t>
            </w:r>
            <w:r w:rsidRPr="00500558">
              <w:rPr>
                <w:color w:val="000000"/>
                <w:lang w:val="ru-RU"/>
              </w:rPr>
              <w:t>79282063164</w:t>
            </w:r>
          </w:p>
        </w:tc>
      </w:tr>
    </w:tbl>
    <w:p w:rsidR="00291A54" w:rsidRPr="00DA00B7" w:rsidRDefault="00291A54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91A54" w:rsidRPr="00AA5D61" w:rsidRDefault="00291A54" w:rsidP="00723272">
      <w:pPr>
        <w:rPr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810C35">
        <w:rPr>
          <w:rFonts w:ascii="Roboto" w:hAnsi="Roboto" w:cs="Roboto"/>
          <w:color w:val="000000"/>
          <w:shd w:val="clear" w:color="auto" w:fill="FFFFFF"/>
          <w:lang w:val="ru-RU"/>
        </w:rPr>
        <w:t>-33430</w:t>
      </w:r>
      <w:r w:rsidRPr="00DA00B7">
        <w:rPr>
          <w:lang w:val="ru-RU"/>
        </w:rPr>
        <w:t xml:space="preserve">- </w:t>
      </w:r>
      <w:r w:rsidRPr="00500558">
        <w:rPr>
          <w:lang w:val="ru-RU"/>
        </w:rPr>
        <w:t>Индивидуальный предприниматель ЗИБРОВ ВЛАДИСЛАВ ВАЛЕРЬЕВИЧ</w:t>
      </w:r>
      <w:r w:rsidRPr="00DA00B7">
        <w:rPr>
          <w:lang w:val="ru-RU"/>
        </w:rPr>
        <w:t xml:space="preserve">, № </w:t>
      </w:r>
      <w:r w:rsidRPr="00810C35">
        <w:rPr>
          <w:rFonts w:ascii="Roboto" w:hAnsi="Roboto" w:cs="Roboto"/>
          <w:color w:val="000000"/>
          <w:shd w:val="clear" w:color="auto" w:fill="FFFFFF"/>
        </w:rPr>
        <w:t>EA</w:t>
      </w:r>
      <w:r w:rsidRPr="00810C35">
        <w:rPr>
          <w:rFonts w:ascii="Roboto" w:hAnsi="Roboto" w:cs="Roboto"/>
          <w:color w:val="000000"/>
          <w:shd w:val="clear" w:color="auto" w:fill="FFFFFF"/>
          <w:lang w:val="ru-RU"/>
        </w:rPr>
        <w:t>-33287</w:t>
      </w:r>
      <w:r w:rsidRPr="00DA00B7">
        <w:rPr>
          <w:lang w:val="ru-RU"/>
        </w:rPr>
        <w:t xml:space="preserve"> - </w:t>
      </w:r>
      <w:r w:rsidRPr="00500558">
        <w:rPr>
          <w:lang w:val="ru-RU"/>
        </w:rPr>
        <w:t>Общество с ограниченной ответственностью «Лира»</w:t>
      </w:r>
      <w:r>
        <w:rPr>
          <w:color w:val="000000"/>
          <w:lang w:val="ru-RU"/>
        </w:rPr>
        <w:t>.</w:t>
      </w:r>
    </w:p>
    <w:p w:rsidR="00291A54" w:rsidRPr="00DA00B7" w:rsidRDefault="00291A54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291A54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291A54" w:rsidRPr="00DA00B7" w:rsidRDefault="00291A54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291A54" w:rsidRPr="00DA00B7" w:rsidRDefault="00291A54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91A54" w:rsidRPr="00DA00B7">
        <w:trPr>
          <w:trHeight w:val="274"/>
        </w:trPr>
        <w:tc>
          <w:tcPr>
            <w:tcW w:w="2214" w:type="dxa"/>
            <w:vMerge/>
          </w:tcPr>
          <w:p w:rsidR="00291A54" w:rsidRPr="00DA00B7" w:rsidRDefault="00291A54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291A54" w:rsidRPr="00DA00B7" w:rsidRDefault="00291A54" w:rsidP="00AA4A97">
            <w:pPr>
              <w:jc w:val="center"/>
              <w:rPr>
                <w:lang w:val="ru-RU"/>
              </w:rPr>
            </w:pPr>
          </w:p>
          <w:p w:rsidR="00291A54" w:rsidRPr="00DA00B7" w:rsidRDefault="00291A54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291A54" w:rsidRPr="00DA00B7" w:rsidRDefault="00291A54" w:rsidP="00AA4A97">
            <w:pPr>
              <w:ind w:right="-21"/>
              <w:jc w:val="center"/>
              <w:rPr>
                <w:lang w:val="ru-RU"/>
              </w:rPr>
            </w:pPr>
          </w:p>
          <w:p w:rsidR="00291A54" w:rsidRPr="00DA00B7" w:rsidRDefault="00291A54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291A54" w:rsidRPr="00DA00B7" w:rsidRDefault="00291A54" w:rsidP="0056026D">
            <w:pPr>
              <w:jc w:val="center"/>
              <w:rPr>
                <w:lang w:val="ru-RU"/>
              </w:rPr>
            </w:pPr>
          </w:p>
          <w:p w:rsidR="00291A54" w:rsidRPr="00DA00B7" w:rsidRDefault="00291A54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291A54" w:rsidRPr="00DA00B7" w:rsidRDefault="00291A54" w:rsidP="00AA4A97">
            <w:pPr>
              <w:jc w:val="center"/>
              <w:rPr>
                <w:lang w:val="ru-RU"/>
              </w:rPr>
            </w:pPr>
          </w:p>
          <w:p w:rsidR="00291A54" w:rsidRPr="00DA00B7" w:rsidRDefault="00291A54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291A54" w:rsidRPr="00DA00B7" w:rsidRDefault="00291A54" w:rsidP="0056026D">
            <w:pPr>
              <w:jc w:val="center"/>
              <w:rPr>
                <w:lang w:val="ru-RU"/>
              </w:rPr>
            </w:pPr>
          </w:p>
          <w:p w:rsidR="00291A54" w:rsidRPr="00DA00B7" w:rsidRDefault="00291A54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291A54" w:rsidRPr="00333E0C">
        <w:trPr>
          <w:trHeight w:val="938"/>
        </w:trPr>
        <w:tc>
          <w:tcPr>
            <w:tcW w:w="2214" w:type="dxa"/>
            <w:vAlign w:val="center"/>
          </w:tcPr>
          <w:p w:rsidR="00291A54" w:rsidRPr="00AA5D61" w:rsidRDefault="00291A54" w:rsidP="00643BE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 w:rsidRPr="00810C35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810C35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-33430</w:t>
            </w:r>
            <w:r w:rsidRPr="00DA00B7">
              <w:rPr>
                <w:lang w:val="ru-RU"/>
              </w:rPr>
              <w:t xml:space="preserve">- </w:t>
            </w:r>
            <w:r w:rsidRPr="00500558">
              <w:rPr>
                <w:lang w:val="ru-RU"/>
              </w:rPr>
              <w:t>Индивидуальный предприниматель ЗИБРОВ ВЛАДИСЛАВ ВАЛЕРЬЕВИЧ</w:t>
            </w:r>
          </w:p>
        </w:tc>
        <w:tc>
          <w:tcPr>
            <w:tcW w:w="1698" w:type="dxa"/>
          </w:tcPr>
          <w:p w:rsidR="00291A54" w:rsidRPr="00DA00B7" w:rsidRDefault="00291A54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291A54" w:rsidRPr="00DA00B7" w:rsidRDefault="00291A54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291A54" w:rsidRPr="00DA00B7" w:rsidRDefault="00291A54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91A54" w:rsidRPr="00DA00B7" w:rsidRDefault="00291A54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291A54" w:rsidRPr="00DA00B7" w:rsidRDefault="00291A54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91A54" w:rsidRPr="00333E0C">
        <w:trPr>
          <w:trHeight w:val="938"/>
        </w:trPr>
        <w:tc>
          <w:tcPr>
            <w:tcW w:w="2214" w:type="dxa"/>
            <w:vAlign w:val="center"/>
          </w:tcPr>
          <w:p w:rsidR="00291A54" w:rsidRPr="00500558" w:rsidRDefault="00291A54" w:rsidP="000842AE">
            <w:pPr>
              <w:jc w:val="center"/>
              <w:rPr>
                <w:lang w:val="ru-RU"/>
              </w:rPr>
            </w:pPr>
            <w:r w:rsidRPr="00500558">
              <w:rPr>
                <w:lang w:val="ru-RU"/>
              </w:rPr>
              <w:t xml:space="preserve">№ </w:t>
            </w:r>
            <w:r w:rsidRPr="00810C35">
              <w:rPr>
                <w:lang w:val="ru-RU"/>
              </w:rPr>
              <w:t xml:space="preserve">EA-33287 </w:t>
            </w:r>
            <w:r w:rsidRPr="00500558">
              <w:rPr>
                <w:lang w:val="ru-RU"/>
              </w:rPr>
              <w:t xml:space="preserve"> - Общество с ограниченной ответственностью «Лира».</w:t>
            </w:r>
          </w:p>
        </w:tc>
        <w:tc>
          <w:tcPr>
            <w:tcW w:w="1698" w:type="dxa"/>
          </w:tcPr>
          <w:p w:rsidR="00291A54" w:rsidRPr="00DA00B7" w:rsidRDefault="00291A54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291A54" w:rsidRPr="00DA00B7" w:rsidRDefault="00291A54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291A54" w:rsidRPr="00DA00B7" w:rsidRDefault="00291A54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91A54" w:rsidRPr="00DA00B7" w:rsidRDefault="00291A54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291A54" w:rsidRPr="00DA00B7" w:rsidRDefault="00291A54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91A54" w:rsidRPr="00DA00B7" w:rsidRDefault="00291A54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00558">
        <w:rPr>
          <w:lang w:val="ru-RU"/>
        </w:rPr>
        <w:t>Поставка ГСМ для автотранспорта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>
        <w:rPr>
          <w:lang w:val="ru-RU"/>
        </w:rPr>
        <w:t>Общество с огра</w:t>
      </w:r>
      <w:r w:rsidRPr="00810C35">
        <w:rPr>
          <w:lang w:val="ru-RU"/>
        </w:rPr>
        <w:t>ниченной от</w:t>
      </w:r>
      <w:r>
        <w:rPr>
          <w:lang w:val="ru-RU"/>
        </w:rPr>
        <w:t>ветст</w:t>
      </w:r>
      <w:r w:rsidRPr="00810C35">
        <w:rPr>
          <w:lang w:val="ru-RU"/>
        </w:rPr>
        <w:t>венностью «Лира»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hd w:val="clear" w:color="auto" w:fill="F9F9F9"/>
        </w:rPr>
        <w:t>481 140.00</w:t>
      </w:r>
      <w:r>
        <w:rPr>
          <w:lang w:val="ru-RU"/>
        </w:rPr>
        <w:t xml:space="preserve"> </w:t>
      </w:r>
      <w:r w:rsidRPr="00DA00B7">
        <w:rPr>
          <w:lang w:val="ru-RU"/>
        </w:rPr>
        <w:t xml:space="preserve">рублей.  </w:t>
      </w:r>
    </w:p>
    <w:p w:rsidR="00291A54" w:rsidRPr="00DA00B7" w:rsidRDefault="00291A54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91A54" w:rsidRPr="00DA00B7">
        <w:trPr>
          <w:trHeight w:val="206"/>
          <w:jc w:val="center"/>
        </w:trPr>
        <w:tc>
          <w:tcPr>
            <w:tcW w:w="7338" w:type="dxa"/>
          </w:tcPr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91A54" w:rsidRPr="00DA00B7">
        <w:trPr>
          <w:trHeight w:val="206"/>
          <w:jc w:val="center"/>
        </w:trPr>
        <w:tc>
          <w:tcPr>
            <w:tcW w:w="7338" w:type="dxa"/>
          </w:tcPr>
          <w:p w:rsidR="00291A54" w:rsidRPr="00DA00B7" w:rsidRDefault="00291A5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91A54" w:rsidRPr="00DA00B7" w:rsidRDefault="00291A5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91A54" w:rsidRPr="00DA00B7">
        <w:trPr>
          <w:trHeight w:val="206"/>
          <w:jc w:val="center"/>
        </w:trPr>
        <w:tc>
          <w:tcPr>
            <w:tcW w:w="7338" w:type="dxa"/>
          </w:tcPr>
          <w:p w:rsidR="00291A54" w:rsidRPr="00DA00B7" w:rsidRDefault="00291A5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291A54" w:rsidRPr="00DA00B7" w:rsidRDefault="00291A54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91A54" w:rsidRPr="00DA00B7" w:rsidRDefault="00291A54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291A54" w:rsidRPr="00DA00B7" w:rsidRDefault="00291A5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291A54" w:rsidRPr="00DA00B7" w:rsidRDefault="00291A54" w:rsidP="00B7524D">
      <w:pPr>
        <w:jc w:val="both"/>
        <w:rPr>
          <w:lang w:val="ru-RU" w:eastAsia="ru-RU"/>
        </w:rPr>
      </w:pPr>
    </w:p>
    <w:sectPr w:rsidR="00291A54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A54" w:rsidRDefault="00291A54">
      <w:r>
        <w:separator/>
      </w:r>
    </w:p>
  </w:endnote>
  <w:endnote w:type="continuationSeparator" w:id="1">
    <w:p w:rsidR="00291A54" w:rsidRDefault="00291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A54" w:rsidRDefault="00291A54">
      <w:r>
        <w:separator/>
      </w:r>
    </w:p>
  </w:footnote>
  <w:footnote w:type="continuationSeparator" w:id="1">
    <w:p w:rsidR="00291A54" w:rsidRDefault="00291A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A54" w:rsidRDefault="00291A5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91A54" w:rsidRDefault="00291A5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2C6C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31F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A54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3E0C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338E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558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6B8D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4A59"/>
    <w:rsid w:val="00606503"/>
    <w:rsid w:val="0060687C"/>
    <w:rsid w:val="006103B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6D9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14B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113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C35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27531"/>
    <w:rsid w:val="0083099E"/>
    <w:rsid w:val="00830E5B"/>
    <w:rsid w:val="00831B79"/>
    <w:rsid w:val="00832BCA"/>
    <w:rsid w:val="00832C0B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79A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5D61"/>
    <w:rsid w:val="00AA6D03"/>
    <w:rsid w:val="00AA71D5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5171"/>
    <w:rsid w:val="00C177D3"/>
    <w:rsid w:val="00C17EAB"/>
    <w:rsid w:val="00C2057C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0231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8D2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297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  <w:style w:type="character" w:customStyle="1" w:styleId="127">
    <w:name w:val="Знак Знак127"/>
    <w:basedOn w:val="DefaultParagraphFont"/>
    <w:uiPriority w:val="99"/>
    <w:rsid w:val="004E338E"/>
  </w:style>
  <w:style w:type="character" w:customStyle="1" w:styleId="128">
    <w:name w:val="Знак Знак128"/>
    <w:basedOn w:val="DefaultParagraphFont"/>
    <w:uiPriority w:val="99"/>
    <w:rsid w:val="00827531"/>
  </w:style>
  <w:style w:type="character" w:customStyle="1" w:styleId="129">
    <w:name w:val="Знак Знак129"/>
    <w:basedOn w:val="DefaultParagraphFont"/>
    <w:uiPriority w:val="99"/>
    <w:rsid w:val="00810C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38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8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0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8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538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89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38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38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38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38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8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38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3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9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9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8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6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38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89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8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8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8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8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1156</Words>
  <Characters>6591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2019-10-07T13:43:00Z</cp:lastPrinted>
  <dcterms:created xsi:type="dcterms:W3CDTF">2019-11-08T12:35:00Z</dcterms:created>
  <dcterms:modified xsi:type="dcterms:W3CDTF">2019-11-08T12:42:00Z</dcterms:modified>
</cp:coreProperties>
</file>