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BB3" w:rsidRPr="00DA00B7" w:rsidRDefault="00E71BB3" w:rsidP="00B40F86">
      <w:pPr>
        <w:jc w:val="center"/>
        <w:rPr>
          <w:b/>
          <w:bCs/>
          <w:color w:val="000000"/>
          <w:lang w:val="ru-RU"/>
        </w:rPr>
      </w:pPr>
      <w:r w:rsidRPr="00DA00B7">
        <w:rPr>
          <w:b/>
          <w:bCs/>
          <w:color w:val="000000"/>
          <w:lang w:val="ru-RU"/>
        </w:rPr>
        <w:t>ПРОТОКОЛ № 03183001208190002</w:t>
      </w:r>
      <w:r>
        <w:rPr>
          <w:b/>
          <w:bCs/>
          <w:color w:val="000000"/>
          <w:lang w:val="ru-RU"/>
        </w:rPr>
        <w:t>36</w:t>
      </w:r>
    </w:p>
    <w:p w:rsidR="00E71BB3" w:rsidRPr="00DA00B7" w:rsidRDefault="00E71BB3" w:rsidP="00B40F86">
      <w:pPr>
        <w:jc w:val="center"/>
        <w:rPr>
          <w:b/>
          <w:bCs/>
          <w:color w:val="000000"/>
          <w:lang w:val="ru-RU"/>
        </w:rPr>
      </w:pPr>
      <w:r w:rsidRPr="00DA00B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E71BB3" w:rsidRPr="00DA00B7" w:rsidRDefault="00E71BB3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E71BB3" w:rsidRPr="00DA00B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1BB3" w:rsidRPr="00DA00B7" w:rsidRDefault="00E71BB3" w:rsidP="007646A2">
            <w:pPr>
              <w:ind w:left="40" w:right="40"/>
              <w:rPr>
                <w:lang w:val="ru-RU"/>
              </w:rPr>
            </w:pPr>
            <w:r w:rsidRPr="00DA00B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1BB3" w:rsidRPr="00DA00B7" w:rsidRDefault="00E71BB3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08</w:t>
            </w:r>
            <w:r w:rsidRPr="00DA00B7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ноября</w:t>
            </w:r>
            <w:r w:rsidRPr="00DA00B7">
              <w:rPr>
                <w:lang w:val="ru-RU"/>
              </w:rPr>
              <w:t xml:space="preserve"> </w:t>
            </w:r>
            <w:r w:rsidRPr="00DA00B7">
              <w:t>201</w:t>
            </w:r>
            <w:r w:rsidRPr="00DA00B7">
              <w:rPr>
                <w:lang w:val="ru-RU"/>
              </w:rPr>
              <w:t xml:space="preserve">9 </w:t>
            </w:r>
            <w:r w:rsidRPr="00DA00B7">
              <w:t>года</w:t>
            </w:r>
          </w:p>
        </w:tc>
      </w:tr>
    </w:tbl>
    <w:p w:rsidR="00E71BB3" w:rsidRPr="00210EAC" w:rsidRDefault="00E71BB3" w:rsidP="00D44BC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10EAC">
        <w:rPr>
          <w:b/>
          <w:bCs/>
          <w:lang w:val="ru-RU"/>
        </w:rPr>
        <w:t xml:space="preserve">Информация о государственном заказчике: </w:t>
      </w:r>
      <w:r w:rsidRPr="00210EAC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210EAC">
          <w:rPr>
            <w:rStyle w:val="Hyperlink"/>
          </w:rPr>
          <w:t>crbzak</w:t>
        </w:r>
        <w:r w:rsidRPr="00210EAC">
          <w:rPr>
            <w:rStyle w:val="Hyperlink"/>
            <w:lang w:val="ru-RU"/>
          </w:rPr>
          <w:t>@</w:t>
        </w:r>
        <w:r w:rsidRPr="00210EAC">
          <w:rPr>
            <w:rStyle w:val="Hyperlink"/>
          </w:rPr>
          <w:t>mail</w:t>
        </w:r>
        <w:r w:rsidRPr="00210EAC">
          <w:rPr>
            <w:rStyle w:val="Hyperlink"/>
            <w:lang w:val="ru-RU"/>
          </w:rPr>
          <w:t>.</w:t>
        </w:r>
        <w:r w:rsidRPr="00210EAC">
          <w:rPr>
            <w:rStyle w:val="Hyperlink"/>
          </w:rPr>
          <w:t>ru</w:t>
        </w:r>
      </w:hyperlink>
      <w:r w:rsidRPr="00210EAC">
        <w:rPr>
          <w:lang w:val="ru-RU"/>
        </w:rPr>
        <w:t>. Контрактный управляющий: Дехтерев Юрий Сергеевич.</w:t>
      </w:r>
    </w:p>
    <w:p w:rsidR="00E71BB3" w:rsidRPr="00210EAC" w:rsidRDefault="00E71BB3" w:rsidP="00D44BC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10EAC">
        <w:rPr>
          <w:b/>
          <w:bCs/>
          <w:lang w:val="ru-RU"/>
        </w:rPr>
        <w:t>Предмет контракта: «</w:t>
      </w:r>
      <w:r w:rsidRPr="00F505AF">
        <w:rPr>
          <w:lang w:val="ru-RU"/>
        </w:rPr>
        <w:t>Дефибриллятор</w:t>
      </w:r>
      <w:r w:rsidRPr="00210EAC">
        <w:rPr>
          <w:lang w:val="ru-RU"/>
        </w:rPr>
        <w:t xml:space="preserve">».  </w:t>
      </w:r>
    </w:p>
    <w:p w:rsidR="00E71BB3" w:rsidRPr="009B16AC" w:rsidRDefault="00E71BB3" w:rsidP="00D44BC0">
      <w:pPr>
        <w:autoSpaceDE w:val="0"/>
        <w:autoSpaceDN w:val="0"/>
        <w:adjustRightInd w:val="0"/>
        <w:rPr>
          <w:color w:val="000000"/>
          <w:lang w:val="ru-RU"/>
        </w:rPr>
      </w:pPr>
      <w:r w:rsidRPr="00210EAC">
        <w:rPr>
          <w:b/>
          <w:bCs/>
          <w:noProof/>
          <w:lang w:val="ru-RU"/>
        </w:rPr>
        <w:t>Идентификационный код закупки:</w:t>
      </w:r>
      <w:r w:rsidRPr="00210EAC">
        <w:rPr>
          <w:lang w:val="ru-RU"/>
        </w:rPr>
        <w:t xml:space="preserve"> </w:t>
      </w:r>
      <w:r w:rsidRPr="009B16AC">
        <w:rPr>
          <w:color w:val="000000"/>
          <w:lang w:val="ru-RU"/>
        </w:rPr>
        <w:t>193234901331923490100102630013250000</w:t>
      </w:r>
    </w:p>
    <w:p w:rsidR="00E71BB3" w:rsidRPr="0097379A" w:rsidRDefault="00E71BB3" w:rsidP="00D44BC0">
      <w:pPr>
        <w:autoSpaceDE w:val="0"/>
        <w:autoSpaceDN w:val="0"/>
        <w:adjustRightInd w:val="0"/>
        <w:rPr>
          <w:lang w:val="ru-RU"/>
        </w:rPr>
      </w:pPr>
      <w:r w:rsidRPr="0097379A">
        <w:rPr>
          <w:b/>
          <w:bCs/>
          <w:noProof/>
          <w:lang w:val="ru-RU"/>
        </w:rPr>
        <w:t>Начальная (максимальная) цена контракта</w:t>
      </w:r>
      <w:r w:rsidRPr="0097379A">
        <w:rPr>
          <w:b/>
          <w:bCs/>
          <w:lang w:val="ru-RU"/>
        </w:rPr>
        <w:t>:</w:t>
      </w:r>
      <w:r w:rsidRPr="0097379A">
        <w:rPr>
          <w:lang w:val="ru-RU"/>
        </w:rPr>
        <w:t xml:space="preserve"> </w:t>
      </w:r>
      <w:r>
        <w:rPr>
          <w:lang w:val="ru-RU"/>
        </w:rPr>
        <w:t>198934</w:t>
      </w:r>
      <w:r w:rsidRPr="0097379A">
        <w:rPr>
          <w:lang w:val="ru-RU"/>
        </w:rPr>
        <w:t xml:space="preserve"> руб. </w:t>
      </w:r>
      <w:r>
        <w:rPr>
          <w:lang w:val="ru-RU"/>
        </w:rPr>
        <w:t>00</w:t>
      </w:r>
      <w:r w:rsidRPr="0097379A">
        <w:rPr>
          <w:lang w:val="ru-RU"/>
        </w:rPr>
        <w:t xml:space="preserve"> коп. (</w:t>
      </w:r>
      <w:r>
        <w:rPr>
          <w:lang w:val="ru-RU"/>
        </w:rPr>
        <w:t>сто девяносто восемь</w:t>
      </w:r>
      <w:r w:rsidRPr="0097379A">
        <w:rPr>
          <w:lang w:val="ru-RU"/>
        </w:rPr>
        <w:t xml:space="preserve"> тысяч </w:t>
      </w:r>
      <w:r>
        <w:rPr>
          <w:lang w:val="ru-RU"/>
        </w:rPr>
        <w:t>девятьсот тридцать четыре</w:t>
      </w:r>
      <w:r w:rsidRPr="0097379A">
        <w:rPr>
          <w:lang w:val="ru-RU"/>
        </w:rPr>
        <w:t xml:space="preserve"> рубл</w:t>
      </w:r>
      <w:r>
        <w:rPr>
          <w:lang w:val="ru-RU"/>
        </w:rPr>
        <w:t>я</w:t>
      </w:r>
      <w:r w:rsidRPr="0097379A">
        <w:rPr>
          <w:lang w:val="ru-RU"/>
        </w:rPr>
        <w:t xml:space="preserve"> </w:t>
      </w:r>
      <w:r>
        <w:rPr>
          <w:lang w:val="ru-RU"/>
        </w:rPr>
        <w:t>00</w:t>
      </w:r>
      <w:r w:rsidRPr="0097379A">
        <w:rPr>
          <w:lang w:val="ru-RU"/>
        </w:rPr>
        <w:t xml:space="preserve"> копе</w:t>
      </w:r>
      <w:r>
        <w:rPr>
          <w:lang w:val="ru-RU"/>
        </w:rPr>
        <w:t>ек</w:t>
      </w:r>
      <w:r w:rsidRPr="0097379A">
        <w:rPr>
          <w:lang w:val="ru-RU"/>
        </w:rPr>
        <w:t>).</w:t>
      </w:r>
    </w:p>
    <w:p w:rsidR="00E71BB3" w:rsidRPr="00C2057C" w:rsidRDefault="00E71BB3" w:rsidP="00D44BC0">
      <w:pPr>
        <w:autoSpaceDE w:val="0"/>
        <w:autoSpaceDN w:val="0"/>
        <w:adjustRightInd w:val="0"/>
        <w:ind w:firstLine="708"/>
        <w:rPr>
          <w:lang w:val="ru-RU"/>
        </w:rPr>
      </w:pPr>
      <w:r w:rsidRPr="0097379A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97379A">
        <w:rPr>
          <w:lang w:val="ru-RU"/>
        </w:rPr>
        <w:t xml:space="preserve"> </w:t>
      </w:r>
      <w:r w:rsidRPr="00C2057C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</w:t>
      </w:r>
    </w:p>
    <w:p w:rsidR="00E71BB3" w:rsidRPr="000A6973" w:rsidRDefault="00E71BB3" w:rsidP="00D44BC0">
      <w:pPr>
        <w:autoSpaceDE w:val="0"/>
        <w:autoSpaceDN w:val="0"/>
        <w:adjustRightInd w:val="0"/>
        <w:ind w:firstLine="708"/>
        <w:rPr>
          <w:lang w:val="ru-RU"/>
        </w:rPr>
      </w:pPr>
      <w:r w:rsidRPr="0097379A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97379A">
        <w:rPr>
          <w:lang w:val="ru-RU"/>
        </w:rPr>
        <w:t xml:space="preserve"> 353560, Российская Федерация, Краснодарский край, г. Славянск-на-Кубани, г. Славянск-на-Кубани, ул. Батарейная 377 транспортом поставщика. </w:t>
      </w:r>
      <w:r>
        <w:rPr>
          <w:lang w:val="ru-RU"/>
        </w:rPr>
        <w:t>В</w:t>
      </w:r>
      <w:r w:rsidRPr="00C2057C">
        <w:rPr>
          <w:lang w:val="ru-RU"/>
        </w:rPr>
        <w:t xml:space="preserve"> течении 10 календарных дней</w:t>
      </w:r>
      <w:r>
        <w:rPr>
          <w:lang w:val="ru-RU"/>
        </w:rPr>
        <w:t xml:space="preserve"> с момента подписания контракта</w:t>
      </w:r>
      <w:r w:rsidRPr="000A6973">
        <w:rPr>
          <w:lang w:val="ru-RU"/>
        </w:rPr>
        <w:t>.</w:t>
      </w:r>
    </w:p>
    <w:p w:rsidR="00E71BB3" w:rsidRPr="0097379A" w:rsidRDefault="00E71BB3" w:rsidP="00D44BC0">
      <w:pPr>
        <w:autoSpaceDE w:val="0"/>
        <w:autoSpaceDN w:val="0"/>
        <w:adjustRightInd w:val="0"/>
        <w:ind w:firstLine="708"/>
        <w:rPr>
          <w:lang w:val="ru-RU"/>
        </w:rPr>
      </w:pPr>
      <w:r w:rsidRPr="0097379A">
        <w:rPr>
          <w:b/>
          <w:bCs/>
          <w:lang w:val="ru-RU"/>
        </w:rPr>
        <w:t>Источник финансирования:</w:t>
      </w:r>
      <w:r w:rsidRPr="0097379A">
        <w:rPr>
          <w:lang w:val="ru-RU"/>
        </w:rPr>
        <w:t xml:space="preserve"> Внебюдже</w:t>
      </w:r>
      <w:r>
        <w:rPr>
          <w:lang w:val="ru-RU"/>
        </w:rPr>
        <w:t>тные фонды (ОМС)</w:t>
      </w:r>
      <w:r w:rsidRPr="0097379A">
        <w:rPr>
          <w:lang w:val="ru-RU"/>
        </w:rPr>
        <w:t>.</w:t>
      </w:r>
    </w:p>
    <w:p w:rsidR="00E71BB3" w:rsidRPr="0097379A" w:rsidRDefault="00E71BB3" w:rsidP="00D44BC0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97379A">
        <w:rPr>
          <w:lang w:val="ru-RU"/>
        </w:rPr>
        <w:t xml:space="preserve">  </w:t>
      </w:r>
      <w:r w:rsidRPr="0097379A">
        <w:rPr>
          <w:b/>
          <w:bCs/>
          <w:lang w:val="ru-RU"/>
        </w:rPr>
        <w:t>Размер обеспечения заявки на участие в аукционе:</w:t>
      </w:r>
      <w:r w:rsidRPr="0097379A">
        <w:rPr>
          <w:lang w:val="ru-RU"/>
        </w:rPr>
        <w:t xml:space="preserve"> Не установлен</w:t>
      </w:r>
      <w:r w:rsidRPr="0097379A">
        <w:rPr>
          <w:spacing w:val="-2"/>
          <w:lang w:val="ru-RU"/>
        </w:rPr>
        <w:t>.</w:t>
      </w:r>
    </w:p>
    <w:p w:rsidR="00E71BB3" w:rsidRPr="0097379A" w:rsidRDefault="00E71BB3" w:rsidP="00D44BC0">
      <w:pPr>
        <w:rPr>
          <w:spacing w:val="-2"/>
          <w:lang w:val="ru-RU"/>
        </w:rPr>
      </w:pPr>
      <w:r w:rsidRPr="0097379A">
        <w:rPr>
          <w:b/>
          <w:bCs/>
          <w:lang w:val="ru-RU"/>
        </w:rPr>
        <w:t xml:space="preserve">       </w:t>
      </w:r>
      <w:r w:rsidRPr="0097379A">
        <w:rPr>
          <w:b/>
          <w:bCs/>
          <w:lang w:val="ru-RU"/>
        </w:rPr>
        <w:tab/>
        <w:t xml:space="preserve">Размер обеспечения исполнения контракта: </w:t>
      </w:r>
      <w:r w:rsidRPr="0097379A">
        <w:rPr>
          <w:lang w:val="ru-RU"/>
        </w:rPr>
        <w:t xml:space="preserve">5 </w:t>
      </w:r>
      <w:r w:rsidRPr="0097379A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E71BB3" w:rsidRPr="0097379A" w:rsidRDefault="00E71BB3" w:rsidP="00D44BC0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97379A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9B16AC">
        <w:rPr>
          <w:color w:val="000000"/>
          <w:sz w:val="24"/>
          <w:szCs w:val="24"/>
        </w:rPr>
        <w:t>25.10.2019 09:07</w:t>
      </w:r>
      <w:r w:rsidRPr="0097379A">
        <w:rPr>
          <w:color w:val="000000"/>
          <w:sz w:val="24"/>
          <w:szCs w:val="24"/>
        </w:rPr>
        <w:t xml:space="preserve"> </w:t>
      </w:r>
      <w:r w:rsidRPr="0097379A">
        <w:rPr>
          <w:sz w:val="24"/>
          <w:szCs w:val="24"/>
        </w:rPr>
        <w:t>(московское время).</w:t>
      </w:r>
    </w:p>
    <w:p w:rsidR="00E71BB3" w:rsidRPr="00210EAC" w:rsidRDefault="00E71BB3" w:rsidP="00D44BC0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97379A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государственных нужд по рассмотрению заявок на участие в аукционе в электронной форме присутствовали 5 членов комиссии:</w:t>
      </w:r>
      <w:r w:rsidRPr="00210EAC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E71BB3" w:rsidRPr="00DA00B7">
        <w:trPr>
          <w:jc w:val="center"/>
        </w:trPr>
        <w:tc>
          <w:tcPr>
            <w:tcW w:w="9828" w:type="dxa"/>
            <w:gridSpan w:val="5"/>
          </w:tcPr>
          <w:p w:rsidR="00E71BB3" w:rsidRPr="00DA00B7" w:rsidRDefault="00E71BB3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П</w:t>
            </w:r>
            <w:r w:rsidRPr="00DA00B7">
              <w:t>редседател</w:t>
            </w:r>
            <w:r w:rsidRPr="00DA00B7">
              <w:rPr>
                <w:lang w:val="ru-RU"/>
              </w:rPr>
              <w:t>ь</w:t>
            </w:r>
            <w:r w:rsidRPr="00DA00B7">
              <w:t xml:space="preserve"> комиссии</w:t>
            </w:r>
            <w:r w:rsidRPr="00DA00B7">
              <w:rPr>
                <w:lang w:val="ru-RU"/>
              </w:rPr>
              <w:t>:</w:t>
            </w:r>
          </w:p>
        </w:tc>
      </w:tr>
      <w:tr w:rsidR="00E71BB3" w:rsidRPr="00B56594">
        <w:trPr>
          <w:jc w:val="center"/>
        </w:trPr>
        <w:tc>
          <w:tcPr>
            <w:tcW w:w="2820" w:type="dxa"/>
          </w:tcPr>
          <w:p w:rsidR="00E71BB3" w:rsidRPr="00DA00B7" w:rsidRDefault="00E71BB3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E71BB3" w:rsidRPr="00DA00B7" w:rsidRDefault="00E71BB3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E71BB3" w:rsidRPr="00DA00B7">
        <w:trPr>
          <w:trHeight w:val="80"/>
          <w:jc w:val="center"/>
        </w:trPr>
        <w:tc>
          <w:tcPr>
            <w:tcW w:w="9828" w:type="dxa"/>
            <w:gridSpan w:val="5"/>
          </w:tcPr>
          <w:p w:rsidR="00E71BB3" w:rsidRPr="00DA00B7" w:rsidRDefault="00E71BB3" w:rsidP="00A841CC">
            <w:pPr>
              <w:jc w:val="both"/>
            </w:pPr>
            <w:r w:rsidRPr="00DA00B7">
              <w:t xml:space="preserve">Секретарь комиссии - </w:t>
            </w:r>
          </w:p>
        </w:tc>
      </w:tr>
      <w:tr w:rsidR="00E71BB3" w:rsidRPr="00DA00B7">
        <w:trPr>
          <w:trHeight w:val="300"/>
          <w:jc w:val="center"/>
        </w:trPr>
        <w:tc>
          <w:tcPr>
            <w:tcW w:w="2882" w:type="dxa"/>
            <w:gridSpan w:val="3"/>
          </w:tcPr>
          <w:p w:rsidR="00E71BB3" w:rsidRPr="00DA00B7" w:rsidRDefault="00E71BB3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DA00B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E71BB3" w:rsidRPr="00DA00B7" w:rsidRDefault="00E71BB3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Экономист 1 категории,отдела закупок.</w:t>
            </w:r>
          </w:p>
        </w:tc>
      </w:tr>
      <w:tr w:rsidR="00E71BB3" w:rsidRPr="00DA00B7">
        <w:trPr>
          <w:jc w:val="center"/>
        </w:trPr>
        <w:tc>
          <w:tcPr>
            <w:tcW w:w="9828" w:type="dxa"/>
            <w:gridSpan w:val="5"/>
          </w:tcPr>
          <w:p w:rsidR="00E71BB3" w:rsidRPr="00DA00B7" w:rsidRDefault="00E71BB3" w:rsidP="00A841CC">
            <w:pPr>
              <w:jc w:val="both"/>
            </w:pPr>
            <w:r w:rsidRPr="00DA00B7">
              <w:t>Члены комиссии –</w:t>
            </w:r>
          </w:p>
        </w:tc>
      </w:tr>
      <w:tr w:rsidR="00E71BB3" w:rsidRPr="00DA00B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E71BB3" w:rsidRPr="00DA00B7" w:rsidRDefault="00E71BB3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 xml:space="preserve">Дехтерев Юрий Сергеевич </w:t>
            </w:r>
          </w:p>
          <w:p w:rsidR="00E71BB3" w:rsidRPr="00DA00B7" w:rsidRDefault="00E71BB3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>Мальченко Елена Александровна</w:t>
            </w:r>
          </w:p>
          <w:p w:rsidR="00E71BB3" w:rsidRPr="00DA00B7" w:rsidRDefault="00E71BB3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E71BB3" w:rsidRPr="00DA00B7" w:rsidRDefault="00E71BB3" w:rsidP="00A841CC">
            <w:pPr>
              <w:ind w:right="-286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начальник отдела закупок;</w:t>
            </w:r>
          </w:p>
          <w:p w:rsidR="00E71BB3" w:rsidRPr="00DA00B7" w:rsidRDefault="00E71BB3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 xml:space="preserve"> </w:t>
            </w:r>
          </w:p>
          <w:p w:rsidR="00E71BB3" w:rsidRPr="00DA00B7" w:rsidRDefault="00E71BB3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Экономист 1 категории,отдела закупок.</w:t>
            </w:r>
          </w:p>
          <w:p w:rsidR="00E71BB3" w:rsidRPr="00DA00B7" w:rsidRDefault="00E71BB3" w:rsidP="00A841CC">
            <w:pPr>
              <w:ind w:right="-80"/>
              <w:jc w:val="both"/>
              <w:rPr>
                <w:lang w:val="ru-RU"/>
              </w:rPr>
            </w:pPr>
          </w:p>
          <w:p w:rsidR="00E71BB3" w:rsidRPr="00DA00B7" w:rsidRDefault="00E71BB3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заведующая аптекой.</w:t>
            </w:r>
          </w:p>
        </w:tc>
      </w:tr>
    </w:tbl>
    <w:p w:rsidR="00E71BB3" w:rsidRPr="00DA00B7" w:rsidRDefault="00E71BB3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DA00B7">
        <w:rPr>
          <w:sz w:val="24"/>
          <w:szCs w:val="24"/>
        </w:rPr>
        <w:t>Кворум имеется. Комиссия правомочна.</w:t>
      </w:r>
    </w:p>
    <w:p w:rsidR="00E71BB3" w:rsidRPr="00DA00B7" w:rsidRDefault="00E71BB3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DA00B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0</w:t>
      </w:r>
      <w:r>
        <w:rPr>
          <w:sz w:val="24"/>
          <w:szCs w:val="24"/>
        </w:rPr>
        <w:t>8</w:t>
      </w:r>
      <w:r w:rsidRPr="00DA00B7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DA00B7">
        <w:rPr>
          <w:sz w:val="24"/>
          <w:szCs w:val="24"/>
        </w:rPr>
        <w:t xml:space="preserve"> 2019 года в </w:t>
      </w:r>
      <w:r>
        <w:rPr>
          <w:sz w:val="24"/>
          <w:szCs w:val="24"/>
        </w:rPr>
        <w:t>14</w:t>
      </w:r>
      <w:r w:rsidRPr="00DA00B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DA00B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E71BB3" w:rsidRPr="00DA00B7" w:rsidRDefault="00E71BB3" w:rsidP="009C43B2">
      <w:pPr>
        <w:ind w:firstLine="709"/>
        <w:jc w:val="both"/>
        <w:rPr>
          <w:lang w:val="ru-RU"/>
        </w:rPr>
      </w:pPr>
      <w:r w:rsidRPr="00DA00B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E71BB3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71BB3" w:rsidRPr="00DA00B7" w:rsidRDefault="00E71BB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№ </w:t>
            </w:r>
            <w:r w:rsidRPr="00DA00B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71BB3" w:rsidRPr="00DA00B7" w:rsidRDefault="00E71BB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71BB3" w:rsidRPr="00DA00B7" w:rsidRDefault="00E71BB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71BB3" w:rsidRPr="00DA00B7" w:rsidRDefault="00E71BB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Время поступления </w:t>
            </w:r>
            <w:r w:rsidRPr="00DA00B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71BB3" w:rsidRPr="00DA00B7" w:rsidRDefault="00E71BB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Порядковый </w:t>
            </w:r>
            <w:r w:rsidRPr="00DA00B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E71BB3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71BB3" w:rsidRPr="00DA00B7" w:rsidRDefault="00E71BB3" w:rsidP="00CE4749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71BB3" w:rsidRPr="001B69E4" w:rsidRDefault="00E71BB3" w:rsidP="001B69E4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150 194.21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71BB3" w:rsidRPr="00DA00B7" w:rsidRDefault="00E71BB3" w:rsidP="00CE4749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71BB3" w:rsidRPr="00DA00B7" w:rsidRDefault="00E71BB3" w:rsidP="002D63DC">
            <w:pPr>
              <w:jc w:val="center"/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08.11.2019 10:18:00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71BB3" w:rsidRPr="00DA00B7" w:rsidRDefault="00E71BB3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EA-33407</w:t>
            </w:r>
          </w:p>
        </w:tc>
      </w:tr>
      <w:tr w:rsidR="00E71BB3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71BB3" w:rsidRPr="00DA00B7" w:rsidRDefault="00E71BB3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71BB3" w:rsidRPr="007323EA" w:rsidRDefault="00E71BB3" w:rsidP="007323EA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151 188.88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71BB3" w:rsidRPr="00DA00B7" w:rsidRDefault="00E71BB3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71BB3" w:rsidRPr="00DA00B7" w:rsidRDefault="00E71BB3" w:rsidP="00F92087">
            <w:pPr>
              <w:jc w:val="center"/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08.11.2019 10:16:59 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71BB3" w:rsidRPr="00DA00B7" w:rsidRDefault="00E71BB3" w:rsidP="00F9208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EA-33371</w:t>
            </w:r>
          </w:p>
        </w:tc>
      </w:tr>
    </w:tbl>
    <w:p w:rsidR="00E71BB3" w:rsidRPr="007323EA" w:rsidRDefault="00E71BB3" w:rsidP="00F742E9">
      <w:pPr>
        <w:ind w:firstLine="709"/>
        <w:jc w:val="both"/>
        <w:rPr>
          <w:lang w:val="ru-RU"/>
        </w:rPr>
      </w:pPr>
      <w:r w:rsidRPr="007323EA">
        <w:rPr>
          <w:lang w:val="ru-RU"/>
        </w:rPr>
        <w:t>Участник</w:t>
      </w:r>
      <w:r>
        <w:rPr>
          <w:lang w:val="ru-RU"/>
        </w:rPr>
        <w:t>и</w:t>
      </w:r>
      <w:r w:rsidRPr="007323EA">
        <w:rPr>
          <w:lang w:val="ru-RU"/>
        </w:rPr>
        <w:t xml:space="preserve"> закупки с заявк</w:t>
      </w:r>
      <w:r>
        <w:rPr>
          <w:lang w:val="ru-RU"/>
        </w:rPr>
        <w:t>ами</w:t>
      </w:r>
      <w:r w:rsidRPr="007323EA">
        <w:rPr>
          <w:lang w:val="ru-RU"/>
        </w:rPr>
        <w:t xml:space="preserve"> </w:t>
      </w:r>
      <w:r w:rsidRPr="003A0811">
        <w:rPr>
          <w:lang w:val="ru-RU"/>
        </w:rPr>
        <w:t>№ EA-32533</w:t>
      </w:r>
      <w:r>
        <w:rPr>
          <w:lang w:val="ru-RU"/>
        </w:rPr>
        <w:t xml:space="preserve"> и </w:t>
      </w:r>
      <w:r w:rsidRPr="003A0811">
        <w:rPr>
          <w:lang w:val="ru-RU"/>
        </w:rPr>
        <w:t>№ EA-33398</w:t>
      </w:r>
      <w:r w:rsidRPr="007323EA">
        <w:rPr>
          <w:lang w:val="ru-RU"/>
        </w:rPr>
        <w:t xml:space="preserve"> предложений о цене контрак-та в ходе проведения аукциона не подавал</w:t>
      </w:r>
      <w:r>
        <w:rPr>
          <w:lang w:val="ru-RU"/>
        </w:rPr>
        <w:t>и</w:t>
      </w:r>
      <w:r w:rsidRPr="007323EA">
        <w:rPr>
          <w:lang w:val="ru-RU"/>
        </w:rPr>
        <w:t>.</w:t>
      </w:r>
    </w:p>
    <w:p w:rsidR="00E71BB3" w:rsidRPr="00DA00B7" w:rsidRDefault="00E71BB3" w:rsidP="00F742E9">
      <w:pPr>
        <w:ind w:firstLine="709"/>
        <w:jc w:val="both"/>
        <w:rPr>
          <w:lang w:val="ru-RU"/>
        </w:rPr>
      </w:pPr>
      <w:r w:rsidRPr="00DA00B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E71BB3" w:rsidRPr="00DA00B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E71BB3" w:rsidRPr="00DA00B7" w:rsidRDefault="00E71BB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Номер </w:t>
            </w:r>
          </w:p>
          <w:p w:rsidR="00E71BB3" w:rsidRPr="00DA00B7" w:rsidRDefault="00E71BB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71BB3" w:rsidRPr="00DA00B7" w:rsidRDefault="00E71BB3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Дата и времярегистрации</w:t>
            </w:r>
          </w:p>
          <w:p w:rsidR="00E71BB3" w:rsidRPr="00DA00B7" w:rsidRDefault="00E71BB3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1BB3" w:rsidRPr="00DA00B7" w:rsidRDefault="00E71BB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E71BB3" w:rsidRPr="00B5659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71BB3" w:rsidRPr="00DA00B7" w:rsidRDefault="00E71BB3" w:rsidP="0016778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EA-33407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71BB3" w:rsidRPr="00DA00B7" w:rsidRDefault="00E71BB3" w:rsidP="009707A6">
            <w:pPr>
              <w:jc w:val="center"/>
              <w:rPr>
                <w:color w:val="000000"/>
              </w:rPr>
            </w:pPr>
            <w:r w:rsidRPr="009B16AC">
              <w:rPr>
                <w:color w:val="000000"/>
              </w:rPr>
              <w:t>05.11.2019 15:06:35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1BB3" w:rsidRPr="00775125" w:rsidRDefault="00E71BB3" w:rsidP="00775125">
            <w:pPr>
              <w:rPr>
                <w:color w:val="000000"/>
                <w:lang w:val="ru-RU"/>
              </w:rPr>
            </w:pPr>
            <w:r w:rsidRPr="00775125">
              <w:rPr>
                <w:color w:val="000000"/>
                <w:lang w:val="ru-RU"/>
              </w:rPr>
              <w:t>ОБЩЕСТВО С ОГРАНИЧЕННОЙ ОТВЕТСТВЕННОСТЬЮ "УРАЛМЕДСНАБ"</w:t>
            </w:r>
          </w:p>
          <w:p w:rsidR="00E71BB3" w:rsidRPr="00775125" w:rsidRDefault="00E71BB3" w:rsidP="00775125">
            <w:pPr>
              <w:rPr>
                <w:lang w:val="ru-RU"/>
              </w:rPr>
            </w:pPr>
            <w:r w:rsidRPr="00775125">
              <w:rPr>
                <w:lang w:val="ru-RU"/>
              </w:rPr>
              <w:t>ИНН</w:t>
            </w:r>
            <w:r w:rsidRPr="00775125">
              <w:rPr>
                <w:color w:val="000000"/>
                <w:lang w:val="ru-RU"/>
              </w:rPr>
              <w:t>1832035335</w:t>
            </w:r>
          </w:p>
          <w:p w:rsidR="00E71BB3" w:rsidRPr="00775125" w:rsidRDefault="00E71BB3" w:rsidP="00775125">
            <w:pPr>
              <w:rPr>
                <w:lang w:val="ru-RU"/>
              </w:rPr>
            </w:pPr>
            <w:r w:rsidRPr="00775125">
              <w:rPr>
                <w:lang w:val="ru-RU"/>
              </w:rPr>
              <w:t>ОГРН</w:t>
            </w:r>
            <w:r w:rsidRPr="00775125">
              <w:rPr>
                <w:color w:val="000000"/>
                <w:lang w:val="ru-RU"/>
              </w:rPr>
              <w:t>1031801055065</w:t>
            </w:r>
          </w:p>
          <w:p w:rsidR="00E71BB3" w:rsidRPr="00775125" w:rsidRDefault="00E71BB3" w:rsidP="00775125">
            <w:pPr>
              <w:rPr>
                <w:lang w:val="ru-RU"/>
              </w:rPr>
            </w:pPr>
            <w:r w:rsidRPr="00775125">
              <w:rPr>
                <w:lang w:val="ru-RU"/>
              </w:rPr>
              <w:t>КПП</w:t>
            </w:r>
            <w:r w:rsidRPr="00775125">
              <w:rPr>
                <w:color w:val="000000"/>
                <w:lang w:val="ru-RU"/>
              </w:rPr>
              <w:t>184001001</w:t>
            </w:r>
          </w:p>
          <w:p w:rsidR="00E71BB3" w:rsidRPr="00775125" w:rsidRDefault="00E71BB3" w:rsidP="00775125">
            <w:pPr>
              <w:rPr>
                <w:lang w:val="ru-RU"/>
              </w:rPr>
            </w:pPr>
            <w:r w:rsidRPr="00775125">
              <w:rPr>
                <w:lang w:val="ru-RU"/>
              </w:rPr>
              <w:t>Место нахождения (жительства)</w:t>
            </w:r>
          </w:p>
          <w:p w:rsidR="00E71BB3" w:rsidRPr="00775125" w:rsidRDefault="00E71BB3" w:rsidP="00775125">
            <w:pPr>
              <w:rPr>
                <w:color w:val="000000"/>
                <w:lang w:val="ru-RU"/>
              </w:rPr>
            </w:pPr>
            <w:r w:rsidRPr="00775125">
              <w:rPr>
                <w:color w:val="000000"/>
                <w:lang w:val="ru-RU"/>
              </w:rPr>
              <w:t>426053, РЕСП УДМУРТСКАЯ, Г ИЖЕВСК, УЛ ВОРОШИЛОВА, ДОМ 77, ПОМЕЩЕНИЕ 37</w:t>
            </w:r>
          </w:p>
          <w:p w:rsidR="00E71BB3" w:rsidRPr="00775125" w:rsidRDefault="00E71BB3" w:rsidP="00775125">
            <w:pPr>
              <w:rPr>
                <w:lang w:val="ru-RU"/>
              </w:rPr>
            </w:pPr>
            <w:r w:rsidRPr="00775125">
              <w:rPr>
                <w:lang w:val="ru-RU"/>
              </w:rPr>
              <w:t>Почтовый адрес</w:t>
            </w:r>
          </w:p>
          <w:p w:rsidR="00E71BB3" w:rsidRPr="00775125" w:rsidRDefault="00E71BB3" w:rsidP="00775125">
            <w:pPr>
              <w:rPr>
                <w:color w:val="000000"/>
                <w:lang w:val="ru-RU"/>
              </w:rPr>
            </w:pPr>
            <w:r w:rsidRPr="00775125">
              <w:rPr>
                <w:color w:val="000000"/>
                <w:lang w:val="ru-RU"/>
              </w:rPr>
              <w:t>426053, РЕСП УДМУРТСКАЯ, Г ИЖЕВСК, УЛ ВОРОШИЛОВА, ДОМ 77, ПОМЕЩЕНИЕ 37</w:t>
            </w:r>
          </w:p>
          <w:p w:rsidR="00E71BB3" w:rsidRPr="00775125" w:rsidRDefault="00E71BB3" w:rsidP="00775125">
            <w:pPr>
              <w:rPr>
                <w:lang w:val="ru-RU"/>
              </w:rPr>
            </w:pPr>
            <w:r w:rsidRPr="00775125">
              <w:rPr>
                <w:lang w:val="ru-RU"/>
              </w:rPr>
              <w:t>Контактное лицо</w:t>
            </w:r>
          </w:p>
          <w:p w:rsidR="00E71BB3" w:rsidRPr="00775125" w:rsidRDefault="00E71BB3" w:rsidP="00775125">
            <w:pPr>
              <w:rPr>
                <w:color w:val="000000"/>
                <w:lang w:val="ru-RU"/>
              </w:rPr>
            </w:pPr>
            <w:r w:rsidRPr="00775125">
              <w:rPr>
                <w:color w:val="000000"/>
                <w:lang w:val="ru-RU"/>
              </w:rPr>
              <w:t>Ломаев Дмитрий Владимирович</w:t>
            </w:r>
          </w:p>
          <w:p w:rsidR="00E71BB3" w:rsidRPr="00EC59E6" w:rsidRDefault="00E71BB3" w:rsidP="001B69E4">
            <w:pPr>
              <w:rPr>
                <w:lang w:val="ru-RU"/>
              </w:rPr>
            </w:pPr>
            <w:r w:rsidRPr="00775125">
              <w:rPr>
                <w:lang w:val="ru-RU"/>
              </w:rPr>
              <w:t xml:space="preserve">Телефон </w:t>
            </w:r>
            <w:r w:rsidRPr="00775125">
              <w:rPr>
                <w:color w:val="000000"/>
                <w:lang w:val="ru-RU"/>
              </w:rPr>
              <w:t>89226876677</w:t>
            </w:r>
          </w:p>
        </w:tc>
      </w:tr>
      <w:tr w:rsidR="00E71BB3" w:rsidRPr="00B5659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71BB3" w:rsidRPr="00DA00B7" w:rsidRDefault="00E71BB3" w:rsidP="0016778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EA-33371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71BB3" w:rsidRPr="00DA00B7" w:rsidRDefault="00E71BB3" w:rsidP="00884FAB">
            <w:pPr>
              <w:jc w:val="center"/>
              <w:rPr>
                <w:lang w:val="ru-RU"/>
              </w:rPr>
            </w:pPr>
            <w:r w:rsidRPr="009B16AC">
              <w:rPr>
                <w:color w:val="000000"/>
              </w:rPr>
              <w:t>05.11.2019 08:19:07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1BB3" w:rsidRPr="00775125" w:rsidRDefault="00E71BB3" w:rsidP="00775125">
            <w:pPr>
              <w:rPr>
                <w:color w:val="000000"/>
                <w:lang w:val="ru-RU"/>
              </w:rPr>
            </w:pPr>
            <w:r w:rsidRPr="00775125">
              <w:rPr>
                <w:color w:val="000000"/>
                <w:lang w:val="ru-RU"/>
              </w:rPr>
              <w:t>ОБЩЕСТВО С ОГРАНИЧЕННОЙ ОТВЕТСТВЕННОСТЬЮ "ВИТАЛАЙН"</w:t>
            </w:r>
          </w:p>
          <w:p w:rsidR="00E71BB3" w:rsidRPr="00775125" w:rsidRDefault="00E71BB3" w:rsidP="00775125">
            <w:pPr>
              <w:rPr>
                <w:lang w:val="ru-RU"/>
              </w:rPr>
            </w:pPr>
            <w:r w:rsidRPr="00775125">
              <w:rPr>
                <w:lang w:val="ru-RU"/>
              </w:rPr>
              <w:t>ИНН</w:t>
            </w:r>
            <w:r w:rsidRPr="00775125">
              <w:rPr>
                <w:color w:val="000000"/>
                <w:lang w:val="ru-RU"/>
              </w:rPr>
              <w:t>1832064103</w:t>
            </w:r>
          </w:p>
          <w:p w:rsidR="00E71BB3" w:rsidRPr="00775125" w:rsidRDefault="00E71BB3" w:rsidP="00775125">
            <w:pPr>
              <w:rPr>
                <w:lang w:val="ru-RU"/>
              </w:rPr>
            </w:pPr>
            <w:r w:rsidRPr="00775125">
              <w:rPr>
                <w:lang w:val="ru-RU"/>
              </w:rPr>
              <w:t>ОГРН</w:t>
            </w:r>
            <w:r w:rsidRPr="00775125">
              <w:rPr>
                <w:color w:val="000000"/>
                <w:lang w:val="ru-RU"/>
              </w:rPr>
              <w:t>1081832001932</w:t>
            </w:r>
          </w:p>
          <w:p w:rsidR="00E71BB3" w:rsidRPr="00775125" w:rsidRDefault="00E71BB3" w:rsidP="00775125">
            <w:pPr>
              <w:rPr>
                <w:lang w:val="ru-RU"/>
              </w:rPr>
            </w:pPr>
            <w:r w:rsidRPr="00775125">
              <w:rPr>
                <w:lang w:val="ru-RU"/>
              </w:rPr>
              <w:t>КПП</w:t>
            </w:r>
            <w:r w:rsidRPr="00775125">
              <w:rPr>
                <w:color w:val="000000"/>
                <w:lang w:val="ru-RU"/>
              </w:rPr>
              <w:t>184101001</w:t>
            </w:r>
          </w:p>
          <w:p w:rsidR="00E71BB3" w:rsidRPr="00775125" w:rsidRDefault="00E71BB3" w:rsidP="00775125">
            <w:pPr>
              <w:rPr>
                <w:lang w:val="ru-RU"/>
              </w:rPr>
            </w:pPr>
            <w:r w:rsidRPr="00775125">
              <w:rPr>
                <w:lang w:val="ru-RU"/>
              </w:rPr>
              <w:t>Место нахождения (жительства)</w:t>
            </w:r>
          </w:p>
          <w:p w:rsidR="00E71BB3" w:rsidRPr="00775125" w:rsidRDefault="00E71BB3" w:rsidP="00775125">
            <w:pPr>
              <w:rPr>
                <w:color w:val="000000"/>
                <w:lang w:val="ru-RU"/>
              </w:rPr>
            </w:pPr>
            <w:r w:rsidRPr="00775125">
              <w:rPr>
                <w:color w:val="000000"/>
                <w:lang w:val="ru-RU"/>
              </w:rPr>
              <w:t>426009, РЕСП УДМУРТСКАЯ18, Г ИЖЕВСК, УЛ УХТОМСКОГО, ДОМ 24, ОФИС 607, 6 ЭТАЖ</w:t>
            </w:r>
          </w:p>
          <w:p w:rsidR="00E71BB3" w:rsidRPr="00775125" w:rsidRDefault="00E71BB3" w:rsidP="00775125">
            <w:pPr>
              <w:rPr>
                <w:lang w:val="ru-RU"/>
              </w:rPr>
            </w:pPr>
            <w:r w:rsidRPr="00775125">
              <w:rPr>
                <w:lang w:val="ru-RU"/>
              </w:rPr>
              <w:t>Почтовый адрес</w:t>
            </w:r>
          </w:p>
          <w:p w:rsidR="00E71BB3" w:rsidRPr="00775125" w:rsidRDefault="00E71BB3" w:rsidP="00775125">
            <w:pPr>
              <w:rPr>
                <w:color w:val="000000"/>
                <w:lang w:val="ru-RU"/>
              </w:rPr>
            </w:pPr>
            <w:r w:rsidRPr="00775125">
              <w:rPr>
                <w:color w:val="000000"/>
                <w:lang w:val="ru-RU"/>
              </w:rPr>
              <w:t>426065, Удмуртская, Ижевск, им Петрова, д.33, кв.106</w:t>
            </w:r>
          </w:p>
          <w:p w:rsidR="00E71BB3" w:rsidRPr="00775125" w:rsidRDefault="00E71BB3" w:rsidP="00775125">
            <w:pPr>
              <w:rPr>
                <w:lang w:val="ru-RU"/>
              </w:rPr>
            </w:pPr>
            <w:r w:rsidRPr="00775125">
              <w:rPr>
                <w:lang w:val="ru-RU"/>
              </w:rPr>
              <w:t>Контактное лицо</w:t>
            </w:r>
          </w:p>
          <w:p w:rsidR="00E71BB3" w:rsidRPr="00775125" w:rsidRDefault="00E71BB3" w:rsidP="00775125">
            <w:pPr>
              <w:rPr>
                <w:color w:val="000000"/>
                <w:lang w:val="ru-RU"/>
              </w:rPr>
            </w:pPr>
            <w:r w:rsidRPr="00775125">
              <w:rPr>
                <w:color w:val="000000"/>
                <w:lang w:val="ru-RU"/>
              </w:rPr>
              <w:t>Исупов Рустам Фаргатович</w:t>
            </w:r>
          </w:p>
          <w:p w:rsidR="00E71BB3" w:rsidRPr="00775125" w:rsidRDefault="00E71BB3" w:rsidP="00775125">
            <w:pPr>
              <w:rPr>
                <w:lang w:val="ru-RU"/>
              </w:rPr>
            </w:pPr>
            <w:r w:rsidRPr="00775125">
              <w:rPr>
                <w:lang w:val="ru-RU"/>
              </w:rPr>
              <w:t xml:space="preserve">Телефон </w:t>
            </w:r>
            <w:r w:rsidRPr="00775125">
              <w:rPr>
                <w:color w:val="000000"/>
                <w:lang w:val="ru-RU"/>
              </w:rPr>
              <w:t>7 9120066699</w:t>
            </w:r>
          </w:p>
        </w:tc>
      </w:tr>
    </w:tbl>
    <w:p w:rsidR="00E71BB3" w:rsidRPr="00DA00B7" w:rsidRDefault="00E71BB3" w:rsidP="00C07BB1">
      <w:pPr>
        <w:ind w:firstLine="567"/>
        <w:jc w:val="both"/>
        <w:rPr>
          <w:lang w:val="ru-RU"/>
        </w:rPr>
      </w:pPr>
      <w:r w:rsidRPr="00DA00B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DA00B7">
        <w:rPr>
          <w:lang w:val="ru-RU" w:eastAsia="ru-RU"/>
        </w:rPr>
        <w:t xml:space="preserve"> со ст.69 Федерального закона от 05 апреля 2013 года № 44-ФЗ</w:t>
      </w:r>
      <w:r w:rsidRPr="00DA00B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DA00B7">
        <w:rPr>
          <w:lang w:val="ru-RU" w:eastAsia="ru-RU"/>
        </w:rPr>
        <w:t>Федерального закона № 44-ФЗ),</w:t>
      </w:r>
      <w:r w:rsidRPr="00DA00B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E71BB3" w:rsidRPr="00AA5D61" w:rsidRDefault="00E71BB3" w:rsidP="00723272">
      <w:pPr>
        <w:rPr>
          <w:lang w:val="ru-RU"/>
        </w:rPr>
      </w:pPr>
      <w:r w:rsidRPr="00DA00B7">
        <w:rPr>
          <w:lang w:val="ru-RU"/>
        </w:rPr>
        <w:t xml:space="preserve">- признать соответствующими требованиям, </w:t>
      </w:r>
      <w:r w:rsidRPr="00DA00B7">
        <w:rPr>
          <w:lang w:val="ru-RU" w:eastAsia="ru-RU"/>
        </w:rPr>
        <w:t>установленным ст.69 Федерального закона № 44-ФЗ и</w:t>
      </w:r>
      <w:r w:rsidRPr="00DA00B7">
        <w:rPr>
          <w:lang w:val="ru-RU"/>
        </w:rPr>
        <w:t xml:space="preserve"> документацией аукциона в электронной форме, заявки:№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AA5D61">
        <w:rPr>
          <w:rFonts w:ascii="Roboto" w:hAnsi="Roboto" w:cs="Roboto"/>
          <w:color w:val="000000"/>
          <w:shd w:val="clear" w:color="auto" w:fill="F9F9F9"/>
          <w:lang w:val="ru-RU"/>
        </w:rPr>
        <w:t>-33</w:t>
      </w:r>
      <w:r>
        <w:rPr>
          <w:color w:val="000000"/>
          <w:shd w:val="clear" w:color="auto" w:fill="F9F9F9"/>
          <w:lang w:val="ru-RU"/>
        </w:rPr>
        <w:t>407</w:t>
      </w:r>
      <w:r w:rsidRPr="00DA00B7">
        <w:rPr>
          <w:lang w:val="ru-RU"/>
        </w:rPr>
        <w:t xml:space="preserve">- </w:t>
      </w:r>
      <w:r w:rsidRPr="00775125">
        <w:rPr>
          <w:lang w:val="ru-RU"/>
        </w:rPr>
        <w:t>ОБЩЕСТВО С ОГРАНИЧЕННОЙ ОТВЕТСТВЕННОСТЬЮ "УРАЛМЕДСНАБ"</w:t>
      </w:r>
      <w:r w:rsidRPr="00DA00B7">
        <w:rPr>
          <w:lang w:val="ru-RU"/>
        </w:rPr>
        <w:t xml:space="preserve">, 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AA5D61">
        <w:rPr>
          <w:rFonts w:ascii="Roboto" w:hAnsi="Roboto" w:cs="Roboto"/>
          <w:color w:val="000000"/>
          <w:shd w:val="clear" w:color="auto" w:fill="FFFFFF"/>
          <w:lang w:val="ru-RU"/>
        </w:rPr>
        <w:t>-</w:t>
      </w:r>
      <w:r>
        <w:rPr>
          <w:color w:val="000000"/>
          <w:shd w:val="clear" w:color="auto" w:fill="FFFFFF"/>
          <w:lang w:val="ru-RU"/>
        </w:rPr>
        <w:t>33371</w:t>
      </w:r>
      <w:r w:rsidRPr="00DA00B7">
        <w:rPr>
          <w:lang w:val="ru-RU"/>
        </w:rPr>
        <w:t xml:space="preserve"> - </w:t>
      </w:r>
      <w:r w:rsidRPr="00775125">
        <w:rPr>
          <w:color w:val="000000"/>
          <w:lang w:val="ru-RU"/>
        </w:rPr>
        <w:t>ОБЩЕСТВО С ОГРАНИЧЕННОЙ ОТВЕТСТВЕННОСТЬЮ "ВИТАЛАЙН"</w:t>
      </w:r>
      <w:r>
        <w:rPr>
          <w:color w:val="000000"/>
          <w:lang w:val="ru-RU"/>
        </w:rPr>
        <w:t>.</w:t>
      </w:r>
    </w:p>
    <w:p w:rsidR="00E71BB3" w:rsidRPr="00DA00B7" w:rsidRDefault="00E71BB3" w:rsidP="00584FE4">
      <w:pPr>
        <w:ind w:firstLine="708"/>
        <w:jc w:val="both"/>
        <w:rPr>
          <w:lang w:val="ru-RU"/>
        </w:rPr>
      </w:pPr>
      <w:r w:rsidRPr="00DA00B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14"/>
        <w:gridCol w:w="1698"/>
        <w:gridCol w:w="1556"/>
        <w:gridCol w:w="1556"/>
        <w:gridCol w:w="1557"/>
        <w:gridCol w:w="1555"/>
      </w:tblGrid>
      <w:tr w:rsidR="00E71BB3" w:rsidRPr="00DA00B7">
        <w:trPr>
          <w:trHeight w:val="415"/>
        </w:trPr>
        <w:tc>
          <w:tcPr>
            <w:tcW w:w="2214" w:type="dxa"/>
            <w:vMerge w:val="restart"/>
            <w:vAlign w:val="center"/>
          </w:tcPr>
          <w:p w:rsidR="00E71BB3" w:rsidRPr="00DA00B7" w:rsidRDefault="00E71BB3" w:rsidP="00AA4A97">
            <w:pPr>
              <w:jc w:val="center"/>
              <w:rPr>
                <w:lang w:val="ru-RU"/>
              </w:rPr>
            </w:pPr>
            <w:r w:rsidRPr="00DA00B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22" w:type="dxa"/>
            <w:gridSpan w:val="5"/>
          </w:tcPr>
          <w:p w:rsidR="00E71BB3" w:rsidRPr="00DA00B7" w:rsidRDefault="00E71BB3" w:rsidP="00AA4A97">
            <w:pPr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E71BB3" w:rsidRPr="00DA00B7">
        <w:trPr>
          <w:trHeight w:val="274"/>
        </w:trPr>
        <w:tc>
          <w:tcPr>
            <w:tcW w:w="2214" w:type="dxa"/>
            <w:vMerge/>
          </w:tcPr>
          <w:p w:rsidR="00E71BB3" w:rsidRPr="00DA00B7" w:rsidRDefault="00E71BB3" w:rsidP="00AA4A97">
            <w:pPr>
              <w:rPr>
                <w:noProof/>
                <w:lang w:val="ru-RU"/>
              </w:rPr>
            </w:pPr>
          </w:p>
        </w:tc>
        <w:tc>
          <w:tcPr>
            <w:tcW w:w="1698" w:type="dxa"/>
          </w:tcPr>
          <w:p w:rsidR="00E71BB3" w:rsidRPr="00DA00B7" w:rsidRDefault="00E71BB3" w:rsidP="00AA4A97">
            <w:pPr>
              <w:jc w:val="center"/>
              <w:rPr>
                <w:lang w:val="ru-RU"/>
              </w:rPr>
            </w:pPr>
          </w:p>
          <w:p w:rsidR="00E71BB3" w:rsidRPr="00DA00B7" w:rsidRDefault="00E71BB3" w:rsidP="00AA4A9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Просоленко Ю.А.</w:t>
            </w:r>
          </w:p>
        </w:tc>
        <w:tc>
          <w:tcPr>
            <w:tcW w:w="1556" w:type="dxa"/>
          </w:tcPr>
          <w:p w:rsidR="00E71BB3" w:rsidRPr="00DA00B7" w:rsidRDefault="00E71BB3" w:rsidP="00AA4A97">
            <w:pPr>
              <w:ind w:right="-21"/>
              <w:jc w:val="center"/>
              <w:rPr>
                <w:lang w:val="ru-RU"/>
              </w:rPr>
            </w:pPr>
          </w:p>
          <w:p w:rsidR="00E71BB3" w:rsidRPr="00DA00B7" w:rsidRDefault="00E71BB3" w:rsidP="00AA4A97">
            <w:pPr>
              <w:ind w:right="-21"/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Дехтерев Ю.С.</w:t>
            </w:r>
          </w:p>
        </w:tc>
        <w:tc>
          <w:tcPr>
            <w:tcW w:w="1556" w:type="dxa"/>
          </w:tcPr>
          <w:p w:rsidR="00E71BB3" w:rsidRPr="00DA00B7" w:rsidRDefault="00E71BB3" w:rsidP="0056026D">
            <w:pPr>
              <w:jc w:val="center"/>
              <w:rPr>
                <w:lang w:val="ru-RU"/>
              </w:rPr>
            </w:pPr>
          </w:p>
          <w:p w:rsidR="00E71BB3" w:rsidRPr="00DA00B7" w:rsidRDefault="00E71BB3" w:rsidP="001B1EE5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Костюк Н.В.</w:t>
            </w:r>
          </w:p>
        </w:tc>
        <w:tc>
          <w:tcPr>
            <w:tcW w:w="1557" w:type="dxa"/>
          </w:tcPr>
          <w:p w:rsidR="00E71BB3" w:rsidRPr="00DA00B7" w:rsidRDefault="00E71BB3" w:rsidP="00AA4A97">
            <w:pPr>
              <w:jc w:val="center"/>
              <w:rPr>
                <w:lang w:val="ru-RU"/>
              </w:rPr>
            </w:pPr>
          </w:p>
          <w:p w:rsidR="00E71BB3" w:rsidRPr="00DA00B7" w:rsidRDefault="00E71BB3" w:rsidP="001757FC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Мальченко Е.А.</w:t>
            </w:r>
          </w:p>
        </w:tc>
        <w:tc>
          <w:tcPr>
            <w:tcW w:w="1555" w:type="dxa"/>
          </w:tcPr>
          <w:p w:rsidR="00E71BB3" w:rsidRPr="00DA00B7" w:rsidRDefault="00E71BB3" w:rsidP="0056026D">
            <w:pPr>
              <w:jc w:val="center"/>
              <w:rPr>
                <w:lang w:val="ru-RU"/>
              </w:rPr>
            </w:pPr>
          </w:p>
          <w:p w:rsidR="00E71BB3" w:rsidRPr="00DA00B7" w:rsidRDefault="00E71BB3" w:rsidP="001757FC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Владыкина Л.В.</w:t>
            </w:r>
          </w:p>
        </w:tc>
      </w:tr>
      <w:tr w:rsidR="00E71BB3" w:rsidRPr="00B56594">
        <w:trPr>
          <w:trHeight w:val="938"/>
        </w:trPr>
        <w:tc>
          <w:tcPr>
            <w:tcW w:w="2214" w:type="dxa"/>
            <w:vAlign w:val="center"/>
          </w:tcPr>
          <w:p w:rsidR="00E71BB3" w:rsidRPr="00AA5D61" w:rsidRDefault="00E71BB3" w:rsidP="00643BE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</w:pPr>
            <w:r w:rsidRPr="00DA00B7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AA5D61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-33</w:t>
            </w:r>
            <w:r>
              <w:rPr>
                <w:color w:val="000000"/>
                <w:shd w:val="clear" w:color="auto" w:fill="F9F9F9"/>
                <w:lang w:val="ru-RU"/>
              </w:rPr>
              <w:t>407</w:t>
            </w:r>
            <w:r w:rsidRPr="00DA00B7">
              <w:rPr>
                <w:lang w:val="ru-RU"/>
              </w:rPr>
              <w:t xml:space="preserve">- </w:t>
            </w:r>
            <w:r w:rsidRPr="00775125">
              <w:rPr>
                <w:lang w:val="ru-RU"/>
              </w:rPr>
              <w:t>ОБЩЕСТВО С ОГРАНИЧЕННОЙ ОТВЕТСТВЕННОСТЬЮ "УРАЛМЕДСНАБ"</w:t>
            </w:r>
          </w:p>
        </w:tc>
        <w:tc>
          <w:tcPr>
            <w:tcW w:w="1698" w:type="dxa"/>
          </w:tcPr>
          <w:p w:rsidR="00E71BB3" w:rsidRPr="00DA00B7" w:rsidRDefault="00E71BB3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E71BB3" w:rsidRPr="00DA00B7" w:rsidRDefault="00E71BB3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E71BB3" w:rsidRPr="00DA00B7" w:rsidRDefault="00E71BB3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71BB3" w:rsidRPr="00DA00B7" w:rsidRDefault="00E71BB3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5" w:type="dxa"/>
          </w:tcPr>
          <w:p w:rsidR="00E71BB3" w:rsidRPr="00DA00B7" w:rsidRDefault="00E71BB3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71BB3" w:rsidRPr="00B56594">
        <w:trPr>
          <w:trHeight w:val="938"/>
        </w:trPr>
        <w:tc>
          <w:tcPr>
            <w:tcW w:w="2214" w:type="dxa"/>
            <w:vAlign w:val="center"/>
          </w:tcPr>
          <w:p w:rsidR="00E71BB3" w:rsidRPr="00AA5D61" w:rsidRDefault="00E71BB3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AA5D61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</w:t>
            </w:r>
            <w:r>
              <w:rPr>
                <w:color w:val="000000"/>
                <w:shd w:val="clear" w:color="auto" w:fill="FFFFFF"/>
                <w:lang w:val="ru-RU"/>
              </w:rPr>
              <w:t>33371</w:t>
            </w:r>
            <w:r w:rsidRPr="00DA00B7">
              <w:rPr>
                <w:lang w:val="ru-RU"/>
              </w:rPr>
              <w:t xml:space="preserve"> - </w:t>
            </w:r>
            <w:r w:rsidRPr="00775125">
              <w:rPr>
                <w:color w:val="000000"/>
                <w:lang w:val="ru-RU"/>
              </w:rPr>
              <w:t>ОБЩЕСТВО С ОГРАНИЧЕННОЙ ОТВЕТСТВЕННОСТЬЮ "ВИТАЛАЙН"</w:t>
            </w:r>
          </w:p>
        </w:tc>
        <w:tc>
          <w:tcPr>
            <w:tcW w:w="1698" w:type="dxa"/>
          </w:tcPr>
          <w:p w:rsidR="00E71BB3" w:rsidRPr="00DA00B7" w:rsidRDefault="00E71BB3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E71BB3" w:rsidRPr="00DA00B7" w:rsidRDefault="00E71BB3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E71BB3" w:rsidRPr="00DA00B7" w:rsidRDefault="00E71BB3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71BB3" w:rsidRPr="00DA00B7" w:rsidRDefault="00E71BB3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5" w:type="dxa"/>
          </w:tcPr>
          <w:p w:rsidR="00E71BB3" w:rsidRPr="00DA00B7" w:rsidRDefault="00E71BB3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E71BB3" w:rsidRPr="00DA00B7" w:rsidRDefault="00E71BB3" w:rsidP="00E46A43">
      <w:pPr>
        <w:rPr>
          <w:lang w:val="ru-RU"/>
        </w:rPr>
      </w:pPr>
      <w:bookmarkStart w:id="0" w:name="Reference"/>
      <w:bookmarkEnd w:id="0"/>
      <w:r w:rsidRPr="00DA00B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775125">
        <w:rPr>
          <w:lang w:val="ru-RU"/>
        </w:rPr>
        <w:t>Дефибриллятор</w:t>
      </w:r>
      <w:r w:rsidRPr="00DA00B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F21306">
        <w:rPr>
          <w:lang w:val="ru-RU"/>
        </w:rPr>
        <w:t>ОБЩЕСТВО С ОГРАНИЧЕННОЙ ОТВЕТСТВЕННОСТЬЮ "УРАЛМЕДСНАБ"</w:t>
      </w:r>
      <w:r w:rsidRPr="00DA00B7">
        <w:rPr>
          <w:lang w:val="ru-RU"/>
        </w:rPr>
        <w:t xml:space="preserve">, </w:t>
      </w:r>
      <w:bookmarkStart w:id="1" w:name="_GoBack"/>
      <w:bookmarkEnd w:id="1"/>
      <w:r w:rsidRPr="00DA00B7">
        <w:rPr>
          <w:lang w:val="ru-RU"/>
        </w:rPr>
        <w:t xml:space="preserve">предложение о цене контракта </w:t>
      </w:r>
      <w:r w:rsidRPr="00775125">
        <w:rPr>
          <w:rFonts w:ascii="Roboto" w:hAnsi="Roboto" w:cs="Roboto"/>
          <w:color w:val="000000"/>
          <w:shd w:val="clear" w:color="auto" w:fill="F9F9F9"/>
          <w:lang w:val="ru-RU"/>
        </w:rPr>
        <w:t>150 194.21</w:t>
      </w:r>
      <w:r>
        <w:rPr>
          <w:lang w:val="ru-RU"/>
        </w:rPr>
        <w:t xml:space="preserve"> </w:t>
      </w:r>
      <w:r w:rsidRPr="00DA00B7">
        <w:rPr>
          <w:lang w:val="ru-RU"/>
        </w:rPr>
        <w:t xml:space="preserve">рублей.  </w:t>
      </w:r>
    </w:p>
    <w:p w:rsidR="00E71BB3" w:rsidRPr="00DA00B7" w:rsidRDefault="00E71BB3" w:rsidP="00FD311B">
      <w:pPr>
        <w:ind w:firstLine="709"/>
        <w:jc w:val="both"/>
        <w:rPr>
          <w:b/>
          <w:bCs/>
          <w:lang w:val="ru-RU"/>
        </w:rPr>
      </w:pPr>
      <w:r w:rsidRPr="00DA00B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E71BB3" w:rsidRPr="00DA00B7">
        <w:trPr>
          <w:trHeight w:val="206"/>
          <w:jc w:val="center"/>
        </w:trPr>
        <w:tc>
          <w:tcPr>
            <w:tcW w:w="7338" w:type="dxa"/>
          </w:tcPr>
          <w:p w:rsidR="00E71BB3" w:rsidRPr="00DA00B7" w:rsidRDefault="00E71BB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71BB3" w:rsidRPr="00DA00B7" w:rsidRDefault="00E71BB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E71BB3" w:rsidRPr="00DA00B7" w:rsidRDefault="00E71BB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71BB3" w:rsidRPr="00DA00B7" w:rsidRDefault="00E71BB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Просоленко Ю.А.</w:t>
            </w:r>
          </w:p>
          <w:p w:rsidR="00E71BB3" w:rsidRPr="00DA00B7" w:rsidRDefault="00E71BB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71BB3" w:rsidRPr="00DA00B7">
        <w:trPr>
          <w:trHeight w:val="206"/>
          <w:jc w:val="center"/>
        </w:trPr>
        <w:tc>
          <w:tcPr>
            <w:tcW w:w="7338" w:type="dxa"/>
          </w:tcPr>
          <w:p w:rsidR="00E71BB3" w:rsidRPr="00DA00B7" w:rsidRDefault="00E71BB3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71BB3" w:rsidRPr="00DA00B7" w:rsidRDefault="00E71BB3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E71BB3" w:rsidRPr="00DA00B7" w:rsidRDefault="00E71BB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Дехтерев Ю.С.</w:t>
            </w:r>
          </w:p>
          <w:p w:rsidR="00E71BB3" w:rsidRPr="00DA00B7" w:rsidRDefault="00E71BB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71BB3" w:rsidRPr="00DA00B7" w:rsidRDefault="00E71BB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Костюк Н.В.</w:t>
            </w:r>
          </w:p>
          <w:p w:rsidR="00E71BB3" w:rsidRPr="00DA00B7" w:rsidRDefault="00E71BB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71BB3" w:rsidRPr="00DA00B7" w:rsidRDefault="00E71BB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Мальченко Е.А.</w:t>
            </w:r>
          </w:p>
          <w:p w:rsidR="00E71BB3" w:rsidRPr="00DA00B7" w:rsidRDefault="00E71BB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71BB3" w:rsidRPr="00DA00B7">
        <w:trPr>
          <w:trHeight w:val="206"/>
          <w:jc w:val="center"/>
        </w:trPr>
        <w:tc>
          <w:tcPr>
            <w:tcW w:w="7338" w:type="dxa"/>
          </w:tcPr>
          <w:p w:rsidR="00E71BB3" w:rsidRPr="00DA00B7" w:rsidRDefault="00E71BB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Секретарь комиссии</w:t>
            </w:r>
            <w:r w:rsidRPr="00DA00B7">
              <w:rPr>
                <w:sz w:val="24"/>
                <w:szCs w:val="24"/>
              </w:rPr>
              <w:tab/>
            </w:r>
          </w:p>
          <w:p w:rsidR="00E71BB3" w:rsidRPr="00DA00B7" w:rsidRDefault="00E71BB3" w:rsidP="001757FC">
            <w:pPr>
              <w:pStyle w:val="BodyText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E71BB3" w:rsidRPr="00DA00B7" w:rsidRDefault="00E71BB3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Владыкина Л.В.</w:t>
            </w:r>
          </w:p>
          <w:p w:rsidR="00E71BB3" w:rsidRPr="00DA00B7" w:rsidRDefault="00E71BB3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E71BB3" w:rsidRPr="00DA00B7" w:rsidRDefault="00E71BB3" w:rsidP="00B7524D">
      <w:pPr>
        <w:jc w:val="both"/>
        <w:rPr>
          <w:lang w:val="ru-RU" w:eastAsia="ru-RU"/>
        </w:rPr>
      </w:pPr>
    </w:p>
    <w:sectPr w:rsidR="00E71BB3" w:rsidRPr="00DA00B7" w:rsidSect="00F46EC1">
      <w:headerReference w:type="default" r:id="rId8"/>
      <w:pgSz w:w="11904" w:h="16836" w:code="9"/>
      <w:pgMar w:top="993" w:right="847" w:bottom="851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1BB3" w:rsidRDefault="00E71BB3">
      <w:r>
        <w:separator/>
      </w:r>
    </w:p>
  </w:endnote>
  <w:endnote w:type="continuationSeparator" w:id="1">
    <w:p w:rsidR="00E71BB3" w:rsidRDefault="00E71B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1BB3" w:rsidRDefault="00E71BB3">
      <w:r>
        <w:separator/>
      </w:r>
    </w:p>
  </w:footnote>
  <w:footnote w:type="continuationSeparator" w:id="1">
    <w:p w:rsidR="00E71BB3" w:rsidRDefault="00E71B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BB3" w:rsidRDefault="00E71BB3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71BB3" w:rsidRDefault="00E71BB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364"/>
    <w:rsid w:val="00011CE1"/>
    <w:rsid w:val="000160DB"/>
    <w:rsid w:val="00016AF8"/>
    <w:rsid w:val="00017961"/>
    <w:rsid w:val="00017A2D"/>
    <w:rsid w:val="000208A3"/>
    <w:rsid w:val="00022182"/>
    <w:rsid w:val="0002412A"/>
    <w:rsid w:val="0002495C"/>
    <w:rsid w:val="00025B41"/>
    <w:rsid w:val="00025D49"/>
    <w:rsid w:val="00025F4E"/>
    <w:rsid w:val="000266C9"/>
    <w:rsid w:val="00026D74"/>
    <w:rsid w:val="00032576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67F"/>
    <w:rsid w:val="00057C24"/>
    <w:rsid w:val="00060534"/>
    <w:rsid w:val="00061103"/>
    <w:rsid w:val="00064514"/>
    <w:rsid w:val="00064585"/>
    <w:rsid w:val="00064E75"/>
    <w:rsid w:val="000659FE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2AE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619C"/>
    <w:rsid w:val="000A6973"/>
    <w:rsid w:val="000A6BEB"/>
    <w:rsid w:val="000A6FBF"/>
    <w:rsid w:val="000A742A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3894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6D8A"/>
    <w:rsid w:val="00146E12"/>
    <w:rsid w:val="00147A46"/>
    <w:rsid w:val="00147ADE"/>
    <w:rsid w:val="00150607"/>
    <w:rsid w:val="0015089F"/>
    <w:rsid w:val="00150FA0"/>
    <w:rsid w:val="0015167B"/>
    <w:rsid w:val="00152410"/>
    <w:rsid w:val="001527CC"/>
    <w:rsid w:val="00152B56"/>
    <w:rsid w:val="0015413F"/>
    <w:rsid w:val="00154395"/>
    <w:rsid w:val="00155133"/>
    <w:rsid w:val="00156361"/>
    <w:rsid w:val="00156404"/>
    <w:rsid w:val="00156F7F"/>
    <w:rsid w:val="00156F8E"/>
    <w:rsid w:val="00157C14"/>
    <w:rsid w:val="00163907"/>
    <w:rsid w:val="00163ABB"/>
    <w:rsid w:val="0016476A"/>
    <w:rsid w:val="00165EC7"/>
    <w:rsid w:val="0016624D"/>
    <w:rsid w:val="00167784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F81"/>
    <w:rsid w:val="00180ACF"/>
    <w:rsid w:val="00180B24"/>
    <w:rsid w:val="00180E0F"/>
    <w:rsid w:val="0018218F"/>
    <w:rsid w:val="00182A42"/>
    <w:rsid w:val="00182C60"/>
    <w:rsid w:val="00185563"/>
    <w:rsid w:val="00187E5F"/>
    <w:rsid w:val="001902B6"/>
    <w:rsid w:val="0019046C"/>
    <w:rsid w:val="0019085E"/>
    <w:rsid w:val="00190D30"/>
    <w:rsid w:val="00193437"/>
    <w:rsid w:val="00194377"/>
    <w:rsid w:val="001960FA"/>
    <w:rsid w:val="001978FE"/>
    <w:rsid w:val="00197E5A"/>
    <w:rsid w:val="001A03BE"/>
    <w:rsid w:val="001A05C5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69E4"/>
    <w:rsid w:val="001B773E"/>
    <w:rsid w:val="001C0506"/>
    <w:rsid w:val="001C0F67"/>
    <w:rsid w:val="001C1567"/>
    <w:rsid w:val="001C25B8"/>
    <w:rsid w:val="001C2C78"/>
    <w:rsid w:val="001C32BA"/>
    <w:rsid w:val="001C581D"/>
    <w:rsid w:val="001C60C9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6633"/>
    <w:rsid w:val="001E7E8E"/>
    <w:rsid w:val="001E7F30"/>
    <w:rsid w:val="001F0056"/>
    <w:rsid w:val="001F09C6"/>
    <w:rsid w:val="001F1D98"/>
    <w:rsid w:val="001F2206"/>
    <w:rsid w:val="001F2210"/>
    <w:rsid w:val="001F288F"/>
    <w:rsid w:val="001F3D8B"/>
    <w:rsid w:val="001F4748"/>
    <w:rsid w:val="001F55CC"/>
    <w:rsid w:val="001F60B2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31F"/>
    <w:rsid w:val="00207EA2"/>
    <w:rsid w:val="00210EAC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459A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0745"/>
    <w:rsid w:val="00251777"/>
    <w:rsid w:val="00253585"/>
    <w:rsid w:val="00254508"/>
    <w:rsid w:val="00256103"/>
    <w:rsid w:val="00257160"/>
    <w:rsid w:val="002571E5"/>
    <w:rsid w:val="00262620"/>
    <w:rsid w:val="002634C9"/>
    <w:rsid w:val="002647ED"/>
    <w:rsid w:val="002652BC"/>
    <w:rsid w:val="00266563"/>
    <w:rsid w:val="0027034C"/>
    <w:rsid w:val="00270581"/>
    <w:rsid w:val="002733C7"/>
    <w:rsid w:val="00281887"/>
    <w:rsid w:val="002818C3"/>
    <w:rsid w:val="00281E80"/>
    <w:rsid w:val="00282C81"/>
    <w:rsid w:val="0028454A"/>
    <w:rsid w:val="00285F6F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FDD"/>
    <w:rsid w:val="002A142B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5340"/>
    <w:rsid w:val="002B76C0"/>
    <w:rsid w:val="002C0DD3"/>
    <w:rsid w:val="002C180D"/>
    <w:rsid w:val="002C302E"/>
    <w:rsid w:val="002C4343"/>
    <w:rsid w:val="002C4B7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256"/>
    <w:rsid w:val="00320FFB"/>
    <w:rsid w:val="003214E7"/>
    <w:rsid w:val="00322B15"/>
    <w:rsid w:val="0032371F"/>
    <w:rsid w:val="0032518B"/>
    <w:rsid w:val="00325414"/>
    <w:rsid w:val="00325440"/>
    <w:rsid w:val="00326F4B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4728B"/>
    <w:rsid w:val="00350163"/>
    <w:rsid w:val="003508E2"/>
    <w:rsid w:val="00350B05"/>
    <w:rsid w:val="00356F4D"/>
    <w:rsid w:val="0036125D"/>
    <w:rsid w:val="00361411"/>
    <w:rsid w:val="00361867"/>
    <w:rsid w:val="00361990"/>
    <w:rsid w:val="00361A97"/>
    <w:rsid w:val="003620EC"/>
    <w:rsid w:val="003622F8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C95"/>
    <w:rsid w:val="00390F76"/>
    <w:rsid w:val="00391DF8"/>
    <w:rsid w:val="003928A7"/>
    <w:rsid w:val="00392E0F"/>
    <w:rsid w:val="00393564"/>
    <w:rsid w:val="00397D99"/>
    <w:rsid w:val="003A0811"/>
    <w:rsid w:val="003A0B50"/>
    <w:rsid w:val="003A0DAC"/>
    <w:rsid w:val="003A2624"/>
    <w:rsid w:val="003A38D5"/>
    <w:rsid w:val="003A3BC3"/>
    <w:rsid w:val="003A4858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38FC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7E9"/>
    <w:rsid w:val="00402906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613B"/>
    <w:rsid w:val="004579DD"/>
    <w:rsid w:val="00457A99"/>
    <w:rsid w:val="0046034A"/>
    <w:rsid w:val="00461FA8"/>
    <w:rsid w:val="00462BCF"/>
    <w:rsid w:val="00462D6D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5C9C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2437"/>
    <w:rsid w:val="0049333E"/>
    <w:rsid w:val="004958F3"/>
    <w:rsid w:val="00495DB2"/>
    <w:rsid w:val="00495E30"/>
    <w:rsid w:val="00496088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2084"/>
    <w:rsid w:val="004E338E"/>
    <w:rsid w:val="004E5153"/>
    <w:rsid w:val="004E6D7C"/>
    <w:rsid w:val="004F137A"/>
    <w:rsid w:val="004F1429"/>
    <w:rsid w:val="004F1ECC"/>
    <w:rsid w:val="004F3D66"/>
    <w:rsid w:val="004F5155"/>
    <w:rsid w:val="004F55FF"/>
    <w:rsid w:val="004F5B09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505C"/>
    <w:rsid w:val="005470A1"/>
    <w:rsid w:val="00547542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57ECC"/>
    <w:rsid w:val="0056026D"/>
    <w:rsid w:val="00560358"/>
    <w:rsid w:val="00560786"/>
    <w:rsid w:val="00560BF0"/>
    <w:rsid w:val="005616DD"/>
    <w:rsid w:val="00561796"/>
    <w:rsid w:val="005632AC"/>
    <w:rsid w:val="00563A45"/>
    <w:rsid w:val="00563A79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434"/>
    <w:rsid w:val="005A4DB6"/>
    <w:rsid w:val="005A6B8D"/>
    <w:rsid w:val="005A7D9B"/>
    <w:rsid w:val="005B0739"/>
    <w:rsid w:val="005B0A9C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1CAA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45EA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1DC2"/>
    <w:rsid w:val="0062388F"/>
    <w:rsid w:val="006255BD"/>
    <w:rsid w:val="00626A54"/>
    <w:rsid w:val="006316C2"/>
    <w:rsid w:val="00631E05"/>
    <w:rsid w:val="006321DF"/>
    <w:rsid w:val="00637A34"/>
    <w:rsid w:val="00643BE3"/>
    <w:rsid w:val="006455B2"/>
    <w:rsid w:val="00646595"/>
    <w:rsid w:val="006470D9"/>
    <w:rsid w:val="006511BC"/>
    <w:rsid w:val="00652CE1"/>
    <w:rsid w:val="0065362D"/>
    <w:rsid w:val="00654120"/>
    <w:rsid w:val="00654BFA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FF7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82782"/>
    <w:rsid w:val="00685049"/>
    <w:rsid w:val="00685053"/>
    <w:rsid w:val="0068558A"/>
    <w:rsid w:val="00685E13"/>
    <w:rsid w:val="006869DA"/>
    <w:rsid w:val="00690507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A26CF"/>
    <w:rsid w:val="006A5B10"/>
    <w:rsid w:val="006A5D4E"/>
    <w:rsid w:val="006A71E7"/>
    <w:rsid w:val="006B1771"/>
    <w:rsid w:val="006B2B14"/>
    <w:rsid w:val="006B3F53"/>
    <w:rsid w:val="006B4F16"/>
    <w:rsid w:val="006B5402"/>
    <w:rsid w:val="006B7172"/>
    <w:rsid w:val="006B76F5"/>
    <w:rsid w:val="006B7CD8"/>
    <w:rsid w:val="006C1269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B84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234D"/>
    <w:rsid w:val="00715594"/>
    <w:rsid w:val="00715826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4A5"/>
    <w:rsid w:val="0073084C"/>
    <w:rsid w:val="007323EA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2A01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7327D"/>
    <w:rsid w:val="00775125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0044"/>
    <w:rsid w:val="007C2D3F"/>
    <w:rsid w:val="007C3AC7"/>
    <w:rsid w:val="007C3B4C"/>
    <w:rsid w:val="007C3DC8"/>
    <w:rsid w:val="007C62C2"/>
    <w:rsid w:val="007C63F6"/>
    <w:rsid w:val="007C6868"/>
    <w:rsid w:val="007D04A1"/>
    <w:rsid w:val="007D07A3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002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721"/>
    <w:rsid w:val="00812A10"/>
    <w:rsid w:val="00814328"/>
    <w:rsid w:val="00814DC0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19A5"/>
    <w:rsid w:val="00841E01"/>
    <w:rsid w:val="008429EE"/>
    <w:rsid w:val="00842AB9"/>
    <w:rsid w:val="00842B48"/>
    <w:rsid w:val="00847D1A"/>
    <w:rsid w:val="00851088"/>
    <w:rsid w:val="00851FE5"/>
    <w:rsid w:val="00852A2E"/>
    <w:rsid w:val="00853BE3"/>
    <w:rsid w:val="008544A2"/>
    <w:rsid w:val="008563F0"/>
    <w:rsid w:val="0085699C"/>
    <w:rsid w:val="008602D3"/>
    <w:rsid w:val="008608ED"/>
    <w:rsid w:val="00862B14"/>
    <w:rsid w:val="00862F84"/>
    <w:rsid w:val="00863E7A"/>
    <w:rsid w:val="00866155"/>
    <w:rsid w:val="00870B9E"/>
    <w:rsid w:val="00872E80"/>
    <w:rsid w:val="0087312D"/>
    <w:rsid w:val="008742F4"/>
    <w:rsid w:val="0087592F"/>
    <w:rsid w:val="008772A0"/>
    <w:rsid w:val="0087799E"/>
    <w:rsid w:val="008801CA"/>
    <w:rsid w:val="0088037B"/>
    <w:rsid w:val="008834CA"/>
    <w:rsid w:val="00883943"/>
    <w:rsid w:val="00884FAB"/>
    <w:rsid w:val="008858EB"/>
    <w:rsid w:val="00886CB3"/>
    <w:rsid w:val="00887E7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C7D32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1718A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073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5"/>
    <w:rsid w:val="0095394B"/>
    <w:rsid w:val="00953C08"/>
    <w:rsid w:val="00953CB4"/>
    <w:rsid w:val="00954021"/>
    <w:rsid w:val="00956E1A"/>
    <w:rsid w:val="00961A27"/>
    <w:rsid w:val="0096455F"/>
    <w:rsid w:val="0096538D"/>
    <w:rsid w:val="00965EE6"/>
    <w:rsid w:val="009707A6"/>
    <w:rsid w:val="00971871"/>
    <w:rsid w:val="00972881"/>
    <w:rsid w:val="009731E0"/>
    <w:rsid w:val="0097379A"/>
    <w:rsid w:val="0097395D"/>
    <w:rsid w:val="00973CC5"/>
    <w:rsid w:val="00973EE8"/>
    <w:rsid w:val="00974A22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54BA"/>
    <w:rsid w:val="009A6567"/>
    <w:rsid w:val="009A6BAA"/>
    <w:rsid w:val="009A6C36"/>
    <w:rsid w:val="009A6CCE"/>
    <w:rsid w:val="009A70D4"/>
    <w:rsid w:val="009A78D2"/>
    <w:rsid w:val="009B16AC"/>
    <w:rsid w:val="009B1DDD"/>
    <w:rsid w:val="009B3460"/>
    <w:rsid w:val="009B3FA7"/>
    <w:rsid w:val="009B5201"/>
    <w:rsid w:val="009B5517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9F7E2D"/>
    <w:rsid w:val="00A039B1"/>
    <w:rsid w:val="00A04109"/>
    <w:rsid w:val="00A05049"/>
    <w:rsid w:val="00A055E8"/>
    <w:rsid w:val="00A05AA5"/>
    <w:rsid w:val="00A05DB6"/>
    <w:rsid w:val="00A10553"/>
    <w:rsid w:val="00A1252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F00"/>
    <w:rsid w:val="00A232F2"/>
    <w:rsid w:val="00A25540"/>
    <w:rsid w:val="00A256E0"/>
    <w:rsid w:val="00A25FB8"/>
    <w:rsid w:val="00A26473"/>
    <w:rsid w:val="00A306C7"/>
    <w:rsid w:val="00A344FE"/>
    <w:rsid w:val="00A35487"/>
    <w:rsid w:val="00A364B7"/>
    <w:rsid w:val="00A37FF7"/>
    <w:rsid w:val="00A403FF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225"/>
    <w:rsid w:val="00A96DD6"/>
    <w:rsid w:val="00A97009"/>
    <w:rsid w:val="00A97FB5"/>
    <w:rsid w:val="00AA0F49"/>
    <w:rsid w:val="00AA2790"/>
    <w:rsid w:val="00AA4A97"/>
    <w:rsid w:val="00AA5D61"/>
    <w:rsid w:val="00AA6D03"/>
    <w:rsid w:val="00AA71D5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431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05D8D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2B40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7F9"/>
    <w:rsid w:val="00B53BCF"/>
    <w:rsid w:val="00B54AD2"/>
    <w:rsid w:val="00B56594"/>
    <w:rsid w:val="00B565AC"/>
    <w:rsid w:val="00B57395"/>
    <w:rsid w:val="00B6099E"/>
    <w:rsid w:val="00B62959"/>
    <w:rsid w:val="00B62E1F"/>
    <w:rsid w:val="00B62F47"/>
    <w:rsid w:val="00B63816"/>
    <w:rsid w:val="00B64A75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5586"/>
    <w:rsid w:val="00BB5A9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2DD7"/>
    <w:rsid w:val="00BC3EAA"/>
    <w:rsid w:val="00BC3FD0"/>
    <w:rsid w:val="00BC52CF"/>
    <w:rsid w:val="00BC585E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46E6"/>
    <w:rsid w:val="00C15171"/>
    <w:rsid w:val="00C177D3"/>
    <w:rsid w:val="00C17EAB"/>
    <w:rsid w:val="00C2057C"/>
    <w:rsid w:val="00C217ED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2A63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03C"/>
    <w:rsid w:val="00C46340"/>
    <w:rsid w:val="00C47AC8"/>
    <w:rsid w:val="00C502CE"/>
    <w:rsid w:val="00C50D29"/>
    <w:rsid w:val="00C50EB9"/>
    <w:rsid w:val="00C511ED"/>
    <w:rsid w:val="00C5124B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B75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D1A"/>
    <w:rsid w:val="00C84242"/>
    <w:rsid w:val="00C850F4"/>
    <w:rsid w:val="00C85DE9"/>
    <w:rsid w:val="00C86733"/>
    <w:rsid w:val="00C86F4A"/>
    <w:rsid w:val="00C86F52"/>
    <w:rsid w:val="00C87204"/>
    <w:rsid w:val="00C87A9E"/>
    <w:rsid w:val="00C87DF4"/>
    <w:rsid w:val="00C87FB3"/>
    <w:rsid w:val="00C90124"/>
    <w:rsid w:val="00C90433"/>
    <w:rsid w:val="00C94AC6"/>
    <w:rsid w:val="00C968E7"/>
    <w:rsid w:val="00C96C0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80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4D8F"/>
    <w:rsid w:val="00CC68F3"/>
    <w:rsid w:val="00CC7572"/>
    <w:rsid w:val="00CC7816"/>
    <w:rsid w:val="00CD1302"/>
    <w:rsid w:val="00CD13A3"/>
    <w:rsid w:val="00CD24D9"/>
    <w:rsid w:val="00CD578E"/>
    <w:rsid w:val="00CD6396"/>
    <w:rsid w:val="00CD702F"/>
    <w:rsid w:val="00CD7474"/>
    <w:rsid w:val="00CD77BE"/>
    <w:rsid w:val="00CE0CEA"/>
    <w:rsid w:val="00CE1CB5"/>
    <w:rsid w:val="00CE1CB9"/>
    <w:rsid w:val="00CE24C2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57AB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4BC0"/>
    <w:rsid w:val="00D455C5"/>
    <w:rsid w:val="00D45711"/>
    <w:rsid w:val="00D45D21"/>
    <w:rsid w:val="00D47628"/>
    <w:rsid w:val="00D47789"/>
    <w:rsid w:val="00D50533"/>
    <w:rsid w:val="00D50635"/>
    <w:rsid w:val="00D50D6A"/>
    <w:rsid w:val="00D52607"/>
    <w:rsid w:val="00D52FCF"/>
    <w:rsid w:val="00D53976"/>
    <w:rsid w:val="00D53B40"/>
    <w:rsid w:val="00D54789"/>
    <w:rsid w:val="00D57CEC"/>
    <w:rsid w:val="00D57D4A"/>
    <w:rsid w:val="00D61226"/>
    <w:rsid w:val="00D61F79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00B7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1A5"/>
    <w:rsid w:val="00DC58F4"/>
    <w:rsid w:val="00DC59E9"/>
    <w:rsid w:val="00DC5E27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7AEF"/>
    <w:rsid w:val="00DD7D61"/>
    <w:rsid w:val="00DD7F56"/>
    <w:rsid w:val="00DE1281"/>
    <w:rsid w:val="00DE2BDA"/>
    <w:rsid w:val="00DE30ED"/>
    <w:rsid w:val="00DE3571"/>
    <w:rsid w:val="00DE39AD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181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15CA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6A43"/>
    <w:rsid w:val="00E4758A"/>
    <w:rsid w:val="00E477CD"/>
    <w:rsid w:val="00E47B2A"/>
    <w:rsid w:val="00E52434"/>
    <w:rsid w:val="00E52AE3"/>
    <w:rsid w:val="00E52C02"/>
    <w:rsid w:val="00E54706"/>
    <w:rsid w:val="00E550A4"/>
    <w:rsid w:val="00E60676"/>
    <w:rsid w:val="00E606C4"/>
    <w:rsid w:val="00E60E3A"/>
    <w:rsid w:val="00E615F7"/>
    <w:rsid w:val="00E61EBC"/>
    <w:rsid w:val="00E627FD"/>
    <w:rsid w:val="00E62D33"/>
    <w:rsid w:val="00E63534"/>
    <w:rsid w:val="00E67361"/>
    <w:rsid w:val="00E708D4"/>
    <w:rsid w:val="00E70DED"/>
    <w:rsid w:val="00E71BB3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87CC7"/>
    <w:rsid w:val="00E9260C"/>
    <w:rsid w:val="00E94136"/>
    <w:rsid w:val="00E9494C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30F5"/>
    <w:rsid w:val="00EB32B1"/>
    <w:rsid w:val="00EB35FC"/>
    <w:rsid w:val="00EB5632"/>
    <w:rsid w:val="00EB5DC6"/>
    <w:rsid w:val="00EB7595"/>
    <w:rsid w:val="00EB7F6F"/>
    <w:rsid w:val="00EC0F7E"/>
    <w:rsid w:val="00EC2606"/>
    <w:rsid w:val="00EC2B6A"/>
    <w:rsid w:val="00EC5478"/>
    <w:rsid w:val="00EC59E6"/>
    <w:rsid w:val="00EC5A57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573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0258"/>
    <w:rsid w:val="00F02506"/>
    <w:rsid w:val="00F06669"/>
    <w:rsid w:val="00F06EFD"/>
    <w:rsid w:val="00F101E5"/>
    <w:rsid w:val="00F109C7"/>
    <w:rsid w:val="00F11426"/>
    <w:rsid w:val="00F13ED0"/>
    <w:rsid w:val="00F15099"/>
    <w:rsid w:val="00F1522E"/>
    <w:rsid w:val="00F156E2"/>
    <w:rsid w:val="00F15FF2"/>
    <w:rsid w:val="00F2070E"/>
    <w:rsid w:val="00F21306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05AF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6E80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002"/>
    <w:rsid w:val="00F82E61"/>
    <w:rsid w:val="00F833ED"/>
    <w:rsid w:val="00F852B0"/>
    <w:rsid w:val="00F85AF9"/>
    <w:rsid w:val="00F86D21"/>
    <w:rsid w:val="00F90652"/>
    <w:rsid w:val="00F92087"/>
    <w:rsid w:val="00F923C7"/>
    <w:rsid w:val="00F930B4"/>
    <w:rsid w:val="00F93B3F"/>
    <w:rsid w:val="00F93BF3"/>
    <w:rsid w:val="00F944DE"/>
    <w:rsid w:val="00F94AFB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AC"/>
    <w:rsid w:val="00FB4371"/>
    <w:rsid w:val="00FB44B9"/>
    <w:rsid w:val="00FB45AA"/>
    <w:rsid w:val="00FB59BB"/>
    <w:rsid w:val="00FB7629"/>
    <w:rsid w:val="00FB7B89"/>
    <w:rsid w:val="00FC0EB1"/>
    <w:rsid w:val="00FC1102"/>
    <w:rsid w:val="00FC785B"/>
    <w:rsid w:val="00FD137D"/>
    <w:rsid w:val="00FD21F1"/>
    <w:rsid w:val="00FD311B"/>
    <w:rsid w:val="00FD686B"/>
    <w:rsid w:val="00FD72A2"/>
    <w:rsid w:val="00FD7CC7"/>
    <w:rsid w:val="00FE04AA"/>
    <w:rsid w:val="00FE0DB3"/>
    <w:rsid w:val="00FE165E"/>
    <w:rsid w:val="00FE1ECC"/>
    <w:rsid w:val="00FE2003"/>
    <w:rsid w:val="00FE2A20"/>
    <w:rsid w:val="00FE311F"/>
    <w:rsid w:val="00FE3474"/>
    <w:rsid w:val="00FE3732"/>
    <w:rsid w:val="00FE3BC5"/>
    <w:rsid w:val="00FE42CD"/>
    <w:rsid w:val="00FE5198"/>
    <w:rsid w:val="00FE6311"/>
    <w:rsid w:val="00FE685F"/>
    <w:rsid w:val="00FF1F0F"/>
    <w:rsid w:val="00FF2164"/>
    <w:rsid w:val="00FF2EA2"/>
    <w:rsid w:val="00FF35D3"/>
    <w:rsid w:val="00FF4B4B"/>
    <w:rsid w:val="00FF50EF"/>
    <w:rsid w:val="00FF6656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58A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DC51A5"/>
  </w:style>
  <w:style w:type="character" w:customStyle="1" w:styleId="114">
    <w:name w:val="Знак Знак114"/>
    <w:basedOn w:val="DefaultParagraphFont"/>
    <w:uiPriority w:val="99"/>
    <w:rsid w:val="003622F8"/>
  </w:style>
  <w:style w:type="character" w:customStyle="1" w:styleId="115">
    <w:name w:val="Знак Знак115"/>
    <w:basedOn w:val="DefaultParagraphFont"/>
    <w:uiPriority w:val="99"/>
    <w:rsid w:val="00BC2DD7"/>
  </w:style>
  <w:style w:type="character" w:customStyle="1" w:styleId="116">
    <w:name w:val="Знак Знак116"/>
    <w:basedOn w:val="DefaultParagraphFont"/>
    <w:uiPriority w:val="99"/>
    <w:rsid w:val="00EE5573"/>
  </w:style>
  <w:style w:type="character" w:customStyle="1" w:styleId="117">
    <w:name w:val="Знак Знак117"/>
    <w:basedOn w:val="DefaultParagraphFont"/>
    <w:uiPriority w:val="99"/>
    <w:rsid w:val="00B05D8D"/>
  </w:style>
  <w:style w:type="character" w:customStyle="1" w:styleId="118">
    <w:name w:val="Знак Знак118"/>
    <w:basedOn w:val="DefaultParagraphFont"/>
    <w:uiPriority w:val="99"/>
    <w:rsid w:val="00621DC2"/>
    <w:rPr>
      <w:lang w:val="ru-RU" w:eastAsia="ru-RU"/>
    </w:rPr>
  </w:style>
  <w:style w:type="character" w:customStyle="1" w:styleId="119">
    <w:name w:val="Знак Знак119"/>
    <w:basedOn w:val="DefaultParagraphFont"/>
    <w:uiPriority w:val="99"/>
    <w:rsid w:val="00026D74"/>
  </w:style>
  <w:style w:type="character" w:customStyle="1" w:styleId="120">
    <w:name w:val="Знак Знак120"/>
    <w:basedOn w:val="DefaultParagraphFont"/>
    <w:uiPriority w:val="99"/>
    <w:rsid w:val="00E615F7"/>
  </w:style>
  <w:style w:type="character" w:customStyle="1" w:styleId="121">
    <w:name w:val="Знак Знак121"/>
    <w:basedOn w:val="DefaultParagraphFont"/>
    <w:uiPriority w:val="99"/>
    <w:rsid w:val="0023459A"/>
  </w:style>
  <w:style w:type="character" w:customStyle="1" w:styleId="122">
    <w:name w:val="Знак Знак122"/>
    <w:basedOn w:val="DefaultParagraphFont"/>
    <w:uiPriority w:val="99"/>
    <w:rsid w:val="00180B24"/>
  </w:style>
  <w:style w:type="character" w:customStyle="1" w:styleId="123">
    <w:name w:val="Знак Знак123"/>
    <w:basedOn w:val="DefaultParagraphFont"/>
    <w:uiPriority w:val="99"/>
    <w:rsid w:val="00C4603C"/>
  </w:style>
  <w:style w:type="character" w:customStyle="1" w:styleId="124">
    <w:name w:val="Знак Знак124"/>
    <w:basedOn w:val="DefaultParagraphFont"/>
    <w:uiPriority w:val="99"/>
    <w:rsid w:val="00561796"/>
  </w:style>
  <w:style w:type="character" w:customStyle="1" w:styleId="125">
    <w:name w:val="Знак Знак125"/>
    <w:basedOn w:val="DefaultParagraphFont"/>
    <w:uiPriority w:val="99"/>
    <w:rsid w:val="001B69E4"/>
  </w:style>
  <w:style w:type="character" w:customStyle="1" w:styleId="126">
    <w:name w:val="Знак Знак126"/>
    <w:basedOn w:val="DefaultParagraphFont"/>
    <w:uiPriority w:val="99"/>
    <w:rsid w:val="00133894"/>
  </w:style>
  <w:style w:type="character" w:customStyle="1" w:styleId="127">
    <w:name w:val="Знак Знак127"/>
    <w:basedOn w:val="DefaultParagraphFont"/>
    <w:uiPriority w:val="99"/>
    <w:rsid w:val="004E338E"/>
  </w:style>
  <w:style w:type="character" w:customStyle="1" w:styleId="128">
    <w:name w:val="Знак Знак128"/>
    <w:basedOn w:val="DefaultParagraphFont"/>
    <w:uiPriority w:val="99"/>
    <w:rsid w:val="00D44B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8774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4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8775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499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4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75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775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775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8775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8775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5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5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8775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75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8775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1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0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1877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7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75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1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1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18775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75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08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1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1877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75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8775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0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1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18775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75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8775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1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0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1877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75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77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0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1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18775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7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10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1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18775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75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1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0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1877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75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1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0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18775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75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0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1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18775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75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11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1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18775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75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75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1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0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18775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75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8775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21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2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18775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75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775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775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8775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8775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8775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8775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8775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8775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8775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8775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8775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877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877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4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877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4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4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4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4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41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75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775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775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4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4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4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4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4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8775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4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4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4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877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4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4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4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4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877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7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8775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49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75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775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775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5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75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775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775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5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7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775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52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75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775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775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53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75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775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55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75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775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775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54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75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775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56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75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775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5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5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5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75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77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775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75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5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75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5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75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5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75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5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3</Pages>
  <Words>1132</Words>
  <Characters>6453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5</cp:revision>
  <cp:lastPrinted>2019-10-07T13:43:00Z</cp:lastPrinted>
  <dcterms:created xsi:type="dcterms:W3CDTF">2019-11-08T12:52:00Z</dcterms:created>
  <dcterms:modified xsi:type="dcterms:W3CDTF">2019-11-08T13:14:00Z</dcterms:modified>
</cp:coreProperties>
</file>