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37" w:rsidRPr="00DA00B7" w:rsidRDefault="00916C37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64</w:t>
      </w:r>
    </w:p>
    <w:p w:rsidR="00916C37" w:rsidRPr="00DA00B7" w:rsidRDefault="00916C37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16C37" w:rsidRPr="00DA00B7" w:rsidRDefault="00916C3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16C37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16C37" w:rsidRPr="00DA00B7" w:rsidRDefault="00916C37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16C37" w:rsidRPr="00DA00B7" w:rsidRDefault="00916C3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DA00B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DA00B7">
              <w:rPr>
                <w:lang w:val="ru-RU"/>
              </w:rPr>
              <w:t xml:space="preserve">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916C37" w:rsidRPr="00210EAC" w:rsidRDefault="00916C37" w:rsidP="00A52B2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916C37" w:rsidRPr="00210EAC" w:rsidRDefault="00916C37" w:rsidP="00A52B2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076288">
        <w:rPr>
          <w:lang w:val="ru-RU"/>
        </w:rPr>
        <w:t>Материалы клейкие перевязочные</w:t>
      </w:r>
      <w:r w:rsidRPr="00210EAC">
        <w:rPr>
          <w:lang w:val="ru-RU"/>
        </w:rPr>
        <w:t xml:space="preserve">».  </w:t>
      </w:r>
    </w:p>
    <w:p w:rsidR="00916C37" w:rsidRPr="00076288" w:rsidRDefault="00916C37" w:rsidP="00A52B21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076288">
        <w:rPr>
          <w:color w:val="000000"/>
          <w:lang w:val="ru-RU"/>
        </w:rPr>
        <w:t>193234901331923490100102900010000000</w:t>
      </w:r>
    </w:p>
    <w:p w:rsidR="00916C37" w:rsidRPr="0097379A" w:rsidRDefault="00916C37" w:rsidP="00A52B21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491748</w:t>
      </w:r>
      <w:r w:rsidRPr="0097379A">
        <w:rPr>
          <w:lang w:val="ru-RU"/>
        </w:rPr>
        <w:t xml:space="preserve"> руб. </w:t>
      </w:r>
      <w:r>
        <w:rPr>
          <w:lang w:val="ru-RU"/>
        </w:rPr>
        <w:t>54</w:t>
      </w:r>
      <w:r w:rsidRPr="0097379A">
        <w:rPr>
          <w:lang w:val="ru-RU"/>
        </w:rPr>
        <w:t xml:space="preserve"> коп. (</w:t>
      </w:r>
      <w:r>
        <w:rPr>
          <w:lang w:val="ru-RU"/>
        </w:rPr>
        <w:t>четыреста девяносто одна</w:t>
      </w:r>
      <w:r w:rsidRPr="0097379A">
        <w:rPr>
          <w:lang w:val="ru-RU"/>
        </w:rPr>
        <w:t xml:space="preserve"> тысяч</w:t>
      </w:r>
      <w:r>
        <w:rPr>
          <w:lang w:val="ru-RU"/>
        </w:rPr>
        <w:t>а</w:t>
      </w:r>
      <w:r w:rsidRPr="0097379A">
        <w:rPr>
          <w:lang w:val="ru-RU"/>
        </w:rPr>
        <w:t xml:space="preserve"> </w:t>
      </w:r>
      <w:r>
        <w:rPr>
          <w:lang w:val="ru-RU"/>
        </w:rPr>
        <w:t>семьсот сорок восемь</w:t>
      </w:r>
      <w:r w:rsidRPr="0097379A">
        <w:rPr>
          <w:lang w:val="ru-RU"/>
        </w:rPr>
        <w:t xml:space="preserve"> рубл</w:t>
      </w:r>
      <w:r>
        <w:rPr>
          <w:lang w:val="ru-RU"/>
        </w:rPr>
        <w:t>ей</w:t>
      </w:r>
      <w:r w:rsidRPr="0097379A">
        <w:rPr>
          <w:lang w:val="ru-RU"/>
        </w:rPr>
        <w:t xml:space="preserve"> </w:t>
      </w:r>
      <w:r>
        <w:rPr>
          <w:lang w:val="ru-RU"/>
        </w:rPr>
        <w:t>54</w:t>
      </w:r>
      <w:r w:rsidRPr="0097379A">
        <w:rPr>
          <w:lang w:val="ru-RU"/>
        </w:rPr>
        <w:t xml:space="preserve"> копе</w:t>
      </w:r>
      <w:r>
        <w:rPr>
          <w:lang w:val="ru-RU"/>
        </w:rPr>
        <w:t>йки</w:t>
      </w:r>
      <w:r w:rsidRPr="0097379A">
        <w:rPr>
          <w:lang w:val="ru-RU"/>
        </w:rPr>
        <w:t>).</w:t>
      </w:r>
    </w:p>
    <w:p w:rsidR="00916C37" w:rsidRPr="00C2057C" w:rsidRDefault="00916C37" w:rsidP="00A52B21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</w:t>
      </w:r>
      <w:r w:rsidRPr="00C2057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916C37" w:rsidRPr="000A6973" w:rsidRDefault="00916C37" w:rsidP="00A52B21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 w:rsidRPr="00076288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</w:t>
      </w:r>
      <w:r w:rsidRPr="000A6973">
        <w:rPr>
          <w:lang w:val="ru-RU"/>
        </w:rPr>
        <w:t>.</w:t>
      </w:r>
    </w:p>
    <w:p w:rsidR="00916C37" w:rsidRPr="0097379A" w:rsidRDefault="00916C37" w:rsidP="00A52B21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</w:t>
      </w:r>
      <w:r w:rsidRPr="00076288">
        <w:rPr>
          <w:lang w:val="ru-RU"/>
        </w:rPr>
        <w:t>Внебюджетные фонды (ОМС), краевой бюджет</w:t>
      </w:r>
      <w:r w:rsidRPr="0097379A">
        <w:rPr>
          <w:lang w:val="ru-RU"/>
        </w:rPr>
        <w:t>.</w:t>
      </w:r>
    </w:p>
    <w:p w:rsidR="00916C37" w:rsidRPr="0097379A" w:rsidRDefault="00916C37" w:rsidP="00A52B21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916C37" w:rsidRPr="0097379A" w:rsidRDefault="00916C37" w:rsidP="00A52B21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16C37" w:rsidRPr="0097379A" w:rsidRDefault="00916C37" w:rsidP="00A52B2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76288">
        <w:rPr>
          <w:color w:val="000000"/>
          <w:sz w:val="24"/>
          <w:szCs w:val="24"/>
        </w:rPr>
        <w:t>14.11.2019 14:23</w:t>
      </w:r>
      <w:r w:rsidRPr="0097379A">
        <w:rPr>
          <w:color w:val="000000"/>
          <w:sz w:val="24"/>
          <w:szCs w:val="24"/>
        </w:rPr>
        <w:t xml:space="preserve"> </w:t>
      </w:r>
      <w:r w:rsidRPr="0097379A">
        <w:rPr>
          <w:sz w:val="24"/>
          <w:szCs w:val="24"/>
        </w:rPr>
        <w:t>(московское время).</w:t>
      </w:r>
    </w:p>
    <w:p w:rsidR="00916C37" w:rsidRPr="00210EAC" w:rsidRDefault="00916C37" w:rsidP="00A52B2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37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p w:rsidR="00916C37" w:rsidRDefault="00916C37" w:rsidP="007C20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16C37" w:rsidRPr="00DA00B7">
        <w:trPr>
          <w:jc w:val="center"/>
        </w:trPr>
        <w:tc>
          <w:tcPr>
            <w:tcW w:w="9828" w:type="dxa"/>
            <w:gridSpan w:val="5"/>
          </w:tcPr>
          <w:p w:rsidR="00916C37" w:rsidRPr="00DA00B7" w:rsidRDefault="00916C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916C37" w:rsidRPr="00D33B16">
        <w:trPr>
          <w:jc w:val="center"/>
        </w:trPr>
        <w:tc>
          <w:tcPr>
            <w:tcW w:w="2820" w:type="dxa"/>
          </w:tcPr>
          <w:p w:rsidR="00916C37" w:rsidRPr="00DA00B7" w:rsidRDefault="00916C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16C37" w:rsidRPr="00DA00B7" w:rsidRDefault="00916C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16C37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916C37" w:rsidRPr="00DA00B7" w:rsidRDefault="00916C37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916C37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916C37" w:rsidRPr="00DA00B7" w:rsidRDefault="00916C37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16C37" w:rsidRPr="00DA00B7" w:rsidRDefault="00916C37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916C37" w:rsidRPr="00DA00B7">
        <w:trPr>
          <w:jc w:val="center"/>
        </w:trPr>
        <w:tc>
          <w:tcPr>
            <w:tcW w:w="9828" w:type="dxa"/>
            <w:gridSpan w:val="5"/>
          </w:tcPr>
          <w:p w:rsidR="00916C37" w:rsidRPr="00DA00B7" w:rsidRDefault="00916C37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916C37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16C37" w:rsidRPr="00DA00B7" w:rsidRDefault="00916C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916C37" w:rsidRPr="00DA00B7" w:rsidRDefault="00916C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916C37" w:rsidRPr="00DA00B7" w:rsidRDefault="00916C37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16C37" w:rsidRPr="00DA00B7" w:rsidRDefault="00916C37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916C37" w:rsidRPr="00DA00B7" w:rsidRDefault="00916C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916C37" w:rsidRPr="00DA00B7" w:rsidRDefault="00916C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916C37" w:rsidRPr="00DA00B7" w:rsidRDefault="00916C37" w:rsidP="00A841CC">
            <w:pPr>
              <w:ind w:right="-80"/>
              <w:jc w:val="both"/>
              <w:rPr>
                <w:lang w:val="ru-RU"/>
              </w:rPr>
            </w:pPr>
          </w:p>
          <w:p w:rsidR="00916C37" w:rsidRPr="00DA00B7" w:rsidRDefault="00916C37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916C37" w:rsidRPr="00DA00B7" w:rsidRDefault="00916C37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916C37" w:rsidRPr="00DA00B7" w:rsidRDefault="00916C37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DA00B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00B7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15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16C37" w:rsidRPr="00DA00B7" w:rsidRDefault="00916C37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916C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16C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A52B21" w:rsidRDefault="00916C37" w:rsidP="00D84C5A">
            <w:pPr>
              <w:ind w:right="120"/>
              <w:jc w:val="center"/>
              <w:rPr>
                <w:rFonts w:ascii="Roboto" w:hAnsi="Roboto" w:cs="Roboto"/>
                <w:color w:val="000000"/>
              </w:rPr>
            </w:pPr>
            <w:r w:rsidRPr="00A52B21">
              <w:rPr>
                <w:rFonts w:ascii="Roboto" w:hAnsi="Roboto" w:cs="Roboto"/>
                <w:color w:val="000000"/>
              </w:rPr>
              <w:t>489 289.80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26.11.2019 11:00:37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EA-34866</w:t>
            </w:r>
          </w:p>
        </w:tc>
      </w:tr>
      <w:tr w:rsidR="00916C37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489 289.80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26.11.2019 11:02:27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16C37" w:rsidRPr="00DA00B7" w:rsidRDefault="00916C37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EA-34921</w:t>
            </w:r>
          </w:p>
        </w:tc>
      </w:tr>
    </w:tbl>
    <w:p w:rsidR="00916C37" w:rsidRPr="00DA00B7" w:rsidRDefault="00916C37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16C37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16C37" w:rsidRPr="00DA00B7" w:rsidRDefault="00916C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916C37" w:rsidRPr="00DA00B7" w:rsidRDefault="00916C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6C37" w:rsidRPr="00DA00B7" w:rsidRDefault="00916C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916C37" w:rsidRPr="00DA00B7" w:rsidRDefault="00916C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16C37" w:rsidRPr="00DA00B7" w:rsidRDefault="00916C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16C37" w:rsidRPr="00D33B1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16C37" w:rsidRPr="00DA00B7" w:rsidRDefault="00916C37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EA-34866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6C37" w:rsidRPr="00DA00B7" w:rsidRDefault="00916C37" w:rsidP="009707A6">
            <w:pPr>
              <w:jc w:val="center"/>
              <w:rPr>
                <w:color w:val="000000"/>
              </w:rPr>
            </w:pPr>
            <w:r w:rsidRPr="00076288">
              <w:rPr>
                <w:color w:val="000000"/>
              </w:rPr>
              <w:t>21.11.2019 14:37:49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ОБЩЕСТВО С ОГРАНИЧЕННОЙ ОТВЕТСТВЕННОСТЬЮ "ВЕЛЕС МЕД"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ИНН2309141466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ОГРН1142309005244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КПП230801001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Место нахождения (жительства)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350020, КРАЙ КРАСНОДАРСКИЙ23, Г КРАСНОДАР, УЛ КРАСНАЯ, ДОМ 127, КАБИНЕТ 2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Почтовый адрес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350001 г. К350001 г. Краснодар, ул. Красная, 127</w:t>
            </w:r>
          </w:p>
          <w:p w:rsidR="00916C37" w:rsidRPr="009705B1" w:rsidRDefault="00916C37" w:rsidP="009705B1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705B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Стороженко Евгений Александрович</w:t>
            </w:r>
          </w:p>
          <w:p w:rsidR="00916C37" w:rsidRPr="009705B1" w:rsidRDefault="00916C37" w:rsidP="00D84C5A">
            <w:r>
              <w:t xml:space="preserve">Телефон </w:t>
            </w:r>
            <w:r w:rsidRPr="009705B1">
              <w:t>79183554594</w:t>
            </w:r>
          </w:p>
        </w:tc>
      </w:tr>
      <w:tr w:rsidR="00916C37" w:rsidRPr="00D33B1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16C37" w:rsidRPr="00DA00B7" w:rsidRDefault="00916C37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EA-34921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16C37" w:rsidRPr="00DA00B7" w:rsidRDefault="00916C37" w:rsidP="00884FAB">
            <w:pPr>
              <w:jc w:val="center"/>
              <w:rPr>
                <w:lang w:val="ru-RU"/>
              </w:rPr>
            </w:pPr>
            <w:r w:rsidRPr="00076288">
              <w:rPr>
                <w:color w:val="000000"/>
              </w:rPr>
              <w:t>21.11.2019 17:00:16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ОБЩЕСТВО С ОГРАНИЧЕННОЙ ОТВЕТСТВЕННОСТЬЮ "СМИ СЕВЕРО-ЗАПАД"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ИНН7813230483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ОГРН1157847310158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КПП781301001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Место нахождения (жительства)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197136, Г САНКТ-ПЕТЕРБУРГ, УЛ ГАТЧИНСКАЯ, ДОМ 27, ЛИТЕРА А, ПОМЕЩЕНИЕ 4-Н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Почтовый адрес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197136, Г САНКТ-ПЕТЕРБУРГ, УЛ ГАТЧИНСКАЯ, ДОМ 27, ЛИТЕРА А, ПОМЕЩЕНИЕ 4-Н</w:t>
            </w:r>
          </w:p>
          <w:p w:rsidR="00916C37" w:rsidRPr="009705B1" w:rsidRDefault="00916C37" w:rsidP="009705B1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705B1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Мкртчян Мгер Сосович</w:t>
            </w:r>
          </w:p>
          <w:p w:rsidR="00916C37" w:rsidRPr="009705B1" w:rsidRDefault="00916C37" w:rsidP="009705B1">
            <w:pPr>
              <w:rPr>
                <w:lang w:val="ru-RU"/>
              </w:rPr>
            </w:pPr>
            <w:r w:rsidRPr="009705B1">
              <w:rPr>
                <w:lang w:val="ru-RU"/>
              </w:rPr>
              <w:t>Телефон</w:t>
            </w:r>
          </w:p>
          <w:p w:rsidR="00916C37" w:rsidRPr="009705B1" w:rsidRDefault="00916C37" w:rsidP="000659FE">
            <w:pPr>
              <w:rPr>
                <w:lang w:val="ru-RU"/>
              </w:rPr>
            </w:pPr>
            <w:r>
              <w:t>8-499-579-86-86</w:t>
            </w:r>
          </w:p>
        </w:tc>
      </w:tr>
    </w:tbl>
    <w:p w:rsidR="00916C37" w:rsidRPr="00DA00B7" w:rsidRDefault="00916C37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16C37" w:rsidRPr="009705B1" w:rsidRDefault="00916C37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705B1">
        <w:rPr>
          <w:rFonts w:ascii="Roboto" w:hAnsi="Roboto" w:cs="Roboto"/>
          <w:color w:val="000000"/>
          <w:shd w:val="clear" w:color="auto" w:fill="F9F9F9"/>
          <w:lang w:val="ru-RU"/>
        </w:rPr>
        <w:t>-34866</w:t>
      </w:r>
      <w:r w:rsidRPr="00DA00B7">
        <w:rPr>
          <w:lang w:val="ru-RU"/>
        </w:rPr>
        <w:t xml:space="preserve">- </w:t>
      </w:r>
      <w:r w:rsidRPr="009705B1">
        <w:rPr>
          <w:lang w:val="ru-RU"/>
        </w:rPr>
        <w:t>ОБЩЕСТВО С ОГРАНИЧЕННОЙ ОТВЕТСТВЕННОСТЬЮ "ВЕЛЕС МЕД"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705B1">
        <w:rPr>
          <w:rFonts w:ascii="Roboto" w:hAnsi="Roboto" w:cs="Roboto"/>
          <w:color w:val="000000"/>
          <w:shd w:val="clear" w:color="auto" w:fill="FFFFFF"/>
          <w:lang w:val="ru-RU"/>
        </w:rPr>
        <w:t>-34921</w:t>
      </w:r>
      <w:r w:rsidRPr="00DA00B7">
        <w:rPr>
          <w:lang w:val="ru-RU"/>
        </w:rPr>
        <w:t xml:space="preserve"> - </w:t>
      </w:r>
      <w:r w:rsidRPr="009705B1">
        <w:rPr>
          <w:lang w:val="ru-RU"/>
        </w:rPr>
        <w:t>ОБЩЕСТВО С ОГРАНИЧЕННОЙ ОТВЕТСТВЕННОСТЬЮ "СМИ СЕВЕРО-ЗАПАД"</w:t>
      </w:r>
      <w:r>
        <w:rPr>
          <w:color w:val="000000"/>
          <w:lang w:val="ru-RU"/>
        </w:rPr>
        <w:t>.</w:t>
      </w:r>
    </w:p>
    <w:p w:rsidR="00916C37" w:rsidRPr="00DA00B7" w:rsidRDefault="00916C37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916C37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916C37" w:rsidRPr="00DA00B7" w:rsidRDefault="00916C37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916C37" w:rsidRPr="00DA00B7" w:rsidRDefault="00916C37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16C37" w:rsidRPr="00DA00B7">
        <w:trPr>
          <w:trHeight w:val="274"/>
        </w:trPr>
        <w:tc>
          <w:tcPr>
            <w:tcW w:w="2214" w:type="dxa"/>
            <w:vMerge/>
          </w:tcPr>
          <w:p w:rsidR="00916C37" w:rsidRPr="00DA00B7" w:rsidRDefault="00916C37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916C37" w:rsidRPr="00DA00B7" w:rsidRDefault="00916C37" w:rsidP="00AA4A97">
            <w:pPr>
              <w:jc w:val="center"/>
              <w:rPr>
                <w:lang w:val="ru-RU"/>
              </w:rPr>
            </w:pPr>
          </w:p>
          <w:p w:rsidR="00916C37" w:rsidRPr="00DA00B7" w:rsidRDefault="00916C37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916C37" w:rsidRPr="00DA00B7" w:rsidRDefault="00916C37" w:rsidP="00AA4A97">
            <w:pPr>
              <w:ind w:right="-21"/>
              <w:jc w:val="center"/>
              <w:rPr>
                <w:lang w:val="ru-RU"/>
              </w:rPr>
            </w:pPr>
          </w:p>
          <w:p w:rsidR="00916C37" w:rsidRPr="00DA00B7" w:rsidRDefault="00916C37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916C37" w:rsidRPr="00DA00B7" w:rsidRDefault="00916C37" w:rsidP="0056026D">
            <w:pPr>
              <w:jc w:val="center"/>
              <w:rPr>
                <w:lang w:val="ru-RU"/>
              </w:rPr>
            </w:pPr>
          </w:p>
          <w:p w:rsidR="00916C37" w:rsidRPr="00DA00B7" w:rsidRDefault="00916C37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916C37" w:rsidRPr="00DA00B7" w:rsidRDefault="00916C37" w:rsidP="00AA4A97">
            <w:pPr>
              <w:jc w:val="center"/>
              <w:rPr>
                <w:lang w:val="ru-RU"/>
              </w:rPr>
            </w:pPr>
          </w:p>
          <w:p w:rsidR="00916C37" w:rsidRPr="00DA00B7" w:rsidRDefault="00916C37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916C37" w:rsidRPr="00DA00B7" w:rsidRDefault="00916C37" w:rsidP="0056026D">
            <w:pPr>
              <w:jc w:val="center"/>
              <w:rPr>
                <w:lang w:val="ru-RU"/>
              </w:rPr>
            </w:pPr>
          </w:p>
          <w:p w:rsidR="00916C37" w:rsidRPr="00DA00B7" w:rsidRDefault="00916C37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916C37" w:rsidRPr="00D33B16">
        <w:trPr>
          <w:trHeight w:val="938"/>
        </w:trPr>
        <w:tc>
          <w:tcPr>
            <w:tcW w:w="2214" w:type="dxa"/>
            <w:vAlign w:val="center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705B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-34866</w:t>
            </w:r>
            <w:r w:rsidRPr="00DA00B7">
              <w:rPr>
                <w:lang w:val="ru-RU"/>
              </w:rPr>
              <w:t xml:space="preserve">- </w:t>
            </w:r>
            <w:r w:rsidRPr="009705B1">
              <w:rPr>
                <w:lang w:val="ru-RU"/>
              </w:rPr>
              <w:t>ОБЩЕСТВО С ОГРАНИЧЕННОЙ ОТВЕТСТВЕННОСТЬЮ "ВЕЛЕС МЕД"</w:t>
            </w:r>
          </w:p>
        </w:tc>
        <w:tc>
          <w:tcPr>
            <w:tcW w:w="1698" w:type="dxa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916C37" w:rsidRPr="00DA00B7" w:rsidRDefault="00916C37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16C37" w:rsidRPr="00D33B16">
        <w:trPr>
          <w:trHeight w:val="938"/>
        </w:trPr>
        <w:tc>
          <w:tcPr>
            <w:tcW w:w="2214" w:type="dxa"/>
            <w:vAlign w:val="center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705B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-34921</w:t>
            </w:r>
            <w:r w:rsidRPr="00DA00B7">
              <w:rPr>
                <w:lang w:val="ru-RU"/>
              </w:rPr>
              <w:t xml:space="preserve"> - </w:t>
            </w:r>
            <w:r w:rsidRPr="009705B1">
              <w:rPr>
                <w:lang w:val="ru-RU"/>
              </w:rPr>
              <w:t>ОБЩЕСТВО С ОГРАНИЧЕННОЙ ОТВЕТСТВЕННОСТЬЮ "СМИ СЕВЕРО-ЗАПАД"</w:t>
            </w:r>
          </w:p>
        </w:tc>
        <w:tc>
          <w:tcPr>
            <w:tcW w:w="1698" w:type="dxa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916C37" w:rsidRPr="00DA00B7" w:rsidRDefault="00916C37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16C37" w:rsidRPr="00DA00B7" w:rsidRDefault="00916C37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76288">
        <w:rPr>
          <w:lang w:val="ru-RU"/>
        </w:rPr>
        <w:t>Материалы клейкие перевязочные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705B1">
        <w:rPr>
          <w:lang w:val="ru-RU"/>
        </w:rPr>
        <w:t>ОБЩЕСТВО С ОГРАНИЧЕННОЙ ОТВЕТСТВЕННОСТЬЮ "ВЕЛЕС МЕД"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A52B21">
        <w:rPr>
          <w:rFonts w:ascii="Roboto" w:hAnsi="Roboto" w:cs="Roboto"/>
          <w:color w:val="000000"/>
          <w:lang w:val="ru-RU"/>
        </w:rPr>
        <w:t>489 289.80</w:t>
      </w:r>
      <w:r>
        <w:rPr>
          <w:color w:val="000000"/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916C37" w:rsidRPr="00DA00B7" w:rsidRDefault="00916C37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16C37" w:rsidRPr="00DA00B7">
        <w:trPr>
          <w:trHeight w:val="206"/>
          <w:jc w:val="center"/>
        </w:trPr>
        <w:tc>
          <w:tcPr>
            <w:tcW w:w="7338" w:type="dxa"/>
          </w:tcPr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16C37" w:rsidRPr="00DA00B7">
        <w:trPr>
          <w:trHeight w:val="206"/>
          <w:jc w:val="center"/>
        </w:trPr>
        <w:tc>
          <w:tcPr>
            <w:tcW w:w="7338" w:type="dxa"/>
          </w:tcPr>
          <w:p w:rsidR="00916C37" w:rsidRPr="00DA00B7" w:rsidRDefault="00916C3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16C37" w:rsidRPr="00DA00B7" w:rsidRDefault="00916C3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16C37" w:rsidRPr="00DA00B7">
        <w:trPr>
          <w:trHeight w:val="206"/>
          <w:jc w:val="center"/>
        </w:trPr>
        <w:tc>
          <w:tcPr>
            <w:tcW w:w="7338" w:type="dxa"/>
          </w:tcPr>
          <w:p w:rsidR="00916C37" w:rsidRPr="00DA00B7" w:rsidRDefault="00916C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916C37" w:rsidRPr="00DA00B7" w:rsidRDefault="00916C37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16C37" w:rsidRPr="00DA00B7" w:rsidRDefault="00916C37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916C37" w:rsidRPr="00DA00B7" w:rsidRDefault="00916C37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16C37" w:rsidRPr="00DA00B7" w:rsidRDefault="00916C37" w:rsidP="00B7524D">
      <w:pPr>
        <w:jc w:val="both"/>
        <w:rPr>
          <w:lang w:val="ru-RU" w:eastAsia="ru-RU"/>
        </w:rPr>
      </w:pPr>
    </w:p>
    <w:sectPr w:rsidR="00916C37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C37" w:rsidRDefault="00916C37">
      <w:r>
        <w:separator/>
      </w:r>
    </w:p>
  </w:endnote>
  <w:endnote w:type="continuationSeparator" w:id="1">
    <w:p w:rsidR="00916C37" w:rsidRDefault="00916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C37" w:rsidRDefault="00916C37">
      <w:r>
        <w:separator/>
      </w:r>
    </w:p>
  </w:footnote>
  <w:footnote w:type="continuationSeparator" w:id="1">
    <w:p w:rsidR="00916C37" w:rsidRDefault="00916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C37" w:rsidRDefault="00916C3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16C37" w:rsidRDefault="00916C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3B0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288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4CBA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B4C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4DFE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382A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87868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088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6C37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1535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5B1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2B21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77D3"/>
    <w:rsid w:val="00C17EAB"/>
    <w:rsid w:val="00C2057C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B16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4C5A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D70B2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705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AE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7C2088"/>
  </w:style>
  <w:style w:type="character" w:customStyle="1" w:styleId="128">
    <w:name w:val="Знак Знак128"/>
    <w:basedOn w:val="DefaultParagraphFont"/>
    <w:uiPriority w:val="99"/>
    <w:rsid w:val="00A52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51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1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6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3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51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1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8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751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2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5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1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2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1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1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751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51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1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3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1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3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13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51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51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51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1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32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1165</Words>
  <Characters>6641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2019-10-31T13:53:00Z</cp:lastPrinted>
  <dcterms:created xsi:type="dcterms:W3CDTF">2019-11-26T15:12:00Z</dcterms:created>
  <dcterms:modified xsi:type="dcterms:W3CDTF">2019-11-26T15:21:00Z</dcterms:modified>
</cp:coreProperties>
</file>