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8E9" w:rsidRPr="00113164" w:rsidRDefault="004908E9" w:rsidP="00B40F86">
      <w:pPr>
        <w:jc w:val="center"/>
        <w:rPr>
          <w:b/>
          <w:bCs/>
          <w:color w:val="000000"/>
          <w:lang w:val="ru-RU"/>
        </w:rPr>
      </w:pPr>
      <w:r w:rsidRPr="00113164">
        <w:rPr>
          <w:b/>
          <w:bCs/>
          <w:color w:val="000000"/>
          <w:lang w:val="ru-RU"/>
        </w:rPr>
        <w:t>ПРОТОКОЛ № 0318300120819000262</w:t>
      </w:r>
    </w:p>
    <w:p w:rsidR="004908E9" w:rsidRPr="00113164" w:rsidRDefault="004908E9" w:rsidP="00B40F86">
      <w:pPr>
        <w:jc w:val="center"/>
        <w:rPr>
          <w:b/>
          <w:bCs/>
          <w:color w:val="000000"/>
          <w:lang w:val="ru-RU"/>
        </w:rPr>
      </w:pPr>
      <w:r w:rsidRPr="00113164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4908E9" w:rsidRPr="00113164" w:rsidRDefault="004908E9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4908E9" w:rsidRPr="00113164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908E9" w:rsidRPr="00113164" w:rsidRDefault="004908E9" w:rsidP="007646A2">
            <w:pPr>
              <w:ind w:left="40" w:right="40"/>
              <w:rPr>
                <w:lang w:val="ru-RU"/>
              </w:rPr>
            </w:pPr>
            <w:r w:rsidRPr="00113164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908E9" w:rsidRPr="00113164" w:rsidRDefault="004908E9" w:rsidP="00DC58F4">
            <w:pPr>
              <w:ind w:left="-425" w:right="-3"/>
              <w:jc w:val="right"/>
              <w:rPr>
                <w:lang w:val="ru-RU"/>
              </w:rPr>
            </w:pPr>
            <w:r w:rsidRPr="00113164">
              <w:rPr>
                <w:lang w:val="ru-RU"/>
              </w:rPr>
              <w:t xml:space="preserve">27 ноября </w:t>
            </w:r>
            <w:r w:rsidRPr="00113164">
              <w:t>201</w:t>
            </w:r>
            <w:r w:rsidRPr="00113164">
              <w:rPr>
                <w:lang w:val="ru-RU"/>
              </w:rPr>
              <w:t xml:space="preserve">9 </w:t>
            </w:r>
            <w:r w:rsidRPr="00113164">
              <w:t>года</w:t>
            </w:r>
          </w:p>
        </w:tc>
      </w:tr>
    </w:tbl>
    <w:p w:rsidR="004908E9" w:rsidRPr="00113164" w:rsidRDefault="004908E9" w:rsidP="005E138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13164">
        <w:rPr>
          <w:b/>
          <w:bCs/>
          <w:lang w:val="ru-RU"/>
        </w:rPr>
        <w:t xml:space="preserve">Информация о государственном заказчике: </w:t>
      </w:r>
      <w:r w:rsidRPr="00113164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113164">
          <w:rPr>
            <w:rStyle w:val="Hyperlink"/>
          </w:rPr>
          <w:t>crbzak</w:t>
        </w:r>
        <w:r w:rsidRPr="00113164">
          <w:rPr>
            <w:rStyle w:val="Hyperlink"/>
            <w:lang w:val="ru-RU"/>
          </w:rPr>
          <w:t>@</w:t>
        </w:r>
        <w:r w:rsidRPr="00113164">
          <w:rPr>
            <w:rStyle w:val="Hyperlink"/>
          </w:rPr>
          <w:t>mail</w:t>
        </w:r>
        <w:r w:rsidRPr="00113164">
          <w:rPr>
            <w:rStyle w:val="Hyperlink"/>
            <w:lang w:val="ru-RU"/>
          </w:rPr>
          <w:t>.</w:t>
        </w:r>
        <w:r w:rsidRPr="00113164">
          <w:rPr>
            <w:rStyle w:val="Hyperlink"/>
          </w:rPr>
          <w:t>ru</w:t>
        </w:r>
      </w:hyperlink>
      <w:r w:rsidRPr="00113164">
        <w:rPr>
          <w:lang w:val="ru-RU"/>
        </w:rPr>
        <w:t>. Контрактный управляющий: Дехтерев Юрий Сергеевич.</w:t>
      </w:r>
    </w:p>
    <w:p w:rsidR="004908E9" w:rsidRPr="00113164" w:rsidRDefault="004908E9" w:rsidP="005E138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113164">
        <w:rPr>
          <w:b/>
          <w:bCs/>
          <w:lang w:val="ru-RU"/>
        </w:rPr>
        <w:t>Предмет контракта: «</w:t>
      </w:r>
      <w:r w:rsidRPr="00113164">
        <w:rPr>
          <w:lang w:val="ru-RU"/>
        </w:rPr>
        <w:t xml:space="preserve">Трубка пациента».  </w:t>
      </w:r>
    </w:p>
    <w:p w:rsidR="004908E9" w:rsidRPr="00113164" w:rsidRDefault="004908E9" w:rsidP="005E1388">
      <w:pPr>
        <w:autoSpaceDE w:val="0"/>
        <w:autoSpaceDN w:val="0"/>
        <w:adjustRightInd w:val="0"/>
        <w:rPr>
          <w:lang w:val="ru-RU" w:eastAsia="ru-RU"/>
        </w:rPr>
      </w:pPr>
      <w:r w:rsidRPr="00113164">
        <w:rPr>
          <w:b/>
          <w:bCs/>
          <w:noProof/>
          <w:lang w:val="ru-RU"/>
        </w:rPr>
        <w:t>Идентификационный код закупки:</w:t>
      </w:r>
      <w:r w:rsidRPr="00113164">
        <w:rPr>
          <w:lang w:val="ru-RU"/>
        </w:rPr>
        <w:t xml:space="preserve"> </w:t>
      </w:r>
      <w:r w:rsidRPr="00113164">
        <w:rPr>
          <w:color w:val="000000"/>
          <w:lang w:val="ru-RU"/>
        </w:rPr>
        <w:t>193234901331923490100102880013250000</w:t>
      </w:r>
    </w:p>
    <w:p w:rsidR="004908E9" w:rsidRPr="00113164" w:rsidRDefault="004908E9" w:rsidP="005E1388">
      <w:pPr>
        <w:autoSpaceDE w:val="0"/>
        <w:autoSpaceDN w:val="0"/>
        <w:adjustRightInd w:val="0"/>
        <w:rPr>
          <w:lang w:val="ru-RU"/>
        </w:rPr>
      </w:pPr>
      <w:r w:rsidRPr="00113164">
        <w:rPr>
          <w:b/>
          <w:bCs/>
          <w:noProof/>
          <w:lang w:val="ru-RU"/>
        </w:rPr>
        <w:t>Начальная (максимальная) цена контракта</w:t>
      </w:r>
      <w:r w:rsidRPr="00113164">
        <w:rPr>
          <w:b/>
          <w:bCs/>
          <w:lang w:val="ru-RU"/>
        </w:rPr>
        <w:t>:</w:t>
      </w:r>
      <w:r w:rsidRPr="00113164">
        <w:rPr>
          <w:lang w:val="ru-RU"/>
        </w:rPr>
        <w:t xml:space="preserve"> 493900 руб. 00 коп. (четыреста девяносто три тысячи девятьсот рублей 00 копеек).</w:t>
      </w:r>
    </w:p>
    <w:p w:rsidR="004908E9" w:rsidRPr="00113164" w:rsidRDefault="004908E9" w:rsidP="005E1388">
      <w:pPr>
        <w:autoSpaceDE w:val="0"/>
        <w:autoSpaceDN w:val="0"/>
        <w:adjustRightInd w:val="0"/>
        <w:ind w:firstLine="708"/>
        <w:rPr>
          <w:lang w:val="ru-RU"/>
        </w:rPr>
      </w:pPr>
      <w:r w:rsidRPr="00113164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113164">
        <w:rPr>
          <w:lang w:val="ru-RU"/>
        </w:rPr>
        <w:t xml:space="preserve"> Заказчик в течение 15 рабочих дней после подписания акта приема-передачи перечисляет денежные средства за поставленные товары на расчетный счет Поставщика, на основании счета, акта приема передачи.</w:t>
      </w:r>
    </w:p>
    <w:p w:rsidR="004908E9" w:rsidRPr="00113164" w:rsidRDefault="004908E9" w:rsidP="005E1388">
      <w:pPr>
        <w:autoSpaceDE w:val="0"/>
        <w:autoSpaceDN w:val="0"/>
        <w:adjustRightInd w:val="0"/>
        <w:ind w:firstLine="708"/>
        <w:rPr>
          <w:lang w:val="ru-RU"/>
        </w:rPr>
      </w:pPr>
      <w:r w:rsidRPr="00113164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113164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1/10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15 октября 2020 г.</w:t>
      </w:r>
    </w:p>
    <w:p w:rsidR="004908E9" w:rsidRPr="00113164" w:rsidRDefault="004908E9" w:rsidP="005E1388">
      <w:pPr>
        <w:autoSpaceDE w:val="0"/>
        <w:autoSpaceDN w:val="0"/>
        <w:adjustRightInd w:val="0"/>
        <w:ind w:firstLine="708"/>
        <w:rPr>
          <w:lang w:val="ru-RU"/>
        </w:rPr>
      </w:pPr>
      <w:r w:rsidRPr="00113164">
        <w:rPr>
          <w:b/>
          <w:bCs/>
          <w:lang w:val="ru-RU"/>
        </w:rPr>
        <w:t>Источник финансирования:</w:t>
      </w:r>
      <w:r w:rsidRPr="00113164">
        <w:rPr>
          <w:lang w:val="ru-RU"/>
        </w:rPr>
        <w:t xml:space="preserve"> Внебюджетные фонды (ОМС).</w:t>
      </w:r>
    </w:p>
    <w:p w:rsidR="004908E9" w:rsidRPr="00113164" w:rsidRDefault="004908E9" w:rsidP="005E1388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113164">
        <w:rPr>
          <w:lang w:val="ru-RU"/>
        </w:rPr>
        <w:t xml:space="preserve">  </w:t>
      </w:r>
      <w:r w:rsidRPr="00113164">
        <w:rPr>
          <w:b/>
          <w:bCs/>
          <w:lang w:val="ru-RU"/>
        </w:rPr>
        <w:t>Размер обеспечения заявки на участие в аукционе:</w:t>
      </w:r>
      <w:r w:rsidRPr="00113164">
        <w:rPr>
          <w:lang w:val="ru-RU"/>
        </w:rPr>
        <w:t xml:space="preserve"> Не установлен</w:t>
      </w:r>
      <w:r w:rsidRPr="00113164">
        <w:rPr>
          <w:spacing w:val="-2"/>
          <w:lang w:val="ru-RU"/>
        </w:rPr>
        <w:t>.</w:t>
      </w:r>
    </w:p>
    <w:p w:rsidR="004908E9" w:rsidRPr="00113164" w:rsidRDefault="004908E9" w:rsidP="005E1388">
      <w:pPr>
        <w:rPr>
          <w:spacing w:val="-2"/>
          <w:lang w:val="ru-RU"/>
        </w:rPr>
      </w:pPr>
      <w:r w:rsidRPr="00113164">
        <w:rPr>
          <w:b/>
          <w:bCs/>
          <w:lang w:val="ru-RU"/>
        </w:rPr>
        <w:t xml:space="preserve">       </w:t>
      </w:r>
      <w:r w:rsidRPr="00113164">
        <w:rPr>
          <w:b/>
          <w:bCs/>
          <w:lang w:val="ru-RU"/>
        </w:rPr>
        <w:tab/>
        <w:t xml:space="preserve">Размер обеспечения исполнения контракта: </w:t>
      </w:r>
      <w:r w:rsidRPr="00113164">
        <w:rPr>
          <w:lang w:val="ru-RU"/>
        </w:rPr>
        <w:t xml:space="preserve">5 </w:t>
      </w:r>
      <w:r w:rsidRPr="00113164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4908E9" w:rsidRPr="00113164" w:rsidRDefault="004908E9" w:rsidP="005E138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113164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113164">
        <w:rPr>
          <w:color w:val="000000"/>
          <w:sz w:val="24"/>
          <w:szCs w:val="24"/>
        </w:rPr>
        <w:t>14.11.2019 13:58</w:t>
      </w:r>
      <w:r w:rsidRPr="00113164">
        <w:rPr>
          <w:sz w:val="24"/>
          <w:szCs w:val="24"/>
        </w:rPr>
        <w:t xml:space="preserve"> (московское время).</w:t>
      </w:r>
    </w:p>
    <w:p w:rsidR="004908E9" w:rsidRPr="00113164" w:rsidRDefault="004908E9" w:rsidP="005E138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13164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113164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4908E9" w:rsidRPr="00113164">
        <w:trPr>
          <w:jc w:val="center"/>
        </w:trPr>
        <w:tc>
          <w:tcPr>
            <w:tcW w:w="9828" w:type="dxa"/>
            <w:gridSpan w:val="5"/>
          </w:tcPr>
          <w:p w:rsidR="004908E9" w:rsidRPr="00113164" w:rsidRDefault="004908E9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П</w:t>
            </w:r>
            <w:r w:rsidRPr="00113164">
              <w:t>редседател</w:t>
            </w:r>
            <w:r w:rsidRPr="00113164">
              <w:rPr>
                <w:lang w:val="ru-RU"/>
              </w:rPr>
              <w:t>ь</w:t>
            </w:r>
            <w:r w:rsidRPr="00113164">
              <w:t xml:space="preserve"> комиссии</w:t>
            </w:r>
            <w:r w:rsidRPr="00113164">
              <w:rPr>
                <w:lang w:val="ru-RU"/>
              </w:rPr>
              <w:t>:</w:t>
            </w:r>
          </w:p>
        </w:tc>
      </w:tr>
      <w:tr w:rsidR="004908E9" w:rsidRPr="00113164">
        <w:trPr>
          <w:jc w:val="center"/>
        </w:trPr>
        <w:tc>
          <w:tcPr>
            <w:tcW w:w="2820" w:type="dxa"/>
          </w:tcPr>
          <w:p w:rsidR="004908E9" w:rsidRPr="00113164" w:rsidRDefault="004908E9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4908E9" w:rsidRPr="00113164" w:rsidRDefault="004908E9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Главный врач ГБУЗ «Славянская ЦРБ»МЗ КК.</w:t>
            </w:r>
          </w:p>
        </w:tc>
      </w:tr>
      <w:tr w:rsidR="004908E9" w:rsidRPr="00113164">
        <w:trPr>
          <w:trHeight w:val="80"/>
          <w:jc w:val="center"/>
        </w:trPr>
        <w:tc>
          <w:tcPr>
            <w:tcW w:w="9828" w:type="dxa"/>
            <w:gridSpan w:val="5"/>
          </w:tcPr>
          <w:p w:rsidR="004908E9" w:rsidRPr="00113164" w:rsidRDefault="004908E9" w:rsidP="00A51320">
            <w:pPr>
              <w:jc w:val="both"/>
            </w:pPr>
            <w:r w:rsidRPr="00113164">
              <w:t xml:space="preserve">Секретарь комиссии - </w:t>
            </w:r>
          </w:p>
        </w:tc>
      </w:tr>
      <w:tr w:rsidR="004908E9" w:rsidRPr="00113164">
        <w:trPr>
          <w:trHeight w:val="300"/>
          <w:jc w:val="center"/>
        </w:trPr>
        <w:tc>
          <w:tcPr>
            <w:tcW w:w="2882" w:type="dxa"/>
            <w:gridSpan w:val="3"/>
          </w:tcPr>
          <w:p w:rsidR="004908E9" w:rsidRPr="00113164" w:rsidRDefault="004908E9" w:rsidP="00A51320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13164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4908E9" w:rsidRPr="00113164" w:rsidRDefault="004908E9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Экономист 1 категории,отдела закупок.</w:t>
            </w:r>
          </w:p>
        </w:tc>
      </w:tr>
      <w:tr w:rsidR="004908E9" w:rsidRPr="00113164">
        <w:trPr>
          <w:jc w:val="center"/>
        </w:trPr>
        <w:tc>
          <w:tcPr>
            <w:tcW w:w="9828" w:type="dxa"/>
            <w:gridSpan w:val="5"/>
          </w:tcPr>
          <w:p w:rsidR="004908E9" w:rsidRPr="00113164" w:rsidRDefault="004908E9" w:rsidP="00A51320">
            <w:pPr>
              <w:jc w:val="both"/>
            </w:pPr>
            <w:r w:rsidRPr="00113164">
              <w:t>Члены комиссии –</w:t>
            </w:r>
          </w:p>
        </w:tc>
      </w:tr>
      <w:tr w:rsidR="004908E9" w:rsidRPr="00113164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4908E9" w:rsidRPr="00113164" w:rsidRDefault="004908E9" w:rsidP="008E3549">
            <w:pPr>
              <w:ind w:right="-286"/>
              <w:rPr>
                <w:lang w:val="ru-RU"/>
              </w:rPr>
            </w:pPr>
            <w:r w:rsidRPr="00113164">
              <w:rPr>
                <w:lang w:val="ru-RU"/>
              </w:rPr>
              <w:t xml:space="preserve">Дехтерев Юрий Сергеевич </w:t>
            </w:r>
          </w:p>
          <w:p w:rsidR="004908E9" w:rsidRPr="00113164" w:rsidRDefault="004908E9" w:rsidP="008E3549">
            <w:pPr>
              <w:ind w:right="-286"/>
              <w:rPr>
                <w:lang w:val="ru-RU"/>
              </w:rPr>
            </w:pPr>
            <w:r w:rsidRPr="00113164">
              <w:rPr>
                <w:lang w:val="ru-RU"/>
              </w:rPr>
              <w:t>Костюк Наталья Владимировна</w:t>
            </w:r>
          </w:p>
          <w:p w:rsidR="004908E9" w:rsidRPr="00113164" w:rsidRDefault="004908E9" w:rsidP="008E3549">
            <w:pPr>
              <w:ind w:right="-286"/>
              <w:rPr>
                <w:lang w:val="ru-RU"/>
              </w:rPr>
            </w:pPr>
            <w:r w:rsidRPr="00113164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4908E9" w:rsidRPr="00113164" w:rsidRDefault="004908E9" w:rsidP="008E3549">
            <w:pPr>
              <w:ind w:right="-286"/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начальник отдела закупок;</w:t>
            </w:r>
          </w:p>
          <w:p w:rsidR="004908E9" w:rsidRPr="00113164" w:rsidRDefault="004908E9" w:rsidP="008E3549">
            <w:pPr>
              <w:ind w:right="-80"/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 xml:space="preserve"> </w:t>
            </w:r>
          </w:p>
          <w:p w:rsidR="004908E9" w:rsidRPr="00113164" w:rsidRDefault="004908E9" w:rsidP="008E3549">
            <w:pPr>
              <w:ind w:right="-80"/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заведующая аптекой</w:t>
            </w:r>
          </w:p>
          <w:p w:rsidR="004908E9" w:rsidRPr="00113164" w:rsidRDefault="004908E9" w:rsidP="008E3549">
            <w:pPr>
              <w:ind w:right="-80"/>
              <w:jc w:val="both"/>
              <w:rPr>
                <w:lang w:val="ru-RU"/>
              </w:rPr>
            </w:pPr>
          </w:p>
          <w:p w:rsidR="004908E9" w:rsidRPr="00113164" w:rsidRDefault="004908E9" w:rsidP="008E3549">
            <w:pPr>
              <w:ind w:right="-80"/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4908E9" w:rsidRPr="00113164" w:rsidRDefault="004908E9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13164">
        <w:rPr>
          <w:sz w:val="24"/>
          <w:szCs w:val="24"/>
        </w:rPr>
        <w:t>Кворум имеется. Комиссия правомочна.</w:t>
      </w:r>
    </w:p>
    <w:p w:rsidR="004908E9" w:rsidRPr="00113164" w:rsidRDefault="004908E9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13164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27</w:t>
      </w:r>
      <w:r w:rsidRPr="00113164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113164">
        <w:rPr>
          <w:sz w:val="24"/>
          <w:szCs w:val="24"/>
        </w:rPr>
        <w:t xml:space="preserve"> 2019 года в </w:t>
      </w:r>
      <w:r>
        <w:rPr>
          <w:sz w:val="24"/>
          <w:szCs w:val="24"/>
        </w:rPr>
        <w:t>13</w:t>
      </w:r>
      <w:r w:rsidRPr="00113164">
        <w:rPr>
          <w:sz w:val="24"/>
          <w:szCs w:val="24"/>
        </w:rPr>
        <w:t xml:space="preserve"> часов 00 минут (местного времени), по адресу: Краснодарский край, г. Славянск-на-Кубани, ул. Батарейная 377, каб. 11.</w:t>
      </w:r>
    </w:p>
    <w:p w:rsidR="004908E9" w:rsidRPr="00113164" w:rsidRDefault="004908E9" w:rsidP="009C43B2">
      <w:pPr>
        <w:ind w:firstLine="709"/>
        <w:jc w:val="both"/>
        <w:rPr>
          <w:lang w:val="ru-RU"/>
        </w:rPr>
      </w:pPr>
      <w:r w:rsidRPr="00113164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4908E9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08E9" w:rsidRPr="00113164" w:rsidRDefault="004908E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№ </w:t>
            </w:r>
            <w:r w:rsidRPr="00113164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08E9" w:rsidRPr="00113164" w:rsidRDefault="004908E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08E9" w:rsidRPr="00113164" w:rsidRDefault="004908E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08E9" w:rsidRPr="00113164" w:rsidRDefault="004908E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Время поступления </w:t>
            </w:r>
            <w:r w:rsidRPr="00113164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08E9" w:rsidRPr="00113164" w:rsidRDefault="004908E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Порядковый </w:t>
            </w:r>
            <w:r w:rsidRPr="00113164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4908E9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08E9" w:rsidRPr="00113164" w:rsidRDefault="004908E9" w:rsidP="00F80B64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08E9" w:rsidRPr="00113164" w:rsidRDefault="004908E9" w:rsidP="0051424C">
            <w:pPr>
              <w:ind w:right="120"/>
              <w:jc w:val="center"/>
              <w:rPr>
                <w:rFonts w:ascii="Roboto" w:hAnsi="Roboto" w:cs="Roboto"/>
                <w:color w:val="000000"/>
              </w:rPr>
            </w:pPr>
            <w:r w:rsidRPr="00113164">
              <w:rPr>
                <w:rFonts w:ascii="Roboto" w:hAnsi="Roboto" w:cs="Roboto"/>
                <w:color w:val="000000"/>
              </w:rPr>
              <w:t>392 650.00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08E9" w:rsidRPr="00113164" w:rsidRDefault="004908E9" w:rsidP="00F80B64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08E9" w:rsidRPr="00113164" w:rsidRDefault="004908E9" w:rsidP="00F80B6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26.11.2019 09:36:57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08E9" w:rsidRPr="00113164" w:rsidRDefault="004908E9" w:rsidP="00F80B6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EA-34614</w:t>
            </w:r>
          </w:p>
        </w:tc>
      </w:tr>
      <w:tr w:rsidR="004908E9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08E9" w:rsidRPr="00113164" w:rsidRDefault="004908E9" w:rsidP="00CE4749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08E9" w:rsidRPr="00113164" w:rsidRDefault="004908E9" w:rsidP="00CE4749">
            <w:pPr>
              <w:jc w:val="center"/>
              <w:rPr>
                <w:lang w:val="ru-RU"/>
              </w:rPr>
            </w:pPr>
            <w:r w:rsidRPr="00113164">
              <w:rPr>
                <w:rFonts w:ascii="Roboto" w:hAnsi="Roboto" w:cs="Roboto"/>
                <w:color w:val="000000"/>
              </w:rPr>
              <w:t>392 650.00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08E9" w:rsidRPr="00113164" w:rsidRDefault="004908E9" w:rsidP="00CE4749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08E9" w:rsidRPr="00113164" w:rsidRDefault="004908E9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26.11.2019 09:44:18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08E9" w:rsidRPr="00113164" w:rsidRDefault="004908E9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EA-34879</w:t>
            </w:r>
          </w:p>
        </w:tc>
      </w:tr>
    </w:tbl>
    <w:p w:rsidR="004908E9" w:rsidRPr="00113164" w:rsidRDefault="004908E9" w:rsidP="00412065">
      <w:pPr>
        <w:ind w:firstLine="709"/>
        <w:jc w:val="both"/>
        <w:rPr>
          <w:lang w:val="ru-RU"/>
        </w:rPr>
      </w:pPr>
      <w:r w:rsidRPr="00113164">
        <w:rPr>
          <w:lang w:val="ru-RU"/>
        </w:rPr>
        <w:t xml:space="preserve">Участник закупки с заявкой № EA-34948  предложений о цене контракта в ходе проведения аукциона не подавал. </w:t>
      </w:r>
    </w:p>
    <w:p w:rsidR="004908E9" w:rsidRPr="00113164" w:rsidRDefault="004908E9" w:rsidP="00F742E9">
      <w:pPr>
        <w:ind w:firstLine="709"/>
        <w:jc w:val="both"/>
        <w:rPr>
          <w:lang w:val="ru-RU"/>
        </w:rPr>
      </w:pPr>
      <w:r w:rsidRPr="00113164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4908E9" w:rsidRPr="00113164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4908E9" w:rsidRPr="00113164" w:rsidRDefault="004908E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Номер </w:t>
            </w:r>
          </w:p>
          <w:p w:rsidR="004908E9" w:rsidRPr="00113164" w:rsidRDefault="004908E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908E9" w:rsidRPr="00113164" w:rsidRDefault="004908E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113164">
              <w:rPr>
                <w:b/>
                <w:bCs/>
                <w:lang w:val="ru-RU"/>
              </w:rPr>
              <w:t>регистрации</w:t>
            </w:r>
          </w:p>
          <w:p w:rsidR="004908E9" w:rsidRPr="00113164" w:rsidRDefault="004908E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08E9" w:rsidRPr="00113164" w:rsidRDefault="004908E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4908E9" w:rsidRPr="0011316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4908E9" w:rsidRPr="00113164" w:rsidRDefault="004908E9" w:rsidP="00F80B6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EA-34614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908E9" w:rsidRPr="00113164" w:rsidRDefault="004908E9" w:rsidP="00F80B64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21.11.2019 17:08:41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08E9" w:rsidRPr="00DC0517" w:rsidRDefault="004908E9" w:rsidP="00DC0517">
            <w:pPr>
              <w:rPr>
                <w:lang w:val="ru-RU"/>
              </w:rPr>
            </w:pPr>
            <w:r w:rsidRPr="00DC0517">
              <w:rPr>
                <w:lang w:val="ru-RU"/>
              </w:rPr>
              <w:t>ОБЩЕСТВО С ОГРАНИЧЕННОЙ ОТВЕТСТВЕННОСТЬЮ "АКТИМЕД ПЛЮС"</w:t>
            </w:r>
          </w:p>
          <w:p w:rsidR="004908E9" w:rsidRPr="00DC0517" w:rsidRDefault="004908E9" w:rsidP="00DC0517">
            <w:pPr>
              <w:rPr>
                <w:lang w:val="ru-RU"/>
              </w:rPr>
            </w:pPr>
            <w:r w:rsidRPr="00DC0517">
              <w:rPr>
                <w:lang w:val="ru-RU"/>
              </w:rPr>
              <w:t>ИНН7802483556</w:t>
            </w:r>
          </w:p>
          <w:p w:rsidR="004908E9" w:rsidRPr="00DC0517" w:rsidRDefault="004908E9" w:rsidP="00DC0517">
            <w:pPr>
              <w:rPr>
                <w:lang w:val="ru-RU"/>
              </w:rPr>
            </w:pPr>
            <w:r w:rsidRPr="00DC0517">
              <w:rPr>
                <w:lang w:val="ru-RU"/>
              </w:rPr>
              <w:t>ОГРН1097847302629</w:t>
            </w:r>
          </w:p>
          <w:p w:rsidR="004908E9" w:rsidRPr="00DC0517" w:rsidRDefault="004908E9" w:rsidP="00DC0517">
            <w:pPr>
              <w:rPr>
                <w:lang w:val="ru-RU"/>
              </w:rPr>
            </w:pPr>
            <w:r w:rsidRPr="00DC0517">
              <w:rPr>
                <w:lang w:val="ru-RU"/>
              </w:rPr>
              <w:t>КПП780201001</w:t>
            </w:r>
          </w:p>
          <w:p w:rsidR="004908E9" w:rsidRPr="00DC0517" w:rsidRDefault="004908E9" w:rsidP="00DC0517">
            <w:pPr>
              <w:rPr>
                <w:lang w:val="ru-RU"/>
              </w:rPr>
            </w:pPr>
            <w:r w:rsidRPr="00DC0517">
              <w:rPr>
                <w:lang w:val="ru-RU"/>
              </w:rPr>
              <w:t>Место нахождения (жительства)</w:t>
            </w:r>
          </w:p>
          <w:p w:rsidR="004908E9" w:rsidRPr="00DC0517" w:rsidRDefault="004908E9" w:rsidP="00DC0517">
            <w:pPr>
              <w:rPr>
                <w:lang w:val="ru-RU"/>
              </w:rPr>
            </w:pPr>
            <w:r w:rsidRPr="00DC0517">
              <w:rPr>
                <w:lang w:val="ru-RU"/>
              </w:rPr>
              <w:t>194291, Г САНКТ-ПЕТЕРБУРГ, ПР-КТ ЛУНАЧАРСКОГО, 43, 1ЛИТЕР А, ПОМЕЩЕНИЕ 21-32</w:t>
            </w:r>
          </w:p>
          <w:p w:rsidR="004908E9" w:rsidRPr="00DC0517" w:rsidRDefault="004908E9" w:rsidP="00DC0517">
            <w:pPr>
              <w:rPr>
                <w:lang w:val="ru-RU"/>
              </w:rPr>
            </w:pPr>
            <w:r w:rsidRPr="00DC0517">
              <w:rPr>
                <w:lang w:val="ru-RU"/>
              </w:rPr>
              <w:t>Почтовый адрес</w:t>
            </w:r>
          </w:p>
          <w:p w:rsidR="004908E9" w:rsidRPr="00DC0517" w:rsidRDefault="004908E9" w:rsidP="00DC0517">
            <w:pPr>
              <w:rPr>
                <w:lang w:val="ru-RU"/>
              </w:rPr>
            </w:pPr>
            <w:r w:rsidRPr="00DC0517">
              <w:rPr>
                <w:lang w:val="ru-RU"/>
              </w:rPr>
              <w:t>194064, г. Санкт-Петербург , Раевского пр-кт, дом № 14, корпус 2, литера А, пом.8-Н</w:t>
            </w:r>
          </w:p>
          <w:p w:rsidR="004908E9" w:rsidRDefault="004908E9" w:rsidP="00DC0517">
            <w:pPr>
              <w:pStyle w:val="Heading4"/>
              <w:shd w:val="clear" w:color="auto" w:fill="FFFFFF"/>
              <w:spacing w:before="0" w:after="0" w:line="318" w:lineRule="atLeast"/>
              <w:rPr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4908E9" w:rsidRDefault="004908E9" w:rsidP="00DC0517">
            <w:r>
              <w:t>ПОПОВ ВАЛЕРИЙ АЛЕКСАНДРОВИЧ</w:t>
            </w:r>
          </w:p>
          <w:p w:rsidR="004908E9" w:rsidRPr="00DC0517" w:rsidRDefault="004908E9" w:rsidP="004F451D">
            <w:pPr>
              <w:rPr>
                <w:lang w:val="ru-RU"/>
              </w:rPr>
            </w:pPr>
            <w:r>
              <w:t>Телефон +7-812-7035071</w:t>
            </w:r>
          </w:p>
        </w:tc>
      </w:tr>
      <w:tr w:rsidR="004908E9" w:rsidRPr="0011316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4908E9" w:rsidRPr="00113164" w:rsidRDefault="004908E9" w:rsidP="00FE519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EA-34879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908E9" w:rsidRPr="00113164" w:rsidRDefault="004908E9" w:rsidP="00FE519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21.11.2019 15:51:04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08E9" w:rsidRPr="00DC0517" w:rsidRDefault="004908E9" w:rsidP="00DC0517">
            <w:pPr>
              <w:rPr>
                <w:lang w:val="ru-RU"/>
              </w:rPr>
            </w:pPr>
            <w:r w:rsidRPr="00DC0517">
              <w:rPr>
                <w:lang w:val="ru-RU"/>
              </w:rPr>
              <w:t>ОБЩЕСТВО С ОГРАНИЧЕННОЙ ОТВЕТСТВЕННОСТЬЮ "СИБМК"</w:t>
            </w:r>
          </w:p>
          <w:p w:rsidR="004908E9" w:rsidRPr="00DC0517" w:rsidRDefault="004908E9" w:rsidP="00DC0517">
            <w:pPr>
              <w:rPr>
                <w:lang w:val="ru-RU"/>
              </w:rPr>
            </w:pPr>
            <w:r w:rsidRPr="00DC0517">
              <w:rPr>
                <w:lang w:val="ru-RU"/>
              </w:rPr>
              <w:t>ИНН7017247520</w:t>
            </w:r>
          </w:p>
          <w:p w:rsidR="004908E9" w:rsidRPr="00DC0517" w:rsidRDefault="004908E9" w:rsidP="00DC0517">
            <w:pPr>
              <w:rPr>
                <w:lang w:val="ru-RU"/>
              </w:rPr>
            </w:pPr>
            <w:r w:rsidRPr="00DC0517">
              <w:rPr>
                <w:lang w:val="ru-RU"/>
              </w:rPr>
              <w:t>ОГРН1097017016535</w:t>
            </w:r>
          </w:p>
          <w:p w:rsidR="004908E9" w:rsidRPr="00DC0517" w:rsidRDefault="004908E9" w:rsidP="00DC0517">
            <w:pPr>
              <w:rPr>
                <w:lang w:val="ru-RU"/>
              </w:rPr>
            </w:pPr>
            <w:r w:rsidRPr="00DC0517">
              <w:rPr>
                <w:lang w:val="ru-RU"/>
              </w:rPr>
              <w:t>КПП701701001</w:t>
            </w:r>
          </w:p>
          <w:p w:rsidR="004908E9" w:rsidRPr="00DC0517" w:rsidRDefault="004908E9" w:rsidP="00DC0517">
            <w:pPr>
              <w:rPr>
                <w:lang w:val="ru-RU"/>
              </w:rPr>
            </w:pPr>
            <w:r w:rsidRPr="00DC0517">
              <w:rPr>
                <w:lang w:val="ru-RU"/>
              </w:rPr>
              <w:t>Место нахождения (жительства)</w:t>
            </w:r>
          </w:p>
          <w:p w:rsidR="004908E9" w:rsidRPr="00DC0517" w:rsidRDefault="004908E9" w:rsidP="00DC0517">
            <w:pPr>
              <w:rPr>
                <w:lang w:val="ru-RU"/>
              </w:rPr>
            </w:pPr>
            <w:r w:rsidRPr="00DC0517">
              <w:rPr>
                <w:lang w:val="ru-RU"/>
              </w:rPr>
              <w:t>634062, ОБЛ ТОМСКАЯ70, Г ТОМСК, ТРАКТ ИРКУТСКИЙ, ДОМ 114/1,</w:t>
            </w:r>
          </w:p>
          <w:p w:rsidR="004908E9" w:rsidRPr="00DC0517" w:rsidRDefault="004908E9" w:rsidP="00DC0517">
            <w:pPr>
              <w:rPr>
                <w:lang w:val="ru-RU"/>
              </w:rPr>
            </w:pPr>
            <w:r w:rsidRPr="00DC0517">
              <w:rPr>
                <w:lang w:val="ru-RU"/>
              </w:rPr>
              <w:t>Почтовый адрес</w:t>
            </w:r>
          </w:p>
          <w:p w:rsidR="004908E9" w:rsidRPr="00DC0517" w:rsidRDefault="004908E9" w:rsidP="00DC0517">
            <w:pPr>
              <w:rPr>
                <w:lang w:val="ru-RU"/>
              </w:rPr>
            </w:pPr>
            <w:r w:rsidRPr="00DC0517">
              <w:rPr>
                <w:lang w:val="ru-RU"/>
              </w:rPr>
              <w:t>354057, Краснодарский край, сочинский, Сочи, 0, Мичурина, д.44, кв.0</w:t>
            </w:r>
          </w:p>
          <w:p w:rsidR="004908E9" w:rsidRPr="00DC0517" w:rsidRDefault="004908E9" w:rsidP="00DC0517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DC0517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4908E9" w:rsidRPr="00DC0517" w:rsidRDefault="004908E9" w:rsidP="00DC0517">
            <w:pPr>
              <w:rPr>
                <w:lang w:val="ru-RU"/>
              </w:rPr>
            </w:pPr>
            <w:r w:rsidRPr="00DC0517">
              <w:rPr>
                <w:lang w:val="ru-RU"/>
              </w:rPr>
              <w:t>Гуляев Павел Сергеевич</w:t>
            </w:r>
          </w:p>
          <w:p w:rsidR="004908E9" w:rsidRPr="00113164" w:rsidRDefault="004908E9" w:rsidP="0051424C">
            <w:pPr>
              <w:rPr>
                <w:lang w:val="ru-RU"/>
              </w:rPr>
            </w:pPr>
            <w:r w:rsidRPr="00DC0517">
              <w:rPr>
                <w:lang w:val="ru-RU"/>
              </w:rPr>
              <w:t>Телефон 7-923-4021276</w:t>
            </w:r>
          </w:p>
        </w:tc>
      </w:tr>
    </w:tbl>
    <w:p w:rsidR="004908E9" w:rsidRPr="00113164" w:rsidRDefault="004908E9" w:rsidP="009D1258">
      <w:pPr>
        <w:ind w:firstLine="567"/>
        <w:jc w:val="both"/>
        <w:rPr>
          <w:lang w:val="ru-RU"/>
        </w:rPr>
      </w:pPr>
      <w:r w:rsidRPr="00113164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13164">
        <w:rPr>
          <w:lang w:val="ru-RU" w:eastAsia="ru-RU"/>
        </w:rPr>
        <w:t xml:space="preserve"> со ст.69 Федерального закона от 05 апреля 2013 года № 44-ФЗ </w:t>
      </w:r>
      <w:r w:rsidRPr="00113164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13164">
        <w:rPr>
          <w:lang w:val="ru-RU" w:eastAsia="ru-RU"/>
        </w:rPr>
        <w:t>Федерального закона № 44-ФЗ),</w:t>
      </w:r>
      <w:r w:rsidRPr="00113164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4908E9" w:rsidRPr="00113164" w:rsidRDefault="004908E9" w:rsidP="009D1258">
      <w:pPr>
        <w:ind w:firstLine="567"/>
        <w:jc w:val="both"/>
        <w:rPr>
          <w:lang w:val="ru-RU"/>
        </w:rPr>
      </w:pPr>
      <w:r w:rsidRPr="00113164">
        <w:rPr>
          <w:lang w:val="ru-RU"/>
        </w:rPr>
        <w:t xml:space="preserve">1) признать соответствующей требованиям, </w:t>
      </w:r>
      <w:r w:rsidRPr="00113164">
        <w:rPr>
          <w:lang w:val="ru-RU" w:eastAsia="ru-RU"/>
        </w:rPr>
        <w:t>установленным ст.69 Федерального закона № 44-ФЗ и</w:t>
      </w:r>
      <w:r w:rsidRPr="00113164">
        <w:rPr>
          <w:lang w:val="ru-RU"/>
        </w:rPr>
        <w:t xml:space="preserve"> документацией аукциона в электронной форме, заявку с идентификационным номером № </w:t>
      </w:r>
      <w:r w:rsidRPr="00DC0517">
        <w:rPr>
          <w:lang w:val="ru-RU"/>
        </w:rPr>
        <w:t>EA-34879</w:t>
      </w:r>
      <w:r w:rsidRPr="00113164">
        <w:rPr>
          <w:lang w:val="ru-RU"/>
        </w:rPr>
        <w:t xml:space="preserve"> - </w:t>
      </w:r>
      <w:r w:rsidRPr="00DC0517">
        <w:rPr>
          <w:lang w:val="ru-RU"/>
        </w:rPr>
        <w:t>ОБЩЕСТВО С ОГРАНИЧЕННОЙ ОТВЕТСТВЕННОСТЬЮ "СИБМК"</w:t>
      </w:r>
      <w:r w:rsidRPr="00113164">
        <w:rPr>
          <w:lang w:val="ru-RU"/>
        </w:rPr>
        <w:t>;</w:t>
      </w:r>
    </w:p>
    <w:p w:rsidR="004908E9" w:rsidRPr="00113164" w:rsidRDefault="004908E9" w:rsidP="009D1258">
      <w:pPr>
        <w:ind w:firstLine="567"/>
        <w:jc w:val="both"/>
        <w:rPr>
          <w:lang w:val="ru-RU"/>
        </w:rPr>
      </w:pPr>
      <w:r w:rsidRPr="00113164">
        <w:rPr>
          <w:lang w:val="ru-RU"/>
        </w:rPr>
        <w:t xml:space="preserve">2) на основании части 6.1 статьи 66 Федерального закона № 44-ФЗ участники аукциона с идентификационными номерами заявок: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E86605">
        <w:rPr>
          <w:rFonts w:ascii="Roboto" w:hAnsi="Roboto" w:cs="Roboto"/>
          <w:color w:val="000000"/>
          <w:shd w:val="clear" w:color="auto" w:fill="F9F9F9"/>
          <w:lang w:val="ru-RU"/>
        </w:rPr>
        <w:t>-34614</w:t>
      </w:r>
      <w:r w:rsidRPr="00113164">
        <w:rPr>
          <w:lang w:val="ru-RU"/>
        </w:rPr>
        <w:t xml:space="preserve"> - </w:t>
      </w:r>
      <w:r w:rsidRPr="00E86605">
        <w:rPr>
          <w:lang w:val="ru-RU"/>
        </w:rPr>
        <w:t>ОБЩЕСТВО С ОГРАНИЧЕННОЙ ОТВЕТСТВЕННОСТЬЮ "АКТИМЕД ПЛЮС"</w:t>
      </w:r>
      <w:r w:rsidRPr="00113164">
        <w:rPr>
          <w:lang w:val="ru-RU"/>
        </w:rPr>
        <w:t xml:space="preserve"> отстраняется от участия в электронном аукционе в связи с установлением недостоверности информации, содержащейся в документах, представленных вышеуказанными участниками электронного </w:t>
      </w:r>
      <w:r w:rsidRPr="00B85AAD">
        <w:rPr>
          <w:lang w:val="ru-RU"/>
        </w:rPr>
        <w:t xml:space="preserve">аукциона в соответствии с частями 3 и 5 статьи 66 Федерального закона № 44-ФЗ. </w:t>
      </w:r>
      <w:r w:rsidRPr="00B85AAD">
        <w:rPr>
          <w:lang w:val="ru-RU" w:eastAsia="ru-RU"/>
        </w:rPr>
        <w:t xml:space="preserve">а именно: согласно заключению заказчика предоставлена недостоверная информация в части показателя «Совместимость» со значением «с инжекторами XD 2001 Missouri». Согласно письму официального эксклюзивного представителя компании производителя </w:t>
      </w:r>
      <w:r w:rsidRPr="00B85AAD">
        <w:rPr>
          <w:lang w:eastAsia="ru-RU"/>
        </w:rPr>
        <w:t>Ulrich</w:t>
      </w:r>
      <w:r w:rsidRPr="00B85AAD">
        <w:rPr>
          <w:lang w:val="ru-RU" w:eastAsia="ru-RU"/>
        </w:rPr>
        <w:t xml:space="preserve"> </w:t>
      </w:r>
      <w:r w:rsidRPr="00B85AAD">
        <w:rPr>
          <w:lang w:eastAsia="ru-RU"/>
        </w:rPr>
        <w:t>GmbH</w:t>
      </w:r>
      <w:r w:rsidRPr="00B85AAD">
        <w:rPr>
          <w:lang w:val="ru-RU" w:eastAsia="ru-RU"/>
        </w:rPr>
        <w:t>&amp;</w:t>
      </w:r>
      <w:r w:rsidRPr="00B85AAD">
        <w:rPr>
          <w:lang w:eastAsia="ru-RU"/>
        </w:rPr>
        <w:t>Co</w:t>
      </w:r>
      <w:r w:rsidRPr="00B85AAD">
        <w:rPr>
          <w:lang w:val="ru-RU" w:eastAsia="ru-RU"/>
        </w:rPr>
        <w:t>.</w:t>
      </w:r>
      <w:r w:rsidRPr="00B85AAD">
        <w:rPr>
          <w:lang w:eastAsia="ru-RU"/>
        </w:rPr>
        <w:t>KG</w:t>
      </w:r>
      <w:r w:rsidRPr="00B85AAD">
        <w:rPr>
          <w:lang w:val="ru-RU" w:eastAsia="ru-RU"/>
        </w:rPr>
        <w:t xml:space="preserve"> (Германия) на территории РФ от 25.11.2019 года №73,предлагаемый товар страной происхождения, которой является Китай несовместим с инжекторами </w:t>
      </w:r>
      <w:r w:rsidRPr="00B85AAD">
        <w:rPr>
          <w:lang w:eastAsia="ru-RU"/>
        </w:rPr>
        <w:t>Ulrich</w:t>
      </w:r>
      <w:r w:rsidRPr="00B85AAD">
        <w:rPr>
          <w:lang w:val="ru-RU" w:eastAsia="ru-RU"/>
        </w:rPr>
        <w:t xml:space="preserve"> </w:t>
      </w:r>
      <w:r w:rsidRPr="00B85AAD">
        <w:rPr>
          <w:lang w:eastAsia="ru-RU"/>
        </w:rPr>
        <w:t>GmbH</w:t>
      </w:r>
      <w:r w:rsidRPr="00B85AAD">
        <w:rPr>
          <w:lang w:val="ru-RU" w:eastAsia="ru-RU"/>
        </w:rPr>
        <w:t>&amp;</w:t>
      </w:r>
      <w:r w:rsidRPr="00B85AAD">
        <w:rPr>
          <w:lang w:eastAsia="ru-RU"/>
        </w:rPr>
        <w:t>Co</w:t>
      </w:r>
      <w:r w:rsidRPr="00B85AAD">
        <w:rPr>
          <w:lang w:val="ru-RU" w:eastAsia="ru-RU"/>
        </w:rPr>
        <w:t>.</w:t>
      </w:r>
      <w:r w:rsidRPr="00B85AAD">
        <w:rPr>
          <w:lang w:eastAsia="ru-RU"/>
        </w:rPr>
        <w:t>KG</w:t>
      </w:r>
      <w:r w:rsidRPr="00B85AAD">
        <w:rPr>
          <w:lang w:val="ru-RU" w:eastAsia="ru-RU"/>
        </w:rPr>
        <w:t xml:space="preserve"> (Германия)</w:t>
      </w:r>
      <w:r w:rsidRPr="00B85AAD">
        <w:rPr>
          <w:lang w:val="ru-RU"/>
        </w:rPr>
        <w:t>.</w:t>
      </w:r>
      <w:r w:rsidRPr="00113164">
        <w:rPr>
          <w:lang w:val="ru-RU"/>
        </w:rPr>
        <w:t xml:space="preserve"> 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 </w:t>
      </w:r>
    </w:p>
    <w:p w:rsidR="004908E9" w:rsidRPr="00113164" w:rsidRDefault="004908E9" w:rsidP="00584FE4">
      <w:pPr>
        <w:ind w:firstLine="708"/>
        <w:jc w:val="both"/>
        <w:rPr>
          <w:lang w:val="ru-RU"/>
        </w:rPr>
      </w:pP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4908E9" w:rsidRPr="00113164">
        <w:trPr>
          <w:trHeight w:val="415"/>
        </w:trPr>
        <w:tc>
          <w:tcPr>
            <w:tcW w:w="2204" w:type="dxa"/>
            <w:vMerge w:val="restart"/>
            <w:vAlign w:val="center"/>
          </w:tcPr>
          <w:p w:rsidR="004908E9" w:rsidRPr="00113164" w:rsidRDefault="004908E9" w:rsidP="00AA4A97">
            <w:pPr>
              <w:jc w:val="center"/>
              <w:rPr>
                <w:lang w:val="ru-RU"/>
              </w:rPr>
            </w:pPr>
            <w:r w:rsidRPr="00113164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4908E9" w:rsidRPr="00113164" w:rsidRDefault="004908E9" w:rsidP="00AA4A97">
            <w:pPr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4908E9" w:rsidRPr="00113164">
        <w:trPr>
          <w:trHeight w:val="274"/>
        </w:trPr>
        <w:tc>
          <w:tcPr>
            <w:tcW w:w="2204" w:type="dxa"/>
            <w:vMerge/>
          </w:tcPr>
          <w:p w:rsidR="004908E9" w:rsidRPr="00113164" w:rsidRDefault="004908E9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4908E9" w:rsidRPr="00113164" w:rsidRDefault="004908E9" w:rsidP="00AA4A97">
            <w:pPr>
              <w:jc w:val="center"/>
              <w:rPr>
                <w:lang w:val="ru-RU"/>
              </w:rPr>
            </w:pPr>
          </w:p>
          <w:p w:rsidR="004908E9" w:rsidRPr="00113164" w:rsidRDefault="004908E9" w:rsidP="00AA4A97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4908E9" w:rsidRPr="00113164" w:rsidRDefault="004908E9" w:rsidP="00AA4A97">
            <w:pPr>
              <w:ind w:right="-21"/>
              <w:jc w:val="center"/>
              <w:rPr>
                <w:lang w:val="ru-RU"/>
              </w:rPr>
            </w:pPr>
          </w:p>
          <w:p w:rsidR="004908E9" w:rsidRPr="00113164" w:rsidRDefault="004908E9" w:rsidP="00AA4A97">
            <w:pPr>
              <w:ind w:right="-21"/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4908E9" w:rsidRPr="00113164" w:rsidRDefault="004908E9" w:rsidP="0056026D">
            <w:pPr>
              <w:jc w:val="center"/>
              <w:rPr>
                <w:lang w:val="ru-RU"/>
              </w:rPr>
            </w:pPr>
          </w:p>
          <w:p w:rsidR="004908E9" w:rsidRPr="00113164" w:rsidRDefault="004908E9" w:rsidP="001B1EE5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4908E9" w:rsidRPr="00113164" w:rsidRDefault="004908E9" w:rsidP="00AA4A97">
            <w:pPr>
              <w:jc w:val="center"/>
              <w:rPr>
                <w:lang w:val="ru-RU"/>
              </w:rPr>
            </w:pPr>
          </w:p>
          <w:p w:rsidR="004908E9" w:rsidRPr="00113164" w:rsidRDefault="004908E9" w:rsidP="001757FC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4908E9" w:rsidRPr="00113164" w:rsidRDefault="004908E9" w:rsidP="0056026D">
            <w:pPr>
              <w:jc w:val="center"/>
              <w:rPr>
                <w:lang w:val="ru-RU"/>
              </w:rPr>
            </w:pPr>
          </w:p>
          <w:p w:rsidR="004908E9" w:rsidRPr="00113164" w:rsidRDefault="004908E9" w:rsidP="001757FC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Владыкина Л.В.</w:t>
            </w:r>
          </w:p>
        </w:tc>
      </w:tr>
      <w:tr w:rsidR="004908E9" w:rsidRPr="00113164">
        <w:trPr>
          <w:trHeight w:val="938"/>
        </w:trPr>
        <w:tc>
          <w:tcPr>
            <w:tcW w:w="2204" w:type="dxa"/>
            <w:vAlign w:val="center"/>
          </w:tcPr>
          <w:p w:rsidR="004908E9" w:rsidRPr="00113164" w:rsidRDefault="004908E9" w:rsidP="00F47DDD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 xml:space="preserve">№ </w:t>
            </w:r>
            <w:r w:rsidRPr="00DC0517">
              <w:rPr>
                <w:lang w:val="ru-RU"/>
              </w:rPr>
              <w:t>EA-34879</w:t>
            </w:r>
            <w:r w:rsidRPr="00113164">
              <w:rPr>
                <w:lang w:val="ru-RU"/>
              </w:rPr>
              <w:t xml:space="preserve"> - </w:t>
            </w:r>
            <w:r w:rsidRPr="00DC0517">
              <w:rPr>
                <w:lang w:val="ru-RU"/>
              </w:rPr>
              <w:t>ОБЩЕСТВО С ОГРАНИЧЕННОЙ ОТВЕТСТВЕННОСТЬЮ "СИБМК"</w:t>
            </w:r>
          </w:p>
        </w:tc>
        <w:tc>
          <w:tcPr>
            <w:tcW w:w="1700" w:type="dxa"/>
          </w:tcPr>
          <w:p w:rsidR="004908E9" w:rsidRPr="00113164" w:rsidRDefault="004908E9" w:rsidP="00F47DDD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908E9" w:rsidRPr="00113164" w:rsidRDefault="004908E9" w:rsidP="00F47DDD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908E9" w:rsidRPr="00113164" w:rsidRDefault="004908E9" w:rsidP="00F47DDD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908E9" w:rsidRPr="00113164" w:rsidRDefault="004908E9" w:rsidP="00F47DDD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908E9" w:rsidRPr="00113164" w:rsidRDefault="004908E9" w:rsidP="00F47DDD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4908E9" w:rsidRPr="00113164">
        <w:trPr>
          <w:trHeight w:val="938"/>
        </w:trPr>
        <w:tc>
          <w:tcPr>
            <w:tcW w:w="2204" w:type="dxa"/>
            <w:vAlign w:val="center"/>
          </w:tcPr>
          <w:p w:rsidR="004908E9" w:rsidRPr="00113164" w:rsidRDefault="004908E9" w:rsidP="003032D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E86605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-34614</w:t>
            </w:r>
            <w:r w:rsidRPr="00113164">
              <w:rPr>
                <w:lang w:val="ru-RU"/>
              </w:rPr>
              <w:t xml:space="preserve"> - </w:t>
            </w:r>
            <w:r w:rsidRPr="00E86605">
              <w:rPr>
                <w:lang w:val="ru-RU"/>
              </w:rPr>
              <w:t>ОБЩЕСТВО С ОГРАНИЧЕННОЙ ОТВЕТСТВЕННОСТЬЮ "АКТИМЕД ПЛЮС"</w:t>
            </w:r>
          </w:p>
        </w:tc>
        <w:tc>
          <w:tcPr>
            <w:tcW w:w="1700" w:type="dxa"/>
          </w:tcPr>
          <w:p w:rsidR="004908E9" w:rsidRPr="00113164" w:rsidRDefault="004908E9" w:rsidP="00F47DDD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908E9" w:rsidRPr="00113164" w:rsidRDefault="004908E9" w:rsidP="00F47DDD">
            <w:pPr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908E9" w:rsidRPr="00113164" w:rsidRDefault="004908E9" w:rsidP="00F47DDD">
            <w:pPr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908E9" w:rsidRPr="00113164" w:rsidRDefault="004908E9" w:rsidP="00F47DDD">
            <w:pPr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908E9" w:rsidRPr="00113164" w:rsidRDefault="004908E9" w:rsidP="00F47DDD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</w:tr>
    </w:tbl>
    <w:p w:rsidR="004908E9" w:rsidRPr="00113164" w:rsidRDefault="004908E9" w:rsidP="009D1258">
      <w:pPr>
        <w:ind w:firstLine="709"/>
        <w:rPr>
          <w:lang w:val="ru-RU"/>
        </w:rPr>
      </w:pPr>
      <w:bookmarkStart w:id="0" w:name="Reference"/>
      <w:bookmarkEnd w:id="0"/>
      <w:r w:rsidRPr="00113164">
        <w:rPr>
          <w:lang w:val="ru-RU"/>
        </w:rPr>
        <w:t>В соответствии с частью 13 статьи 69Федерального закона № 44-ФЗ,в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аукцион признается несостоявшимся.</w:t>
      </w:r>
    </w:p>
    <w:p w:rsidR="004908E9" w:rsidRPr="00113164" w:rsidRDefault="004908E9" w:rsidP="009D1258">
      <w:pPr>
        <w:ind w:firstLine="709"/>
        <w:rPr>
          <w:lang w:val="ru-RU"/>
        </w:rPr>
      </w:pPr>
      <w:r w:rsidRPr="00113164">
        <w:rPr>
          <w:lang w:val="ru-RU"/>
        </w:rPr>
        <w:t xml:space="preserve">На основании части 3.1 статьи71 Федерального закона №44-ФЗ контракт заключается в соответствии с пунктом 25.1 части 1 статьи 93 Федерального закона № 44-ФЗ, в порядке, установленном статьей 83.2 Федерального закона № 44-ФЗ с участником аукциона, заявка которого соответствует требованиям, установленным документацией об электронном аукционе с </w:t>
      </w:r>
      <w:r w:rsidRPr="00E86605">
        <w:rPr>
          <w:lang w:val="ru-RU"/>
        </w:rPr>
        <w:t>ОБЩЕСТВО С ОГРАНИЧЕННОЙ ОТВЕТСТВЕННОСТЬЮ "СИБМК"</w:t>
      </w:r>
      <w:r w:rsidRPr="00113164">
        <w:rPr>
          <w:lang w:val="ru-RU"/>
        </w:rPr>
        <w:t>,</w:t>
      </w:r>
      <w:r>
        <w:rPr>
          <w:lang w:val="ru-RU"/>
        </w:rPr>
        <w:t xml:space="preserve"> </w:t>
      </w:r>
      <w:r w:rsidRPr="00113164">
        <w:rPr>
          <w:lang w:val="ru-RU"/>
        </w:rPr>
        <w:t xml:space="preserve">предложение о цене контракта </w:t>
      </w:r>
      <w:r w:rsidRPr="00E86605">
        <w:rPr>
          <w:lang w:val="ru-RU"/>
        </w:rPr>
        <w:t>392 650.00</w:t>
      </w:r>
      <w:r w:rsidRPr="00113164">
        <w:rPr>
          <w:lang w:val="ru-RU"/>
        </w:rPr>
        <w:t>руб.</w:t>
      </w:r>
    </w:p>
    <w:p w:rsidR="004908E9" w:rsidRPr="00113164" w:rsidRDefault="004908E9" w:rsidP="00FD311B">
      <w:pPr>
        <w:ind w:firstLine="709"/>
        <w:jc w:val="both"/>
        <w:rPr>
          <w:b/>
          <w:bCs/>
          <w:lang w:val="ru-RU"/>
        </w:rPr>
      </w:pPr>
      <w:r w:rsidRPr="00113164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4908E9" w:rsidRPr="00113164">
        <w:trPr>
          <w:trHeight w:val="206"/>
          <w:jc w:val="center"/>
        </w:trPr>
        <w:tc>
          <w:tcPr>
            <w:tcW w:w="7338" w:type="dxa"/>
          </w:tcPr>
          <w:p w:rsidR="004908E9" w:rsidRPr="00113164" w:rsidRDefault="004908E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908E9" w:rsidRPr="00113164" w:rsidRDefault="004908E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4908E9" w:rsidRPr="00113164" w:rsidRDefault="004908E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908E9" w:rsidRPr="00113164" w:rsidRDefault="004908E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Просоленко Ю.А.</w:t>
            </w:r>
          </w:p>
          <w:p w:rsidR="004908E9" w:rsidRPr="00113164" w:rsidRDefault="004908E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908E9" w:rsidRPr="00113164">
        <w:trPr>
          <w:trHeight w:val="206"/>
          <w:jc w:val="center"/>
        </w:trPr>
        <w:tc>
          <w:tcPr>
            <w:tcW w:w="7338" w:type="dxa"/>
          </w:tcPr>
          <w:p w:rsidR="004908E9" w:rsidRPr="00113164" w:rsidRDefault="004908E9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908E9" w:rsidRPr="00113164" w:rsidRDefault="004908E9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4908E9" w:rsidRPr="00113164" w:rsidRDefault="004908E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Дехтерев Ю.С.</w:t>
            </w:r>
          </w:p>
          <w:p w:rsidR="004908E9" w:rsidRPr="00113164" w:rsidRDefault="004908E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908E9" w:rsidRPr="00113164" w:rsidRDefault="004908E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Костюк Н.В.</w:t>
            </w:r>
          </w:p>
          <w:p w:rsidR="004908E9" w:rsidRPr="00113164" w:rsidRDefault="004908E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908E9" w:rsidRPr="00113164" w:rsidRDefault="004908E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Мальченко Е.А.</w:t>
            </w:r>
          </w:p>
          <w:p w:rsidR="004908E9" w:rsidRPr="00113164" w:rsidRDefault="004908E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908E9" w:rsidRPr="00113164">
        <w:trPr>
          <w:trHeight w:val="206"/>
          <w:jc w:val="center"/>
        </w:trPr>
        <w:tc>
          <w:tcPr>
            <w:tcW w:w="7338" w:type="dxa"/>
          </w:tcPr>
          <w:p w:rsidR="004908E9" w:rsidRPr="00113164" w:rsidRDefault="004908E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Секретарь комиссии</w:t>
            </w:r>
            <w:r w:rsidRPr="00113164">
              <w:rPr>
                <w:sz w:val="24"/>
                <w:szCs w:val="24"/>
              </w:rPr>
              <w:tab/>
            </w:r>
          </w:p>
          <w:p w:rsidR="004908E9" w:rsidRPr="00113164" w:rsidRDefault="004908E9" w:rsidP="001757FC">
            <w:pPr>
              <w:pStyle w:val="BodyText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4908E9" w:rsidRPr="00113164" w:rsidRDefault="004908E9" w:rsidP="001757FC">
            <w:pPr>
              <w:pStyle w:val="BodyText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Владыкина Л.В.</w:t>
            </w:r>
          </w:p>
          <w:p w:rsidR="004908E9" w:rsidRPr="00113164" w:rsidRDefault="004908E9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4908E9" w:rsidRPr="00113164" w:rsidRDefault="004908E9" w:rsidP="00B7524D">
      <w:pPr>
        <w:jc w:val="both"/>
        <w:rPr>
          <w:lang w:val="ru-RU" w:eastAsia="ru-RU"/>
        </w:rPr>
      </w:pPr>
    </w:p>
    <w:sectPr w:rsidR="004908E9" w:rsidRPr="00113164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08E9" w:rsidRDefault="004908E9">
      <w:r>
        <w:separator/>
      </w:r>
    </w:p>
  </w:endnote>
  <w:endnote w:type="continuationSeparator" w:id="1">
    <w:p w:rsidR="004908E9" w:rsidRDefault="004908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08E9" w:rsidRDefault="004908E9">
      <w:r>
        <w:separator/>
      </w:r>
    </w:p>
  </w:footnote>
  <w:footnote w:type="continuationSeparator" w:id="1">
    <w:p w:rsidR="004908E9" w:rsidRDefault="004908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8E9" w:rsidRDefault="004908E9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908E9" w:rsidRDefault="004908E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557A"/>
    <w:rsid w:val="00035649"/>
    <w:rsid w:val="00036EC3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3032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BEB"/>
    <w:rsid w:val="000A6FBF"/>
    <w:rsid w:val="000A742A"/>
    <w:rsid w:val="000B0402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328"/>
    <w:rsid w:val="0011080D"/>
    <w:rsid w:val="00110CF0"/>
    <w:rsid w:val="00111DB7"/>
    <w:rsid w:val="00113164"/>
    <w:rsid w:val="00113B11"/>
    <w:rsid w:val="00114233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835"/>
    <w:rsid w:val="00163907"/>
    <w:rsid w:val="00163ABB"/>
    <w:rsid w:val="00165EC7"/>
    <w:rsid w:val="0016624D"/>
    <w:rsid w:val="00171E7F"/>
    <w:rsid w:val="00172209"/>
    <w:rsid w:val="0017237A"/>
    <w:rsid w:val="0017355E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32BF"/>
    <w:rsid w:val="00185563"/>
    <w:rsid w:val="00187E5F"/>
    <w:rsid w:val="001902B6"/>
    <w:rsid w:val="0019046C"/>
    <w:rsid w:val="00190D30"/>
    <w:rsid w:val="00193437"/>
    <w:rsid w:val="00194377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29E5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1417"/>
    <w:rsid w:val="002321B5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2906"/>
    <w:rsid w:val="00403713"/>
    <w:rsid w:val="0040390E"/>
    <w:rsid w:val="00404DA2"/>
    <w:rsid w:val="00405241"/>
    <w:rsid w:val="00405EF0"/>
    <w:rsid w:val="00407A0F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6B0C"/>
    <w:rsid w:val="0042716A"/>
    <w:rsid w:val="00427929"/>
    <w:rsid w:val="004337CF"/>
    <w:rsid w:val="00433ADC"/>
    <w:rsid w:val="00436507"/>
    <w:rsid w:val="00436ED5"/>
    <w:rsid w:val="004376A4"/>
    <w:rsid w:val="00440783"/>
    <w:rsid w:val="004412F9"/>
    <w:rsid w:val="0044202C"/>
    <w:rsid w:val="004424F0"/>
    <w:rsid w:val="00442CAB"/>
    <w:rsid w:val="004434F5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08E9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285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2084"/>
    <w:rsid w:val="004E5153"/>
    <w:rsid w:val="004E6D7C"/>
    <w:rsid w:val="004F137A"/>
    <w:rsid w:val="004F1429"/>
    <w:rsid w:val="004F3D66"/>
    <w:rsid w:val="004F451D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24C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405"/>
    <w:rsid w:val="00554DD0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69AE"/>
    <w:rsid w:val="005979B3"/>
    <w:rsid w:val="005A0276"/>
    <w:rsid w:val="005A08FA"/>
    <w:rsid w:val="005A0E17"/>
    <w:rsid w:val="005A1671"/>
    <w:rsid w:val="005A20FF"/>
    <w:rsid w:val="005A2434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388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388F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39AC"/>
    <w:rsid w:val="00654120"/>
    <w:rsid w:val="00654BFA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E9F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A26CF"/>
    <w:rsid w:val="006A5B10"/>
    <w:rsid w:val="006A5D4E"/>
    <w:rsid w:val="006A71E7"/>
    <w:rsid w:val="006B1771"/>
    <w:rsid w:val="006B3F53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EB6"/>
    <w:rsid w:val="007234F1"/>
    <w:rsid w:val="0072384A"/>
    <w:rsid w:val="0072552C"/>
    <w:rsid w:val="00725A11"/>
    <w:rsid w:val="00726F70"/>
    <w:rsid w:val="00727CAE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75C3B"/>
    <w:rsid w:val="00775EEC"/>
    <w:rsid w:val="00776796"/>
    <w:rsid w:val="007803D5"/>
    <w:rsid w:val="00781001"/>
    <w:rsid w:val="00781195"/>
    <w:rsid w:val="00781AB4"/>
    <w:rsid w:val="00783FFD"/>
    <w:rsid w:val="007845BC"/>
    <w:rsid w:val="00784645"/>
    <w:rsid w:val="007847CF"/>
    <w:rsid w:val="00785EFC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62C2"/>
    <w:rsid w:val="007C63F6"/>
    <w:rsid w:val="007C6868"/>
    <w:rsid w:val="007D07A3"/>
    <w:rsid w:val="007D3525"/>
    <w:rsid w:val="007D4874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CAA"/>
    <w:rsid w:val="008361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3BE"/>
    <w:rsid w:val="008834CA"/>
    <w:rsid w:val="00883943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71871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119C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258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44FE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3E16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990"/>
    <w:rsid w:val="00B500D8"/>
    <w:rsid w:val="00B505B5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6270"/>
    <w:rsid w:val="00B676A1"/>
    <w:rsid w:val="00B701CF"/>
    <w:rsid w:val="00B718B7"/>
    <w:rsid w:val="00B724DA"/>
    <w:rsid w:val="00B7524D"/>
    <w:rsid w:val="00B7556E"/>
    <w:rsid w:val="00B7680C"/>
    <w:rsid w:val="00B76EFE"/>
    <w:rsid w:val="00B7713E"/>
    <w:rsid w:val="00B77488"/>
    <w:rsid w:val="00B81AFF"/>
    <w:rsid w:val="00B825DC"/>
    <w:rsid w:val="00B84051"/>
    <w:rsid w:val="00B8555C"/>
    <w:rsid w:val="00B85AAD"/>
    <w:rsid w:val="00B85C69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07D17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7572"/>
    <w:rsid w:val="00CC7816"/>
    <w:rsid w:val="00CD13A3"/>
    <w:rsid w:val="00CD24D9"/>
    <w:rsid w:val="00CD578E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0517"/>
    <w:rsid w:val="00DC2F2A"/>
    <w:rsid w:val="00DC398A"/>
    <w:rsid w:val="00DC3A26"/>
    <w:rsid w:val="00DC58F4"/>
    <w:rsid w:val="00DC59E9"/>
    <w:rsid w:val="00DC5E27"/>
    <w:rsid w:val="00DC748F"/>
    <w:rsid w:val="00DC79C9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6605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3E50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DDD"/>
    <w:rsid w:val="00F47F70"/>
    <w:rsid w:val="00F51712"/>
    <w:rsid w:val="00F527C7"/>
    <w:rsid w:val="00F52C8F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0B64"/>
    <w:rsid w:val="00F81998"/>
    <w:rsid w:val="00F81D0E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59BB"/>
    <w:rsid w:val="00FB7629"/>
    <w:rsid w:val="00FB7B89"/>
    <w:rsid w:val="00FC0EB1"/>
    <w:rsid w:val="00FC1102"/>
    <w:rsid w:val="00FC785B"/>
    <w:rsid w:val="00FD137D"/>
    <w:rsid w:val="00FD21F1"/>
    <w:rsid w:val="00FD2E90"/>
    <w:rsid w:val="00FD311B"/>
    <w:rsid w:val="00FD686B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DC051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2793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F03E50"/>
  </w:style>
  <w:style w:type="character" w:customStyle="1" w:styleId="13">
    <w:name w:val="Знак Знак13"/>
    <w:basedOn w:val="DefaultParagraphFont"/>
    <w:uiPriority w:val="99"/>
    <w:rsid w:val="0051424C"/>
  </w:style>
  <w:style w:type="character" w:customStyle="1" w:styleId="14">
    <w:name w:val="Знак Знак14"/>
    <w:basedOn w:val="DefaultParagraphFont"/>
    <w:uiPriority w:val="99"/>
    <w:rsid w:val="005E13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494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4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4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4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4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4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149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499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4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95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495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495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495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495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5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5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495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495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495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1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0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149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95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49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1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1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149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95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0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1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149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95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495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0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1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149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95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49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1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0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1495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95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49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0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1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1495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95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0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1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1495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9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1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0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149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95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1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0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1495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95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0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1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149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95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1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1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149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9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495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0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0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1495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95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495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21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2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11495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95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495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495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495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495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495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49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495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49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49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495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495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495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49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4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1494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4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4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4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4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4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40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95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495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495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4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4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4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4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149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9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9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4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149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4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4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149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95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49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9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495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4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495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54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4</Pages>
  <Words>1346</Words>
  <Characters>7674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7</cp:revision>
  <cp:lastPrinted>2017-04-17T11:51:00Z</cp:lastPrinted>
  <dcterms:created xsi:type="dcterms:W3CDTF">2019-11-27T13:04:00Z</dcterms:created>
  <dcterms:modified xsi:type="dcterms:W3CDTF">2019-11-27T13:32:00Z</dcterms:modified>
</cp:coreProperties>
</file>