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75D" w:rsidRPr="00E52C31" w:rsidRDefault="0013175D" w:rsidP="00B40F86">
      <w:pPr>
        <w:jc w:val="center"/>
        <w:rPr>
          <w:b/>
          <w:bCs/>
          <w:color w:val="000000"/>
          <w:lang w:val="ru-RU"/>
        </w:rPr>
      </w:pPr>
      <w:r w:rsidRPr="00E52C31">
        <w:rPr>
          <w:b/>
          <w:bCs/>
          <w:color w:val="000000"/>
          <w:lang w:val="ru-RU"/>
        </w:rPr>
        <w:t>ПРОТОКОЛ № 0318300120819000267</w:t>
      </w:r>
    </w:p>
    <w:p w:rsidR="0013175D" w:rsidRPr="00E52C31" w:rsidRDefault="0013175D" w:rsidP="00B40F86">
      <w:pPr>
        <w:jc w:val="center"/>
        <w:rPr>
          <w:b/>
          <w:bCs/>
          <w:color w:val="000000"/>
          <w:lang w:val="ru-RU"/>
        </w:rPr>
      </w:pPr>
      <w:r w:rsidRPr="00E52C31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3175D" w:rsidRPr="00E52C31" w:rsidRDefault="0013175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3175D" w:rsidRPr="00E52C31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75D" w:rsidRPr="00E52C31" w:rsidRDefault="0013175D" w:rsidP="007646A2">
            <w:pPr>
              <w:ind w:left="40" w:right="40"/>
              <w:rPr>
                <w:lang w:val="ru-RU"/>
              </w:rPr>
            </w:pPr>
            <w:r w:rsidRPr="00E52C31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75D" w:rsidRPr="00E52C31" w:rsidRDefault="0013175D" w:rsidP="00DC58F4">
            <w:pPr>
              <w:ind w:left="-425" w:right="-3"/>
              <w:jc w:val="right"/>
              <w:rPr>
                <w:lang w:val="ru-RU"/>
              </w:rPr>
            </w:pPr>
            <w:r w:rsidRPr="00E52C31">
              <w:rPr>
                <w:lang w:val="ru-RU"/>
              </w:rPr>
              <w:t xml:space="preserve">29 ноября </w:t>
            </w:r>
            <w:r w:rsidRPr="00E52C31">
              <w:t>201</w:t>
            </w:r>
            <w:r w:rsidRPr="00E52C31">
              <w:rPr>
                <w:lang w:val="ru-RU"/>
              </w:rPr>
              <w:t xml:space="preserve">9 </w:t>
            </w:r>
            <w:r w:rsidRPr="00E52C31">
              <w:t>года</w:t>
            </w:r>
          </w:p>
        </w:tc>
      </w:tr>
    </w:tbl>
    <w:p w:rsidR="0013175D" w:rsidRPr="00E52C31" w:rsidRDefault="0013175D" w:rsidP="005B02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52C31">
        <w:rPr>
          <w:b/>
          <w:bCs/>
          <w:lang w:val="ru-RU"/>
        </w:rPr>
        <w:t xml:space="preserve">Информация о государственном заказчике: </w:t>
      </w:r>
      <w:r w:rsidRPr="00E52C31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E52C31">
          <w:rPr>
            <w:rStyle w:val="Hyperlink"/>
          </w:rPr>
          <w:t>crbzak</w:t>
        </w:r>
        <w:r w:rsidRPr="00E52C31">
          <w:rPr>
            <w:rStyle w:val="Hyperlink"/>
            <w:lang w:val="ru-RU"/>
          </w:rPr>
          <w:t>@</w:t>
        </w:r>
        <w:r w:rsidRPr="00E52C31">
          <w:rPr>
            <w:rStyle w:val="Hyperlink"/>
          </w:rPr>
          <w:t>mail</w:t>
        </w:r>
        <w:r w:rsidRPr="00E52C31">
          <w:rPr>
            <w:rStyle w:val="Hyperlink"/>
            <w:lang w:val="ru-RU"/>
          </w:rPr>
          <w:t>.</w:t>
        </w:r>
        <w:r w:rsidRPr="00E52C31">
          <w:rPr>
            <w:rStyle w:val="Hyperlink"/>
          </w:rPr>
          <w:t>ru</w:t>
        </w:r>
      </w:hyperlink>
      <w:r w:rsidRPr="00E52C31">
        <w:rPr>
          <w:lang w:val="ru-RU"/>
        </w:rPr>
        <w:t>. Контрактный управляющий: Дехтерев Юрий Сергеевич.</w:t>
      </w:r>
    </w:p>
    <w:p w:rsidR="0013175D" w:rsidRPr="00E52C31" w:rsidRDefault="0013175D" w:rsidP="005B02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52C31">
        <w:rPr>
          <w:b/>
          <w:bCs/>
          <w:lang w:val="ru-RU"/>
        </w:rPr>
        <w:t>Предмет контракта: «</w:t>
      </w:r>
      <w:r w:rsidRPr="00E52C31">
        <w:rPr>
          <w:lang w:val="ru-RU"/>
        </w:rPr>
        <w:t xml:space="preserve">Депротеинизированный гемодериват крови телят».  </w:t>
      </w:r>
    </w:p>
    <w:p w:rsidR="0013175D" w:rsidRPr="00E52C31" w:rsidRDefault="0013175D" w:rsidP="005B0243">
      <w:pPr>
        <w:autoSpaceDE w:val="0"/>
        <w:autoSpaceDN w:val="0"/>
        <w:adjustRightInd w:val="0"/>
        <w:rPr>
          <w:color w:val="000000"/>
          <w:lang w:val="ru-RU"/>
        </w:rPr>
      </w:pPr>
      <w:r w:rsidRPr="00E52C31">
        <w:rPr>
          <w:b/>
          <w:bCs/>
          <w:noProof/>
          <w:lang w:val="ru-RU"/>
        </w:rPr>
        <w:t>Идентификационный код закупки:</w:t>
      </w:r>
      <w:r w:rsidRPr="00E52C31">
        <w:rPr>
          <w:color w:val="000000"/>
          <w:lang w:val="ru-RU"/>
        </w:rPr>
        <w:t>193234901331923490100102930012120000</w:t>
      </w:r>
    </w:p>
    <w:p w:rsidR="0013175D" w:rsidRPr="00E52C31" w:rsidRDefault="0013175D" w:rsidP="005B0243">
      <w:pPr>
        <w:autoSpaceDE w:val="0"/>
        <w:autoSpaceDN w:val="0"/>
        <w:adjustRightInd w:val="0"/>
        <w:rPr>
          <w:lang w:val="ru-RU"/>
        </w:rPr>
      </w:pPr>
      <w:r w:rsidRPr="00E52C31">
        <w:rPr>
          <w:b/>
          <w:bCs/>
          <w:noProof/>
          <w:lang w:val="ru-RU"/>
        </w:rPr>
        <w:t>Начальная (максимальная) цена контракта</w:t>
      </w:r>
      <w:r w:rsidRPr="00E52C31">
        <w:rPr>
          <w:b/>
          <w:bCs/>
          <w:lang w:val="ru-RU"/>
        </w:rPr>
        <w:t>:</w:t>
      </w:r>
      <w:r w:rsidRPr="00E52C31">
        <w:rPr>
          <w:lang w:val="ru-RU"/>
        </w:rPr>
        <w:t xml:space="preserve"> 372 462 руб. 00 коп. (триста семьдесят две тысячи четыреста шестьдесят два рубля 00 копеек).</w:t>
      </w:r>
    </w:p>
    <w:p w:rsidR="0013175D" w:rsidRPr="00E52C31" w:rsidRDefault="0013175D" w:rsidP="005B02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52C31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E52C31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13175D" w:rsidRPr="00E52C31" w:rsidRDefault="0013175D" w:rsidP="005B02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52C31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E52C31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г..</w:t>
      </w:r>
    </w:p>
    <w:p w:rsidR="0013175D" w:rsidRPr="00E52C31" w:rsidRDefault="0013175D" w:rsidP="005B02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52C31">
        <w:rPr>
          <w:b/>
          <w:bCs/>
          <w:lang w:val="ru-RU"/>
        </w:rPr>
        <w:t>Источник финансирования:</w:t>
      </w:r>
      <w:r w:rsidRPr="00E52C31">
        <w:rPr>
          <w:lang w:val="ru-RU"/>
        </w:rPr>
        <w:t xml:space="preserve"> Внебюджетные фонды (ОМС).</w:t>
      </w:r>
    </w:p>
    <w:p w:rsidR="0013175D" w:rsidRPr="00E52C31" w:rsidRDefault="0013175D" w:rsidP="005B024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E52C31">
        <w:rPr>
          <w:lang w:val="ru-RU"/>
        </w:rPr>
        <w:t xml:space="preserve">  </w:t>
      </w:r>
      <w:r w:rsidRPr="00E52C31">
        <w:rPr>
          <w:b/>
          <w:bCs/>
          <w:lang w:val="ru-RU"/>
        </w:rPr>
        <w:t>Размер обеспечения заявки на участие в аукционе:</w:t>
      </w:r>
      <w:r w:rsidRPr="00E52C31">
        <w:rPr>
          <w:lang w:val="ru-RU"/>
        </w:rPr>
        <w:t xml:space="preserve"> Не установлен</w:t>
      </w:r>
      <w:r w:rsidRPr="00E52C31">
        <w:rPr>
          <w:spacing w:val="-2"/>
          <w:lang w:val="ru-RU"/>
        </w:rPr>
        <w:t>.</w:t>
      </w:r>
    </w:p>
    <w:p w:rsidR="0013175D" w:rsidRPr="00E52C31" w:rsidRDefault="0013175D" w:rsidP="005B0243">
      <w:pPr>
        <w:jc w:val="both"/>
        <w:rPr>
          <w:spacing w:val="-2"/>
          <w:lang w:val="ru-RU"/>
        </w:rPr>
      </w:pPr>
      <w:r w:rsidRPr="00E52C31">
        <w:rPr>
          <w:b/>
          <w:bCs/>
          <w:lang w:val="ru-RU"/>
        </w:rPr>
        <w:t xml:space="preserve">       </w:t>
      </w:r>
      <w:r w:rsidRPr="00E52C31">
        <w:rPr>
          <w:b/>
          <w:bCs/>
          <w:lang w:val="ru-RU"/>
        </w:rPr>
        <w:tab/>
        <w:t xml:space="preserve">Размер обеспечения исполнения контракта: </w:t>
      </w:r>
      <w:r w:rsidRPr="00E52C31">
        <w:rPr>
          <w:lang w:val="ru-RU"/>
        </w:rPr>
        <w:t xml:space="preserve">5 </w:t>
      </w:r>
      <w:r w:rsidRPr="00E52C31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3175D" w:rsidRPr="00E52C31" w:rsidRDefault="0013175D" w:rsidP="005B024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E52C31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52C31">
        <w:rPr>
          <w:color w:val="000000"/>
          <w:sz w:val="24"/>
          <w:szCs w:val="24"/>
        </w:rPr>
        <w:t>18.11.2019 15:52</w:t>
      </w:r>
      <w:r w:rsidRPr="00E52C31">
        <w:rPr>
          <w:sz w:val="24"/>
          <w:szCs w:val="24"/>
        </w:rPr>
        <w:t xml:space="preserve"> (московское время).</w:t>
      </w:r>
    </w:p>
    <w:p w:rsidR="0013175D" w:rsidRPr="00E52C31" w:rsidRDefault="0013175D" w:rsidP="005B024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E52C31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E52C31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3175D" w:rsidRPr="00E52C31">
        <w:trPr>
          <w:jc w:val="center"/>
        </w:trPr>
        <w:tc>
          <w:tcPr>
            <w:tcW w:w="9828" w:type="dxa"/>
            <w:gridSpan w:val="5"/>
          </w:tcPr>
          <w:p w:rsidR="0013175D" w:rsidRPr="00E52C31" w:rsidRDefault="0013175D" w:rsidP="00A841CC">
            <w:pPr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>П</w:t>
            </w:r>
            <w:r w:rsidRPr="00E52C31">
              <w:t>редседател</w:t>
            </w:r>
            <w:r w:rsidRPr="00E52C31">
              <w:rPr>
                <w:lang w:val="ru-RU"/>
              </w:rPr>
              <w:t>ь</w:t>
            </w:r>
            <w:r w:rsidRPr="00E52C31">
              <w:t xml:space="preserve"> комиссии</w:t>
            </w:r>
            <w:r w:rsidRPr="00E52C31">
              <w:rPr>
                <w:lang w:val="ru-RU"/>
              </w:rPr>
              <w:t>:</w:t>
            </w:r>
          </w:p>
        </w:tc>
      </w:tr>
      <w:tr w:rsidR="0013175D" w:rsidRPr="00E52C31">
        <w:trPr>
          <w:jc w:val="center"/>
        </w:trPr>
        <w:tc>
          <w:tcPr>
            <w:tcW w:w="2820" w:type="dxa"/>
          </w:tcPr>
          <w:p w:rsidR="0013175D" w:rsidRPr="00E52C31" w:rsidRDefault="0013175D" w:rsidP="00A841CC">
            <w:pPr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3175D" w:rsidRPr="00E52C31" w:rsidRDefault="0013175D" w:rsidP="00A841CC">
            <w:pPr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3175D" w:rsidRPr="00E52C31">
        <w:trPr>
          <w:trHeight w:val="80"/>
          <w:jc w:val="center"/>
        </w:trPr>
        <w:tc>
          <w:tcPr>
            <w:tcW w:w="9828" w:type="dxa"/>
            <w:gridSpan w:val="5"/>
          </w:tcPr>
          <w:p w:rsidR="0013175D" w:rsidRPr="00E52C31" w:rsidRDefault="0013175D" w:rsidP="00A841CC">
            <w:pPr>
              <w:jc w:val="both"/>
            </w:pPr>
            <w:r w:rsidRPr="00E52C31">
              <w:t xml:space="preserve">Секретарь комиссии - </w:t>
            </w:r>
          </w:p>
        </w:tc>
      </w:tr>
      <w:tr w:rsidR="0013175D" w:rsidRPr="00E52C31">
        <w:trPr>
          <w:trHeight w:val="300"/>
          <w:jc w:val="center"/>
        </w:trPr>
        <w:tc>
          <w:tcPr>
            <w:tcW w:w="2882" w:type="dxa"/>
            <w:gridSpan w:val="3"/>
          </w:tcPr>
          <w:p w:rsidR="0013175D" w:rsidRPr="00E52C31" w:rsidRDefault="0013175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E52C31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3175D" w:rsidRPr="00E52C31" w:rsidRDefault="0013175D" w:rsidP="00A841CC">
            <w:pPr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>- Экономист 1 категории,отдела закупок.</w:t>
            </w:r>
          </w:p>
        </w:tc>
      </w:tr>
      <w:tr w:rsidR="0013175D" w:rsidRPr="00E52C31">
        <w:trPr>
          <w:jc w:val="center"/>
        </w:trPr>
        <w:tc>
          <w:tcPr>
            <w:tcW w:w="9828" w:type="dxa"/>
            <w:gridSpan w:val="5"/>
          </w:tcPr>
          <w:p w:rsidR="0013175D" w:rsidRPr="00E52C31" w:rsidRDefault="0013175D" w:rsidP="00A841CC">
            <w:pPr>
              <w:jc w:val="both"/>
            </w:pPr>
            <w:r w:rsidRPr="00E52C31">
              <w:t>Члены комиссии –</w:t>
            </w:r>
          </w:p>
        </w:tc>
      </w:tr>
      <w:tr w:rsidR="0013175D" w:rsidRPr="00E52C3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3175D" w:rsidRPr="00E52C31" w:rsidRDefault="0013175D" w:rsidP="00A841CC">
            <w:pPr>
              <w:ind w:right="-286"/>
              <w:rPr>
                <w:lang w:val="ru-RU"/>
              </w:rPr>
            </w:pPr>
            <w:r w:rsidRPr="00E52C31">
              <w:rPr>
                <w:lang w:val="ru-RU"/>
              </w:rPr>
              <w:t xml:space="preserve">Дехтерев Юрий Сергеевич </w:t>
            </w:r>
          </w:p>
          <w:p w:rsidR="0013175D" w:rsidRPr="00E52C31" w:rsidRDefault="0013175D" w:rsidP="00A841CC">
            <w:pPr>
              <w:ind w:right="-286"/>
              <w:rPr>
                <w:lang w:val="ru-RU"/>
              </w:rPr>
            </w:pPr>
            <w:r w:rsidRPr="00E52C31">
              <w:rPr>
                <w:lang w:val="ru-RU"/>
              </w:rPr>
              <w:t>Мальченко Елена Александровна</w:t>
            </w:r>
          </w:p>
          <w:p w:rsidR="0013175D" w:rsidRPr="00E52C31" w:rsidRDefault="0013175D" w:rsidP="00A841CC">
            <w:pPr>
              <w:ind w:right="-286"/>
              <w:rPr>
                <w:lang w:val="ru-RU"/>
              </w:rPr>
            </w:pPr>
            <w:r w:rsidRPr="00E52C31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3175D" w:rsidRPr="00E52C31" w:rsidRDefault="0013175D" w:rsidP="00A841CC">
            <w:pPr>
              <w:ind w:right="-286"/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>- начальник отдела закупок;</w:t>
            </w:r>
          </w:p>
          <w:p w:rsidR="0013175D" w:rsidRPr="00E52C31" w:rsidRDefault="0013175D" w:rsidP="00A841CC">
            <w:pPr>
              <w:ind w:right="-80"/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 xml:space="preserve"> </w:t>
            </w:r>
          </w:p>
          <w:p w:rsidR="0013175D" w:rsidRPr="00E52C31" w:rsidRDefault="0013175D" w:rsidP="00A841CC">
            <w:pPr>
              <w:ind w:right="-80"/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>- Экономист 1 категории,отдела закупок.</w:t>
            </w:r>
          </w:p>
          <w:p w:rsidR="0013175D" w:rsidRPr="00E52C31" w:rsidRDefault="0013175D" w:rsidP="00A841CC">
            <w:pPr>
              <w:ind w:right="-80"/>
              <w:jc w:val="both"/>
              <w:rPr>
                <w:lang w:val="ru-RU"/>
              </w:rPr>
            </w:pPr>
          </w:p>
          <w:p w:rsidR="0013175D" w:rsidRPr="00E52C31" w:rsidRDefault="0013175D" w:rsidP="00A841CC">
            <w:pPr>
              <w:ind w:right="-80"/>
              <w:jc w:val="both"/>
              <w:rPr>
                <w:lang w:val="ru-RU"/>
              </w:rPr>
            </w:pPr>
            <w:r w:rsidRPr="00E52C31">
              <w:rPr>
                <w:lang w:val="ru-RU"/>
              </w:rPr>
              <w:t>- заведующая аптекой.</w:t>
            </w:r>
          </w:p>
        </w:tc>
      </w:tr>
    </w:tbl>
    <w:p w:rsidR="0013175D" w:rsidRPr="00E52C31" w:rsidRDefault="0013175D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E52C31">
        <w:rPr>
          <w:sz w:val="24"/>
          <w:szCs w:val="24"/>
        </w:rPr>
        <w:t>Кворум имеется. Комиссия правомочна.</w:t>
      </w:r>
    </w:p>
    <w:p w:rsidR="0013175D" w:rsidRPr="00E52C31" w:rsidRDefault="0013175D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E52C31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29 ноября 2019 года в 08 часов 20 минут (местного времени), по адресу: Краснодарский край, г. Славянск-на-Кубани, ул. Батарейная 377, каб. 11.</w:t>
      </w:r>
    </w:p>
    <w:p w:rsidR="0013175D" w:rsidRPr="00E52C31" w:rsidRDefault="0013175D" w:rsidP="009C43B2">
      <w:pPr>
        <w:ind w:firstLine="709"/>
        <w:jc w:val="both"/>
        <w:rPr>
          <w:lang w:val="ru-RU"/>
        </w:rPr>
      </w:pPr>
      <w:r w:rsidRPr="00E52C31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13175D" w:rsidRPr="00E52C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 xml:space="preserve">№ </w:t>
            </w:r>
            <w:r w:rsidRPr="00E52C31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 xml:space="preserve">Время поступления </w:t>
            </w:r>
            <w:r w:rsidRPr="00E52C31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 xml:space="preserve">Порядковый </w:t>
            </w:r>
            <w:r w:rsidRPr="00E52C31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3175D" w:rsidRPr="00E52C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CE4749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84324A">
            <w:pPr>
              <w:ind w:right="120"/>
              <w:jc w:val="center"/>
              <w:rPr>
                <w:color w:val="000000"/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269 000.00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CE4749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2D63DC">
            <w:pPr>
              <w:jc w:val="center"/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28.11.2019 10:43:47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CE4749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EA-34976</w:t>
            </w:r>
          </w:p>
        </w:tc>
      </w:tr>
      <w:tr w:rsidR="0013175D" w:rsidRPr="00E52C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767CEE">
            <w:pPr>
              <w:ind w:right="120"/>
              <w:jc w:val="center"/>
              <w:rPr>
                <w:color w:val="000000"/>
                <w:lang w:val="ru-RU"/>
              </w:rPr>
            </w:pPr>
            <w:r w:rsidRPr="00E52C31">
              <w:rPr>
                <w:rFonts w:ascii="Roboto" w:hAnsi="Roboto" w:cs="Roboto"/>
                <w:color w:val="000000"/>
              </w:rPr>
              <w:t>271 137.60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28.11.2019 10:38:43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EA-35338</w:t>
            </w:r>
          </w:p>
        </w:tc>
      </w:tr>
      <w:tr w:rsidR="0013175D" w:rsidRPr="00E52C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767CEE">
            <w:pPr>
              <w:ind w:right="120"/>
              <w:jc w:val="center"/>
              <w:rPr>
                <w:color w:val="000000"/>
                <w:lang w:val="ru-RU"/>
              </w:rPr>
            </w:pPr>
            <w:r w:rsidRPr="00E52C31">
              <w:rPr>
                <w:rFonts w:ascii="Roboto" w:hAnsi="Roboto" w:cs="Roboto"/>
                <w:color w:val="000000"/>
              </w:rPr>
              <w:t>281 275.38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28.11.2019 10:17:26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EA-35231</w:t>
            </w:r>
          </w:p>
        </w:tc>
      </w:tr>
      <w:tr w:rsidR="0013175D" w:rsidRPr="00E52C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296 106.00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28.11.2019 10:16:54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EA-35236</w:t>
            </w:r>
          </w:p>
        </w:tc>
      </w:tr>
      <w:tr w:rsidR="0013175D" w:rsidRPr="00E52C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767CEE">
            <w:pPr>
              <w:ind w:right="120"/>
              <w:jc w:val="center"/>
              <w:rPr>
                <w:color w:val="000000"/>
                <w:lang w:val="ru-RU"/>
              </w:rPr>
            </w:pPr>
            <w:r w:rsidRPr="00E52C31">
              <w:rPr>
                <w:rFonts w:ascii="Roboto" w:hAnsi="Roboto" w:cs="Roboto"/>
                <w:color w:val="000000"/>
              </w:rPr>
              <w:t>329 628.87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DB177C">
            <w:pPr>
              <w:jc w:val="center"/>
            </w:pPr>
            <w:r w:rsidRPr="00E52C31">
              <w:t>28.11.2019 10:09:47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EA-35286</w:t>
            </w:r>
          </w:p>
        </w:tc>
      </w:tr>
      <w:tr w:rsidR="0013175D" w:rsidRPr="00E52C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CD6396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84324A">
            <w:pPr>
              <w:ind w:right="120"/>
              <w:jc w:val="center"/>
              <w:rPr>
                <w:color w:val="000000"/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340 802.73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CD6396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CD6396">
            <w:pPr>
              <w:jc w:val="center"/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28.11.2019 10:07:56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3175D" w:rsidRPr="00E52C31" w:rsidRDefault="0013175D" w:rsidP="00CD6396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EA-35415</w:t>
            </w:r>
          </w:p>
        </w:tc>
      </w:tr>
    </w:tbl>
    <w:p w:rsidR="0013175D" w:rsidRPr="00E52C31" w:rsidRDefault="0013175D" w:rsidP="00B63CEC">
      <w:pPr>
        <w:ind w:firstLine="709"/>
        <w:jc w:val="both"/>
        <w:rPr>
          <w:lang w:val="ru-RU"/>
        </w:rPr>
      </w:pPr>
      <w:r w:rsidRPr="00E52C31">
        <w:rPr>
          <w:lang w:val="ru-RU"/>
        </w:rPr>
        <w:t xml:space="preserve">Участник закупки с заявкой № EA-35333 и № EA-35334 предложений о цене контракта в ходе проведения аукциона не подавали. </w:t>
      </w:r>
    </w:p>
    <w:p w:rsidR="0013175D" w:rsidRPr="00E52C31" w:rsidRDefault="0013175D" w:rsidP="00F742E9">
      <w:pPr>
        <w:ind w:firstLine="709"/>
        <w:jc w:val="both"/>
        <w:rPr>
          <w:lang w:val="ru-RU"/>
        </w:rPr>
      </w:pPr>
      <w:r w:rsidRPr="00E52C31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3175D" w:rsidRPr="00E52C31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3175D" w:rsidRPr="00E52C31" w:rsidRDefault="001317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 xml:space="preserve">Номер </w:t>
            </w:r>
          </w:p>
          <w:p w:rsidR="0013175D" w:rsidRPr="00E52C31" w:rsidRDefault="001317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>Дата и времярегистрации</w:t>
            </w:r>
          </w:p>
          <w:p w:rsidR="0013175D" w:rsidRPr="00E52C31" w:rsidRDefault="0013175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3175D" w:rsidRPr="00E52C31" w:rsidTr="00EF6A2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EA-34976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FE5198">
            <w:pPr>
              <w:jc w:val="center"/>
            </w:pPr>
            <w:r w:rsidRPr="00E52C31">
              <w:t>22.11.2019 07:29:05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ОБЩЕСТВО С ОГРАНИЧЕННОЙ ОТВЕТСТВЕННОСТЬЮ "ВИТАЛЕНД"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ИНН5904231307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ОГРН1105904009199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КПП590601001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614014, КРАЙ ПЕРМСКИЙ, Г ПЕРМЬ, УЛ ПОСТАНОГОВА, ДОМ 7, КВАРТИРА 40</w:t>
            </w:r>
          </w:p>
          <w:p w:rsidR="0013175D" w:rsidRPr="00E52C31" w:rsidRDefault="0013175D" w:rsidP="004553C8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4"/>
                <w:szCs w:val="24"/>
                <w:lang w:val="ru-RU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СЕМЕНЦОВА-САМСОНОВА ТАТЬЯНА ВЛАДИМИРОВНА</w:t>
            </w:r>
          </w:p>
          <w:p w:rsidR="0013175D" w:rsidRPr="00E52C31" w:rsidRDefault="0013175D" w:rsidP="00A841CC">
            <w:pPr>
              <w:rPr>
                <w:lang w:val="ru-RU"/>
              </w:rPr>
            </w:pPr>
            <w:r w:rsidRPr="00E52C31">
              <w:t>Телефон+73422379777</w:t>
            </w:r>
          </w:p>
        </w:tc>
      </w:tr>
      <w:tr w:rsidR="0013175D" w:rsidRPr="00E52C31" w:rsidTr="00EF6A2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EA-35338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884FAB">
            <w:pPr>
              <w:jc w:val="center"/>
            </w:pPr>
            <w:r w:rsidRPr="00E52C31">
              <w:t>25.11.2019 17:57:12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ОБЩЕСТВО С ОГРАНИЧЕННОЙ ОТВЕТСТВЕННОСТЬЮ "МЕДСТАЙЛ"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ИНН6102064981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ОГРН1166196056872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КПП610201001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13175D" w:rsidRPr="00E52C31" w:rsidRDefault="0013175D" w:rsidP="004553C8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Попов Христофор Александрович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Телефон+78632079192</w:t>
            </w:r>
          </w:p>
        </w:tc>
      </w:tr>
      <w:tr w:rsidR="0013175D" w:rsidRPr="00E52C31" w:rsidTr="00EF6A2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EA-35231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884FAB">
            <w:pPr>
              <w:jc w:val="center"/>
            </w:pPr>
            <w:r w:rsidRPr="00E52C31">
              <w:t>25.11.2019 13:03:20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АКЦИОНЕРНОЕ ОБЩЕСТВО "Р-ФАРМ"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ИНН7726311464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ОГРН1027739700020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КПП773401001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123154, Г МОСКВА, УЛ БЕРЗАРИНА, ДОМ 19, КОРПУС 1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123154, Г МОСКВА, УЛ БЕРЗАРИНА, ДОМ 19, КОРПУС 1</w:t>
            </w:r>
          </w:p>
          <w:p w:rsidR="0013175D" w:rsidRPr="00E52C31" w:rsidRDefault="0013175D" w:rsidP="004553C8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4"/>
                <w:szCs w:val="24"/>
                <w:lang w:val="ru-RU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3175D" w:rsidRPr="00E52C31" w:rsidRDefault="0013175D" w:rsidP="004553C8">
            <w:pPr>
              <w:rPr>
                <w:lang w:val="ru-RU"/>
              </w:rPr>
            </w:pPr>
            <w:r w:rsidRPr="00E52C31">
              <w:rPr>
                <w:lang w:val="ru-RU"/>
              </w:rPr>
              <w:t>Репик Алексей Евгеньевич</w:t>
            </w:r>
          </w:p>
          <w:p w:rsidR="0013175D" w:rsidRPr="00E52C31" w:rsidRDefault="0013175D" w:rsidP="00566A09">
            <w:pPr>
              <w:rPr>
                <w:lang w:val="ru-RU"/>
              </w:rPr>
            </w:pPr>
            <w:r w:rsidRPr="00E52C31">
              <w:rPr>
                <w:lang w:val="ru-RU"/>
              </w:rPr>
              <w:t>Телефон+74959567937</w:t>
            </w:r>
          </w:p>
        </w:tc>
      </w:tr>
      <w:tr w:rsidR="0013175D" w:rsidRPr="00E52C31" w:rsidTr="00EF6A2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EA-35236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884FAB">
            <w:pPr>
              <w:jc w:val="center"/>
            </w:pPr>
            <w:r w:rsidRPr="00E52C31">
              <w:t>25.11.2019 12:47:54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ЗАКРЫТОЕ АКЦИОНЕРНОЕ ОБЩЕСТВО "ФАРМАЦЕВТ"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ИНН6165016437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ОГРН1026103713360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КПП616601001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344065, ОБЛ РОСТОВСКАЯ, Г РОСТОВ-НА-ДОНУ, ПЕР БЕЛОМОРСКИЙ, 94,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344065, ОБЛ РОСТОВСКАЯ, Г РОСТОВ-НА-ДОНУ, ПЕР БЕЛОМОРСКИЙ, 94</w:t>
            </w:r>
          </w:p>
          <w:p w:rsidR="0013175D" w:rsidRPr="00E52C31" w:rsidRDefault="0013175D" w:rsidP="001509D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</w:rPr>
              <w:t>Контактное лицо</w:t>
            </w:r>
          </w:p>
          <w:p w:rsidR="0013175D" w:rsidRPr="00E52C31" w:rsidRDefault="0013175D" w:rsidP="00B63CEC">
            <w:pPr>
              <w:rPr>
                <w:lang w:val="ru-RU"/>
              </w:rPr>
            </w:pPr>
            <w:r w:rsidRPr="00E52C31">
              <w:t>Телефон8-863-2278027</w:t>
            </w:r>
          </w:p>
        </w:tc>
      </w:tr>
      <w:tr w:rsidR="0013175D" w:rsidRPr="00E52C31" w:rsidTr="00EF6A2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9F9F9"/>
              </w:rPr>
              <w:t>EA-35286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884FAB">
            <w:pPr>
              <w:jc w:val="center"/>
            </w:pPr>
            <w:r w:rsidRPr="00E52C31">
              <w:t>25.11.2019 15:37:50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ИНН6162050380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ОГРН1106194001110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КПП616501001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13175D" w:rsidRPr="00E52C31" w:rsidRDefault="0013175D" w:rsidP="001509D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Лёза Юлия Сергеевна</w:t>
            </w:r>
          </w:p>
          <w:p w:rsidR="0013175D" w:rsidRPr="00E52C31" w:rsidRDefault="0013175D" w:rsidP="00CD6396">
            <w:pPr>
              <w:rPr>
                <w:lang w:val="ru-RU"/>
              </w:rPr>
            </w:pPr>
            <w:r w:rsidRPr="00E52C31">
              <w:rPr>
                <w:lang w:val="ru-RU"/>
              </w:rPr>
              <w:t>Телефон 8(863)-3030066</w:t>
            </w:r>
          </w:p>
        </w:tc>
      </w:tr>
      <w:tr w:rsidR="0013175D" w:rsidRPr="00E52C31" w:rsidTr="00EF6A2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EA-35415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3175D" w:rsidRPr="00E52C31" w:rsidRDefault="0013175D" w:rsidP="00884FAB">
            <w:pPr>
              <w:jc w:val="center"/>
            </w:pPr>
            <w:r w:rsidRPr="00E52C31">
              <w:t>26.11.2019 07:20:39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Общество с ограниченной ответственностью «Рифарм М»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ИНН7718770714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ОГРН1097746427294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КПП771801001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Место нахождения (жительства)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Российская Федерация, 107076, Москва г., -, -, ул.Бухвостова 1-Я, дом 12/11, корпус 11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Почтовый адрес</w:t>
            </w:r>
          </w:p>
          <w:p w:rsidR="0013175D" w:rsidRPr="00E52C31" w:rsidRDefault="0013175D" w:rsidP="001509D3">
            <w:pPr>
              <w:rPr>
                <w:lang w:val="ru-RU"/>
              </w:rPr>
            </w:pPr>
            <w:r w:rsidRPr="00E52C31">
              <w:rPr>
                <w:lang w:val="ru-RU"/>
              </w:rPr>
              <w:t>Россия,107076,Москва г.,-,ул.Бухвостова 1-Я,д. дом 12/11, корпус 11</w:t>
            </w:r>
          </w:p>
          <w:p w:rsidR="0013175D" w:rsidRPr="00E52C31" w:rsidRDefault="0013175D" w:rsidP="001509D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</w:rPr>
            </w:pPr>
            <w:r w:rsidRPr="00E52C31">
              <w:rPr>
                <w:rFonts w:ascii="Circe" w:hAnsi="Circe" w:cs="Circe"/>
                <w:color w:val="000000"/>
                <w:sz w:val="24"/>
                <w:szCs w:val="24"/>
              </w:rPr>
              <w:t>Контактное лицо</w:t>
            </w:r>
          </w:p>
          <w:p w:rsidR="0013175D" w:rsidRPr="00E52C31" w:rsidRDefault="0013175D" w:rsidP="00CD6396">
            <w:pPr>
              <w:rPr>
                <w:lang w:val="ru-RU"/>
              </w:rPr>
            </w:pPr>
            <w:r w:rsidRPr="00E52C31">
              <w:t>Телефон+7(499)5030063</w:t>
            </w:r>
          </w:p>
        </w:tc>
      </w:tr>
    </w:tbl>
    <w:p w:rsidR="0013175D" w:rsidRPr="00E52C31" w:rsidRDefault="0013175D" w:rsidP="00C07BB1">
      <w:pPr>
        <w:ind w:firstLine="567"/>
        <w:jc w:val="both"/>
        <w:rPr>
          <w:lang w:val="ru-RU"/>
        </w:rPr>
      </w:pPr>
      <w:r w:rsidRPr="00E52C31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E52C31">
        <w:rPr>
          <w:lang w:val="ru-RU" w:eastAsia="ru-RU"/>
        </w:rPr>
        <w:t xml:space="preserve"> со ст.69 Федерального закона от 05 апреля 2013 года № 44-ФЗ</w:t>
      </w:r>
      <w:r w:rsidRPr="00E52C31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E52C31">
        <w:rPr>
          <w:lang w:val="ru-RU" w:eastAsia="ru-RU"/>
        </w:rPr>
        <w:t>Федерального закона № 44-ФЗ),</w:t>
      </w:r>
      <w:r w:rsidRPr="00E52C31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3175D" w:rsidRPr="00E52C31" w:rsidRDefault="0013175D" w:rsidP="00723272">
      <w:pPr>
        <w:rPr>
          <w:lang w:val="ru-RU"/>
        </w:rPr>
      </w:pPr>
      <w:r w:rsidRPr="00E52C31">
        <w:rPr>
          <w:lang w:val="ru-RU"/>
        </w:rPr>
        <w:t xml:space="preserve">- признать соответствующими требованиям, </w:t>
      </w:r>
      <w:r w:rsidRPr="00E52C31">
        <w:rPr>
          <w:lang w:val="ru-RU" w:eastAsia="ru-RU"/>
        </w:rPr>
        <w:t>установленным ст.69 Федерального закона № 44-ФЗ и</w:t>
      </w:r>
      <w:r w:rsidRPr="00E52C31">
        <w:rPr>
          <w:lang w:val="ru-RU"/>
        </w:rPr>
        <w:t xml:space="preserve"> документацией аукциона в электронной форме, заявки: №EA-34976- ОБЩЕСТВО С ОГРАНИЧЕННОЙ ОТВЕТСТВЕННОСТЬЮ "ВИТАЛЕНД",№ EA-35338 - ОБЩЕСТВО С ОГРАНИЧЕННОЙ ОТВЕТСТВЕННОСТЬЮ "МЕДСТАЙЛ",№ EA-35231 - АКЦИОНЕРНОЕ ОБЩЕСТВО "Р-ФАРМ",№ EA-35236 - ЗАКРЫТОЕ АКЦИОНЕРНОЕ ОБЩЕСТВО "ФАРМАЦЕВТ",№ EA-35286 - ОБЩЕСТВО С ОГРАНИЧЕННОЙ ОТВЕТСТВЕННОСТЬЮ "МЕДИЦИНСКАЯ КОМПАНИЯ ПОЛИМЕД",№ </w:t>
      </w:r>
      <w:r w:rsidRPr="00E52C31">
        <w:rPr>
          <w:rFonts w:ascii="Roboto" w:hAnsi="Roboto" w:cs="Roboto"/>
          <w:color w:val="000000"/>
          <w:shd w:val="clear" w:color="auto" w:fill="FFFFFF"/>
        </w:rPr>
        <w:t>EA</w:t>
      </w:r>
      <w:r w:rsidRPr="00E52C31">
        <w:rPr>
          <w:rFonts w:ascii="Roboto" w:hAnsi="Roboto" w:cs="Roboto"/>
          <w:color w:val="000000"/>
          <w:shd w:val="clear" w:color="auto" w:fill="FFFFFF"/>
          <w:lang w:val="ru-RU"/>
        </w:rPr>
        <w:t>-35415</w:t>
      </w:r>
      <w:r w:rsidRPr="00E52C31">
        <w:rPr>
          <w:lang w:val="ru-RU"/>
        </w:rPr>
        <w:t>- Общество с ограниченной ответственностью «Рифарм М».</w:t>
      </w:r>
    </w:p>
    <w:p w:rsidR="0013175D" w:rsidRPr="00E52C31" w:rsidRDefault="0013175D" w:rsidP="00584FE4">
      <w:pPr>
        <w:ind w:firstLine="708"/>
        <w:jc w:val="both"/>
        <w:rPr>
          <w:lang w:val="ru-RU"/>
        </w:rPr>
      </w:pPr>
      <w:r w:rsidRPr="00E52C31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3175D" w:rsidRPr="00E52C31">
        <w:trPr>
          <w:trHeight w:val="415"/>
        </w:trPr>
        <w:tc>
          <w:tcPr>
            <w:tcW w:w="2204" w:type="dxa"/>
            <w:vMerge w:val="restart"/>
            <w:vAlign w:val="center"/>
          </w:tcPr>
          <w:p w:rsidR="0013175D" w:rsidRPr="00E52C31" w:rsidRDefault="0013175D" w:rsidP="00AA4A97">
            <w:pPr>
              <w:jc w:val="center"/>
              <w:rPr>
                <w:lang w:val="ru-RU"/>
              </w:rPr>
            </w:pPr>
            <w:r w:rsidRPr="00E52C31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3175D" w:rsidRPr="00E52C31" w:rsidRDefault="0013175D" w:rsidP="00AA4A97">
            <w:pPr>
              <w:jc w:val="center"/>
              <w:rPr>
                <w:b/>
                <w:bCs/>
                <w:lang w:val="ru-RU"/>
              </w:rPr>
            </w:pPr>
            <w:r w:rsidRPr="00E52C31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3175D" w:rsidRPr="00E52C31">
        <w:trPr>
          <w:trHeight w:val="274"/>
        </w:trPr>
        <w:tc>
          <w:tcPr>
            <w:tcW w:w="2204" w:type="dxa"/>
            <w:vMerge/>
          </w:tcPr>
          <w:p w:rsidR="0013175D" w:rsidRPr="00E52C31" w:rsidRDefault="0013175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3175D" w:rsidRPr="00E52C31" w:rsidRDefault="0013175D" w:rsidP="00AA4A97">
            <w:pPr>
              <w:jc w:val="center"/>
              <w:rPr>
                <w:lang w:val="ru-RU"/>
              </w:rPr>
            </w:pPr>
          </w:p>
          <w:p w:rsidR="0013175D" w:rsidRPr="00E52C31" w:rsidRDefault="0013175D" w:rsidP="00AA4A9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3175D" w:rsidRPr="00E52C31" w:rsidRDefault="0013175D" w:rsidP="00AA4A97">
            <w:pPr>
              <w:ind w:right="-21"/>
              <w:jc w:val="center"/>
              <w:rPr>
                <w:lang w:val="ru-RU"/>
              </w:rPr>
            </w:pPr>
          </w:p>
          <w:p w:rsidR="0013175D" w:rsidRPr="00E52C31" w:rsidRDefault="0013175D" w:rsidP="00AA4A97">
            <w:pPr>
              <w:ind w:right="-21"/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3175D" w:rsidRPr="00E52C31" w:rsidRDefault="0013175D" w:rsidP="0056026D">
            <w:pPr>
              <w:jc w:val="center"/>
              <w:rPr>
                <w:lang w:val="ru-RU"/>
              </w:rPr>
            </w:pPr>
          </w:p>
          <w:p w:rsidR="0013175D" w:rsidRPr="00E52C31" w:rsidRDefault="0013175D" w:rsidP="001B1EE5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3175D" w:rsidRPr="00E52C31" w:rsidRDefault="0013175D" w:rsidP="00AA4A97">
            <w:pPr>
              <w:jc w:val="center"/>
              <w:rPr>
                <w:lang w:val="ru-RU"/>
              </w:rPr>
            </w:pPr>
          </w:p>
          <w:p w:rsidR="0013175D" w:rsidRPr="00E52C31" w:rsidRDefault="0013175D" w:rsidP="001757F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3175D" w:rsidRPr="00E52C31" w:rsidRDefault="0013175D" w:rsidP="0056026D">
            <w:pPr>
              <w:jc w:val="center"/>
              <w:rPr>
                <w:lang w:val="ru-RU"/>
              </w:rPr>
            </w:pPr>
          </w:p>
          <w:p w:rsidR="0013175D" w:rsidRPr="00E52C31" w:rsidRDefault="0013175D" w:rsidP="001757F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Владыкина Л.В.</w:t>
            </w:r>
          </w:p>
        </w:tc>
      </w:tr>
      <w:tr w:rsidR="0013175D" w:rsidRPr="00E52C31">
        <w:trPr>
          <w:trHeight w:val="938"/>
        </w:trPr>
        <w:tc>
          <w:tcPr>
            <w:tcW w:w="2204" w:type="dxa"/>
            <w:vAlign w:val="center"/>
          </w:tcPr>
          <w:p w:rsidR="0013175D" w:rsidRPr="00E52C31" w:rsidRDefault="0013175D" w:rsidP="003032D8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№EA-34976- ОБЩЕСТВО С ОГРАНИЧЕННОЙ ОТВЕТСТВЕННОСТЬЮ "ВИТАЛЕНД"</w:t>
            </w:r>
          </w:p>
        </w:tc>
        <w:tc>
          <w:tcPr>
            <w:tcW w:w="1700" w:type="dxa"/>
          </w:tcPr>
          <w:p w:rsidR="0013175D" w:rsidRPr="00E52C31" w:rsidRDefault="0013175D" w:rsidP="003032D8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3032D8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3032D8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3175D" w:rsidRPr="00E52C31" w:rsidRDefault="0013175D" w:rsidP="003032D8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3175D" w:rsidRPr="00E52C31" w:rsidRDefault="0013175D" w:rsidP="003032D8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3175D" w:rsidRPr="00E52C31">
        <w:trPr>
          <w:trHeight w:val="938"/>
        </w:trPr>
        <w:tc>
          <w:tcPr>
            <w:tcW w:w="2204" w:type="dxa"/>
            <w:vAlign w:val="center"/>
          </w:tcPr>
          <w:p w:rsidR="0013175D" w:rsidRPr="00E52C31" w:rsidRDefault="0013175D" w:rsidP="00884FAB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№ EA-35338 - 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3175D" w:rsidRPr="00E52C31">
        <w:trPr>
          <w:trHeight w:val="938"/>
        </w:trPr>
        <w:tc>
          <w:tcPr>
            <w:tcW w:w="2204" w:type="dxa"/>
            <w:vAlign w:val="center"/>
          </w:tcPr>
          <w:p w:rsidR="0013175D" w:rsidRPr="00E52C31" w:rsidRDefault="0013175D" w:rsidP="00884FAB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№ EA-35231 - АКЦИОНЕРНОЕ ОБЩЕСТВО "Р-ФАРМ"</w:t>
            </w:r>
          </w:p>
        </w:tc>
        <w:tc>
          <w:tcPr>
            <w:tcW w:w="1700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3175D" w:rsidRPr="00E52C31">
        <w:trPr>
          <w:trHeight w:val="938"/>
        </w:trPr>
        <w:tc>
          <w:tcPr>
            <w:tcW w:w="2204" w:type="dxa"/>
            <w:vAlign w:val="center"/>
          </w:tcPr>
          <w:p w:rsidR="0013175D" w:rsidRPr="00E52C31" w:rsidRDefault="0013175D" w:rsidP="00884FAB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№ EA-35236 - ЗАКРЫТОЕ АКЦИОНЕРНОЕ ОБЩЕСТВО "ФАРМАЦЕВТ"</w:t>
            </w:r>
          </w:p>
        </w:tc>
        <w:tc>
          <w:tcPr>
            <w:tcW w:w="1700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3175D" w:rsidRPr="00E52C31" w:rsidRDefault="0013175D" w:rsidP="00114067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3175D" w:rsidRPr="00E52C31">
        <w:trPr>
          <w:trHeight w:val="938"/>
        </w:trPr>
        <w:tc>
          <w:tcPr>
            <w:tcW w:w="2204" w:type="dxa"/>
            <w:vAlign w:val="center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№ EA-35286 - 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3175D" w:rsidRPr="00E52C31">
        <w:trPr>
          <w:trHeight w:val="938"/>
        </w:trPr>
        <w:tc>
          <w:tcPr>
            <w:tcW w:w="2204" w:type="dxa"/>
            <w:vAlign w:val="center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 xml:space="preserve">№ </w:t>
            </w:r>
            <w:r w:rsidRPr="00E52C31"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E52C3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-35415</w:t>
            </w:r>
            <w:r w:rsidRPr="00E52C31">
              <w:rPr>
                <w:lang w:val="ru-RU"/>
              </w:rPr>
              <w:t>- Общество с ограниченной ответственностью «Рифарм М»</w:t>
            </w:r>
          </w:p>
        </w:tc>
        <w:tc>
          <w:tcPr>
            <w:tcW w:w="1700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3175D" w:rsidRPr="00E52C31" w:rsidRDefault="0013175D" w:rsidP="00DB177C">
            <w:pPr>
              <w:jc w:val="center"/>
              <w:rPr>
                <w:lang w:val="ru-RU"/>
              </w:rPr>
            </w:pPr>
            <w:r w:rsidRPr="00E52C31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3175D" w:rsidRPr="00E52C31" w:rsidRDefault="0013175D" w:rsidP="003418A3">
      <w:pPr>
        <w:rPr>
          <w:lang w:val="ru-RU"/>
        </w:rPr>
      </w:pPr>
      <w:bookmarkStart w:id="0" w:name="Reference"/>
      <w:bookmarkEnd w:id="0"/>
      <w:r w:rsidRPr="00E52C31">
        <w:rPr>
          <w:lang w:val="ru-RU"/>
        </w:rPr>
        <w:t xml:space="preserve">На основании ч.10 ст.69 Федерального закона № 44-ФЗ победителем аукциона в электронной форме по закупке «Депротеинизированный гемодериват крови телят»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"ВИТАЛЕНД", </w:t>
      </w:r>
      <w:bookmarkStart w:id="1" w:name="_GoBack"/>
      <w:bookmarkEnd w:id="1"/>
      <w:r w:rsidRPr="00E52C31">
        <w:rPr>
          <w:lang w:val="ru-RU"/>
        </w:rPr>
        <w:t xml:space="preserve">предложение о цене контракта 269 000.00 рублей.  </w:t>
      </w:r>
    </w:p>
    <w:p w:rsidR="0013175D" w:rsidRPr="00E52C31" w:rsidRDefault="0013175D" w:rsidP="00FD311B">
      <w:pPr>
        <w:ind w:firstLine="709"/>
        <w:jc w:val="both"/>
        <w:rPr>
          <w:b/>
          <w:bCs/>
          <w:lang w:val="ru-RU"/>
        </w:rPr>
      </w:pPr>
      <w:r w:rsidRPr="00E52C31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3175D" w:rsidRPr="00E52C31">
        <w:trPr>
          <w:trHeight w:val="206"/>
          <w:jc w:val="center"/>
        </w:trPr>
        <w:tc>
          <w:tcPr>
            <w:tcW w:w="7338" w:type="dxa"/>
          </w:tcPr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Просоленко Ю.А.</w:t>
            </w: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3175D" w:rsidRPr="00E52C31">
        <w:trPr>
          <w:trHeight w:val="206"/>
          <w:jc w:val="center"/>
        </w:trPr>
        <w:tc>
          <w:tcPr>
            <w:tcW w:w="7338" w:type="dxa"/>
          </w:tcPr>
          <w:p w:rsidR="0013175D" w:rsidRPr="00E52C31" w:rsidRDefault="0013175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3175D" w:rsidRPr="00E52C31" w:rsidRDefault="0013175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Дехтерев Ю.С.</w:t>
            </w: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Костюк Н.В.</w:t>
            </w: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Мальченко Е.А.</w:t>
            </w:r>
          </w:p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3175D" w:rsidRPr="00E52C31">
        <w:trPr>
          <w:trHeight w:val="206"/>
          <w:jc w:val="center"/>
        </w:trPr>
        <w:tc>
          <w:tcPr>
            <w:tcW w:w="7338" w:type="dxa"/>
          </w:tcPr>
          <w:p w:rsidR="0013175D" w:rsidRPr="00E52C31" w:rsidRDefault="001317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Секретарь комиссии</w:t>
            </w:r>
            <w:r w:rsidRPr="00E52C31">
              <w:rPr>
                <w:sz w:val="24"/>
                <w:szCs w:val="24"/>
              </w:rPr>
              <w:tab/>
            </w:r>
          </w:p>
          <w:p w:rsidR="0013175D" w:rsidRPr="00E52C31" w:rsidRDefault="0013175D" w:rsidP="001757FC">
            <w:pPr>
              <w:pStyle w:val="BodyText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3175D" w:rsidRPr="00E52C31" w:rsidRDefault="0013175D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E52C31">
              <w:rPr>
                <w:sz w:val="24"/>
                <w:szCs w:val="24"/>
              </w:rPr>
              <w:t>Владыкина Л.В.</w:t>
            </w:r>
          </w:p>
          <w:p w:rsidR="0013175D" w:rsidRPr="00E52C31" w:rsidRDefault="0013175D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13175D" w:rsidRPr="00E52C31" w:rsidRDefault="0013175D" w:rsidP="00B7524D">
      <w:pPr>
        <w:jc w:val="both"/>
        <w:rPr>
          <w:lang w:val="ru-RU" w:eastAsia="ru-RU"/>
        </w:rPr>
      </w:pPr>
    </w:p>
    <w:sectPr w:rsidR="0013175D" w:rsidRPr="00E52C31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75D" w:rsidRDefault="0013175D">
      <w:r>
        <w:separator/>
      </w:r>
    </w:p>
  </w:endnote>
  <w:endnote w:type="continuationSeparator" w:id="1">
    <w:p w:rsidR="0013175D" w:rsidRDefault="00131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75D" w:rsidRDefault="0013175D">
      <w:r>
        <w:separator/>
      </w:r>
    </w:p>
  </w:footnote>
  <w:footnote w:type="continuationSeparator" w:id="1">
    <w:p w:rsidR="0013175D" w:rsidRDefault="001317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75D" w:rsidRDefault="0013175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3175D" w:rsidRDefault="0013175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4067"/>
    <w:rsid w:val="00115ED0"/>
    <w:rsid w:val="00116EFF"/>
    <w:rsid w:val="00120AE3"/>
    <w:rsid w:val="00120B95"/>
    <w:rsid w:val="001218A9"/>
    <w:rsid w:val="001225A1"/>
    <w:rsid w:val="0012796D"/>
    <w:rsid w:val="0013175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0C46"/>
    <w:rsid w:val="003E0DA0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324A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1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61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14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2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2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3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2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2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261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14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1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61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6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14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4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61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61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1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5</Pages>
  <Words>1897</Words>
  <Characters>10815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2019-10-02T06:00:00Z</cp:lastPrinted>
  <dcterms:created xsi:type="dcterms:W3CDTF">2019-11-29T08:09:00Z</dcterms:created>
  <dcterms:modified xsi:type="dcterms:W3CDTF">2019-11-29T08:44:00Z</dcterms:modified>
</cp:coreProperties>
</file>