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5D1" w:rsidRPr="00FE244C" w:rsidRDefault="00B635D1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ПРОТОКОЛ № 0318300120819000268</w:t>
      </w:r>
    </w:p>
    <w:p w:rsidR="00B635D1" w:rsidRPr="00FE244C" w:rsidRDefault="00B635D1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635D1" w:rsidRPr="00FE244C" w:rsidRDefault="00B635D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635D1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35D1" w:rsidRPr="00FE244C" w:rsidRDefault="00B635D1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35D1" w:rsidRPr="00FE244C" w:rsidRDefault="00B635D1" w:rsidP="00DC58F4">
            <w:pPr>
              <w:ind w:left="-425" w:right="-3"/>
              <w:jc w:val="right"/>
              <w:rPr>
                <w:lang w:val="ru-RU"/>
              </w:rPr>
            </w:pPr>
            <w:r w:rsidRPr="00FE244C">
              <w:rPr>
                <w:lang w:val="ru-RU"/>
              </w:rPr>
              <w:t xml:space="preserve">29 ноября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B635D1" w:rsidRPr="00FE244C" w:rsidRDefault="00B635D1" w:rsidP="000D6E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E244C">
        <w:rPr>
          <w:b/>
          <w:bCs/>
          <w:lang w:val="ru-RU"/>
        </w:rPr>
        <w:t xml:space="preserve">Информация о государственном заказчике: </w:t>
      </w:r>
      <w:r w:rsidRPr="00FE244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FE244C">
          <w:rPr>
            <w:rStyle w:val="Hyperlink"/>
          </w:rPr>
          <w:t>crbzak</w:t>
        </w:r>
        <w:r w:rsidRPr="00FE244C">
          <w:rPr>
            <w:rStyle w:val="Hyperlink"/>
            <w:lang w:val="ru-RU"/>
          </w:rPr>
          <w:t>@</w:t>
        </w:r>
        <w:r w:rsidRPr="00FE244C">
          <w:rPr>
            <w:rStyle w:val="Hyperlink"/>
          </w:rPr>
          <w:t>mail</w:t>
        </w:r>
        <w:r w:rsidRPr="00FE244C">
          <w:rPr>
            <w:rStyle w:val="Hyperlink"/>
            <w:lang w:val="ru-RU"/>
          </w:rPr>
          <w:t>.</w:t>
        </w:r>
        <w:r w:rsidRPr="00FE244C">
          <w:rPr>
            <w:rStyle w:val="Hyperlink"/>
          </w:rPr>
          <w:t>ru</w:t>
        </w:r>
      </w:hyperlink>
      <w:r w:rsidRPr="00FE244C">
        <w:rPr>
          <w:lang w:val="ru-RU"/>
        </w:rPr>
        <w:t>. Контрактный управляющий: Дехтерев Юрий Сергеевич.</w:t>
      </w:r>
    </w:p>
    <w:p w:rsidR="00B635D1" w:rsidRPr="00FE244C" w:rsidRDefault="00B635D1" w:rsidP="000D6E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E244C">
        <w:rPr>
          <w:b/>
          <w:bCs/>
          <w:lang w:val="ru-RU"/>
        </w:rPr>
        <w:t>Предмет контракта: «</w:t>
      </w:r>
      <w:r w:rsidRPr="00FE244C">
        <w:rPr>
          <w:lang w:val="ru-RU"/>
        </w:rPr>
        <w:t xml:space="preserve">Железа сульфат + аскорбиновая кислота».  </w:t>
      </w:r>
    </w:p>
    <w:p w:rsidR="00B635D1" w:rsidRPr="00FE244C" w:rsidRDefault="00B635D1" w:rsidP="000D6ECC">
      <w:pPr>
        <w:autoSpaceDE w:val="0"/>
        <w:autoSpaceDN w:val="0"/>
        <w:adjustRightInd w:val="0"/>
        <w:rPr>
          <w:color w:val="000000"/>
          <w:lang w:val="ru-RU"/>
        </w:rPr>
      </w:pPr>
      <w:r w:rsidRPr="00FE244C">
        <w:rPr>
          <w:b/>
          <w:bCs/>
          <w:noProof/>
          <w:lang w:val="ru-RU"/>
        </w:rPr>
        <w:t>Идентификационный код закупки:</w:t>
      </w:r>
      <w:r w:rsidRPr="00FE244C">
        <w:rPr>
          <w:color w:val="000000"/>
          <w:lang w:val="ru-RU"/>
        </w:rPr>
        <w:t xml:space="preserve"> 193234901331923490100102940012120000</w:t>
      </w:r>
    </w:p>
    <w:p w:rsidR="00B635D1" w:rsidRPr="00FE244C" w:rsidRDefault="00B635D1" w:rsidP="000D6ECC">
      <w:pPr>
        <w:autoSpaceDE w:val="0"/>
        <w:autoSpaceDN w:val="0"/>
        <w:adjustRightInd w:val="0"/>
        <w:rPr>
          <w:lang w:val="ru-RU"/>
        </w:rPr>
      </w:pPr>
      <w:r w:rsidRPr="00FE244C">
        <w:rPr>
          <w:b/>
          <w:bCs/>
          <w:noProof/>
          <w:lang w:val="ru-RU"/>
        </w:rPr>
        <w:t>Начальная (максимальная) цена контракта</w:t>
      </w:r>
      <w:r w:rsidRPr="00FE244C">
        <w:rPr>
          <w:b/>
          <w:bCs/>
          <w:lang w:val="ru-RU"/>
        </w:rPr>
        <w:t>:</w:t>
      </w:r>
      <w:r w:rsidRPr="00FE244C">
        <w:rPr>
          <w:lang w:val="ru-RU"/>
        </w:rPr>
        <w:t xml:space="preserve"> 44 490 руб. 00 коп. (сорок четыре тысячи четыреста девяносто рублей 00 копеек).</w:t>
      </w:r>
    </w:p>
    <w:p w:rsidR="00B635D1" w:rsidRPr="00FE244C" w:rsidRDefault="00B635D1" w:rsidP="000D6E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E244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FE244C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по-ставленного товара, результатов выполненной работы, оказанной услуги, а также отдельных этапов исполнения Контракта на основании выставленного Поставщиком счета (счет-фактуры) и оформленных должным образом товаро-сопроводительных документов, указанных в пункте Контракта.</w:t>
      </w:r>
    </w:p>
    <w:p w:rsidR="00B635D1" w:rsidRPr="00FE244C" w:rsidRDefault="00B635D1" w:rsidP="000D6E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E244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FE244C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B635D1" w:rsidRPr="00FE244C" w:rsidRDefault="00B635D1" w:rsidP="000D6EC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E244C">
        <w:rPr>
          <w:b/>
          <w:bCs/>
          <w:lang w:val="ru-RU"/>
        </w:rPr>
        <w:t>Источник финансирования:</w:t>
      </w:r>
      <w:r w:rsidRPr="00FE244C">
        <w:rPr>
          <w:lang w:val="ru-RU"/>
        </w:rPr>
        <w:t xml:space="preserve"> Внебюджетные фонды (ОМС).</w:t>
      </w:r>
    </w:p>
    <w:p w:rsidR="00B635D1" w:rsidRPr="00FE244C" w:rsidRDefault="00B635D1" w:rsidP="000D6EC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FE244C">
        <w:rPr>
          <w:lang w:val="ru-RU"/>
        </w:rPr>
        <w:t xml:space="preserve">  </w:t>
      </w:r>
      <w:r w:rsidRPr="00FE244C">
        <w:rPr>
          <w:b/>
          <w:bCs/>
          <w:lang w:val="ru-RU"/>
        </w:rPr>
        <w:t>Размер обеспечения заявки на участие в аукционе:</w:t>
      </w:r>
      <w:r w:rsidRPr="00FE244C">
        <w:rPr>
          <w:lang w:val="ru-RU"/>
        </w:rPr>
        <w:t xml:space="preserve"> Не установлен</w:t>
      </w:r>
      <w:r w:rsidRPr="00FE244C">
        <w:rPr>
          <w:spacing w:val="-2"/>
          <w:lang w:val="ru-RU"/>
        </w:rPr>
        <w:t>.</w:t>
      </w:r>
    </w:p>
    <w:p w:rsidR="00B635D1" w:rsidRPr="00FE244C" w:rsidRDefault="00B635D1" w:rsidP="000D6ECC">
      <w:pPr>
        <w:jc w:val="both"/>
        <w:rPr>
          <w:spacing w:val="-2"/>
          <w:lang w:val="ru-RU"/>
        </w:rPr>
      </w:pPr>
      <w:r w:rsidRPr="00FE244C">
        <w:rPr>
          <w:b/>
          <w:bCs/>
          <w:lang w:val="ru-RU"/>
        </w:rPr>
        <w:t xml:space="preserve">       </w:t>
      </w:r>
      <w:r w:rsidRPr="00FE244C">
        <w:rPr>
          <w:b/>
          <w:bCs/>
          <w:lang w:val="ru-RU"/>
        </w:rPr>
        <w:tab/>
        <w:t xml:space="preserve">Размер обеспечения исполнения контракта: </w:t>
      </w:r>
      <w:r w:rsidRPr="00FE244C">
        <w:rPr>
          <w:lang w:val="ru-RU"/>
        </w:rPr>
        <w:t xml:space="preserve">5 </w:t>
      </w:r>
      <w:r w:rsidRPr="00FE244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635D1" w:rsidRPr="00FE244C" w:rsidRDefault="00B635D1" w:rsidP="000D6EC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FE244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E244C">
        <w:rPr>
          <w:color w:val="000000"/>
          <w:sz w:val="24"/>
          <w:szCs w:val="24"/>
        </w:rPr>
        <w:t>18.11.2019 15:57</w:t>
      </w:r>
      <w:r w:rsidRPr="00FE244C">
        <w:rPr>
          <w:sz w:val="24"/>
          <w:szCs w:val="24"/>
        </w:rPr>
        <w:t xml:space="preserve"> (московское время).</w:t>
      </w:r>
    </w:p>
    <w:p w:rsidR="00B635D1" w:rsidRPr="00FE244C" w:rsidRDefault="00B635D1" w:rsidP="000D6EC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FE244C">
        <w:rPr>
          <w:sz w:val="24"/>
          <w:szCs w:val="24"/>
        </w:rPr>
        <w:t xml:space="preserve"> </w:t>
      </w:r>
    </w:p>
    <w:p w:rsidR="00B635D1" w:rsidRPr="00FE244C" w:rsidRDefault="00B635D1" w:rsidP="005B0243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635D1" w:rsidRPr="00FE244C">
        <w:trPr>
          <w:jc w:val="center"/>
        </w:trPr>
        <w:tc>
          <w:tcPr>
            <w:tcW w:w="9828" w:type="dxa"/>
            <w:gridSpan w:val="5"/>
          </w:tcPr>
          <w:p w:rsidR="00B635D1" w:rsidRPr="00FE244C" w:rsidRDefault="00B635D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B635D1" w:rsidRPr="00FE244C">
        <w:trPr>
          <w:jc w:val="center"/>
        </w:trPr>
        <w:tc>
          <w:tcPr>
            <w:tcW w:w="2820" w:type="dxa"/>
          </w:tcPr>
          <w:p w:rsidR="00B635D1" w:rsidRPr="00FE244C" w:rsidRDefault="00B635D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635D1" w:rsidRPr="00FE244C" w:rsidRDefault="00B635D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635D1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B635D1" w:rsidRPr="00FE244C" w:rsidRDefault="00B635D1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B635D1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B635D1" w:rsidRPr="00FE244C" w:rsidRDefault="00B635D1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635D1" w:rsidRPr="00FE244C" w:rsidRDefault="00B635D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B635D1" w:rsidRPr="00FE244C">
        <w:trPr>
          <w:jc w:val="center"/>
        </w:trPr>
        <w:tc>
          <w:tcPr>
            <w:tcW w:w="9828" w:type="dxa"/>
            <w:gridSpan w:val="5"/>
          </w:tcPr>
          <w:p w:rsidR="00B635D1" w:rsidRPr="00FE244C" w:rsidRDefault="00B635D1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B635D1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635D1" w:rsidRPr="00FE244C" w:rsidRDefault="00B635D1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B635D1" w:rsidRPr="00FE244C" w:rsidRDefault="00B635D1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B635D1" w:rsidRPr="00FE244C" w:rsidRDefault="00B635D1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635D1" w:rsidRPr="00FE244C" w:rsidRDefault="00B635D1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B635D1" w:rsidRPr="00FE244C" w:rsidRDefault="00B635D1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B635D1" w:rsidRPr="00FE244C" w:rsidRDefault="00B635D1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B635D1" w:rsidRPr="00FE244C" w:rsidRDefault="00B635D1" w:rsidP="00A841CC">
            <w:pPr>
              <w:ind w:right="-80"/>
              <w:jc w:val="both"/>
              <w:rPr>
                <w:lang w:val="ru-RU"/>
              </w:rPr>
            </w:pPr>
          </w:p>
          <w:p w:rsidR="00B635D1" w:rsidRPr="00FE244C" w:rsidRDefault="00B635D1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B635D1" w:rsidRPr="00FE244C" w:rsidRDefault="00B635D1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B635D1" w:rsidRPr="00FE244C" w:rsidRDefault="00B635D1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29 ноября 2019 года в 08 часов 40 минут (местного времени), по адресу: Краснодарский край, г. Славянск-на-Кубани, ул. Батарейная 377, каб. 11.</w:t>
      </w:r>
    </w:p>
    <w:p w:rsidR="00B635D1" w:rsidRPr="00FE244C" w:rsidRDefault="00B635D1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B635D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635D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0D6ECC">
            <w:pPr>
              <w:ind w:right="134"/>
              <w:jc w:val="center"/>
              <w:rPr>
                <w:color w:val="000000"/>
                <w:lang w:val="ru-RU"/>
              </w:rPr>
            </w:pPr>
            <w:r w:rsidRPr="00FE244C">
              <w:rPr>
                <w:rFonts w:ascii="Roboto" w:hAnsi="Roboto" w:cs="Roboto"/>
                <w:color w:val="000000"/>
              </w:rPr>
              <w:t>30 442.20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2D63DC">
            <w:pPr>
              <w:jc w:val="center"/>
            </w:pPr>
            <w:r w:rsidRPr="00FE244C">
              <w:t>28.11.2019 11:28:25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EA-35301</w:t>
            </w:r>
          </w:p>
        </w:tc>
      </w:tr>
      <w:tr w:rsidR="00B635D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767CEE">
            <w:pPr>
              <w:ind w:right="120"/>
              <w:jc w:val="center"/>
              <w:rPr>
                <w:color w:val="000000"/>
                <w:lang w:val="ru-RU"/>
              </w:rPr>
            </w:pPr>
            <w:r w:rsidRPr="00FE244C">
              <w:rPr>
                <w:rFonts w:ascii="Roboto" w:hAnsi="Roboto" w:cs="Roboto"/>
                <w:color w:val="000000"/>
                <w:shd w:val="clear" w:color="auto" w:fill="FFFFFF"/>
              </w:rPr>
              <w:t>30 664.65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</w:pPr>
            <w:r w:rsidRPr="00FE244C">
              <w:t>28.11.2019 11:26:19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EA-35290</w:t>
            </w:r>
          </w:p>
        </w:tc>
      </w:tr>
      <w:tr w:rsidR="00B635D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0D6ECC">
            <w:pPr>
              <w:ind w:right="134"/>
              <w:jc w:val="center"/>
              <w:rPr>
                <w:color w:val="000000"/>
                <w:lang w:val="ru-RU"/>
              </w:rPr>
            </w:pPr>
            <w:r w:rsidRPr="00FE244C">
              <w:rPr>
                <w:rFonts w:ascii="Roboto" w:hAnsi="Roboto" w:cs="Roboto"/>
                <w:color w:val="000000"/>
              </w:rPr>
              <w:t>31 332.00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</w:pPr>
            <w:r w:rsidRPr="00FE244C">
              <w:t>28.11.2019 11:24:15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EA-35341</w:t>
            </w:r>
          </w:p>
        </w:tc>
      </w:tr>
      <w:tr w:rsidR="00B635D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rFonts w:ascii="Roboto" w:hAnsi="Roboto" w:cs="Roboto"/>
                <w:color w:val="000000"/>
                <w:shd w:val="clear" w:color="auto" w:fill="FFFFFF"/>
              </w:rPr>
              <w:t>32 000.00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</w:pPr>
            <w:r w:rsidRPr="00FE244C">
              <w:t>28.11.2019 11:21:30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EA-35014</w:t>
            </w:r>
          </w:p>
        </w:tc>
      </w:tr>
    </w:tbl>
    <w:p w:rsidR="00B635D1" w:rsidRPr="00FE244C" w:rsidRDefault="00B635D1" w:rsidP="00B63CEC">
      <w:pPr>
        <w:ind w:firstLine="709"/>
        <w:jc w:val="both"/>
        <w:rPr>
          <w:lang w:val="ru-RU"/>
        </w:rPr>
      </w:pPr>
      <w:r w:rsidRPr="00FE244C">
        <w:rPr>
          <w:lang w:val="ru-RU"/>
        </w:rPr>
        <w:t xml:space="preserve">Участник закупки с заявкой № № EA-35342 предложений о цене контракта в ходе проведения аукциона не подавал. </w:t>
      </w:r>
    </w:p>
    <w:p w:rsidR="00B635D1" w:rsidRPr="00FE244C" w:rsidRDefault="00B635D1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635D1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635D1" w:rsidRPr="00FE244C" w:rsidRDefault="00B635D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B635D1" w:rsidRPr="00FE244C" w:rsidRDefault="00B635D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5D1" w:rsidRPr="00FE244C" w:rsidRDefault="00B635D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B635D1" w:rsidRPr="00FE244C" w:rsidRDefault="00B635D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35D1" w:rsidRPr="00FE244C" w:rsidRDefault="00B635D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635D1" w:rsidRPr="00FE24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635D1" w:rsidRPr="00FE244C" w:rsidRDefault="00B635D1" w:rsidP="006A5F9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EA-35301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5D1" w:rsidRPr="00FE244C" w:rsidRDefault="00B635D1" w:rsidP="00FE5198">
            <w:pPr>
              <w:jc w:val="center"/>
            </w:pPr>
            <w:r w:rsidRPr="00FE244C">
              <w:t>25.11.2019 16:23:44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ИНН6165196363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ОГРН1156196061251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КПП616501001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Телефон78632232470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t>cmp</w:t>
            </w:r>
            <w:r w:rsidRPr="00FE244C">
              <w:rPr>
                <w:lang w:val="ru-RU"/>
              </w:rPr>
              <w:t>.</w:t>
            </w:r>
            <w:r w:rsidRPr="00FE244C">
              <w:t>organica</w:t>
            </w:r>
            <w:r w:rsidRPr="00FE244C">
              <w:rPr>
                <w:lang w:val="ru-RU"/>
              </w:rPr>
              <w:t>@</w:t>
            </w:r>
            <w:r w:rsidRPr="00FE244C">
              <w:t>list</w:t>
            </w:r>
            <w:r w:rsidRPr="00FE244C">
              <w:rPr>
                <w:lang w:val="ru-RU"/>
              </w:rPr>
              <w:t>.</w:t>
            </w:r>
            <w:r w:rsidRPr="00FE244C">
              <w:t>ru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Адрес место нахождения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 xml:space="preserve">344064, ОБЛ РОСТОВСКАЯ, Г РОСТОВ-НА-ДОНУ, УЛ ВАВИЛОВА, ДОМ 59Д, 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Почтовый адрес</w:t>
            </w:r>
          </w:p>
          <w:p w:rsidR="00B635D1" w:rsidRPr="00FE244C" w:rsidRDefault="00B635D1" w:rsidP="000D6ECC">
            <w:r w:rsidRPr="00FE244C">
              <w:rPr>
                <w:lang w:val="ru-RU"/>
              </w:rPr>
              <w:t xml:space="preserve">Российская Федерация, 344064, Ростовская область, г. Ростов-на-Дону, ул. </w:t>
            </w:r>
            <w:r w:rsidRPr="00FE244C">
              <w:t>Вавилова, д. 59д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Контактное лицо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КОМЯГИН ВАЛЕРИЙ НИКОЛАЕВИЧ</w:t>
            </w:r>
          </w:p>
        </w:tc>
      </w:tr>
      <w:tr w:rsidR="00B635D1" w:rsidRPr="00FE24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635D1" w:rsidRPr="00FE244C" w:rsidRDefault="00B635D1" w:rsidP="006A5F9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EA-35290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5D1" w:rsidRPr="00FE244C" w:rsidRDefault="00B635D1" w:rsidP="00884FAB">
            <w:pPr>
              <w:jc w:val="center"/>
            </w:pPr>
            <w:r w:rsidRPr="00FE244C">
              <w:t>25.11.2019 15:43:49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ИНН6162050380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ОГРН1106194001110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КПП616501001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Место нахождения (жительства)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Почтовый адрес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B635D1" w:rsidRPr="00FE244C" w:rsidRDefault="00B635D1" w:rsidP="000D6ECC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FE244C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Лёза Юлия Сергеевна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Телефон 8(863)-3030066</w:t>
            </w:r>
          </w:p>
        </w:tc>
      </w:tr>
      <w:tr w:rsidR="00B635D1" w:rsidRPr="00FE24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635D1" w:rsidRPr="00FE244C" w:rsidRDefault="00B635D1" w:rsidP="006A5F9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EA-35341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5D1" w:rsidRPr="00FE244C" w:rsidRDefault="00B635D1" w:rsidP="00884FAB">
            <w:pPr>
              <w:jc w:val="center"/>
            </w:pPr>
            <w:r w:rsidRPr="00FE244C">
              <w:t>25.11.2019 17:55:25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ОБЩЕСТВО С ОГРАНИЧЕННОЙ ОТВЕТСТВЕННОСТЬЮ "МЕДСТАЙЛ"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ИНН6102064981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ОГРН1166196056872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КПП610201001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Место нахождения (жительства)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Почтовый адрес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B635D1" w:rsidRPr="00FE244C" w:rsidRDefault="00B635D1" w:rsidP="000D6ECC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</w:pPr>
            <w:r w:rsidRPr="00FE244C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Попов Христофор Александрович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Телефон+78632079192</w:t>
            </w:r>
          </w:p>
        </w:tc>
      </w:tr>
      <w:tr w:rsidR="00B635D1" w:rsidRPr="00FE24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635D1" w:rsidRPr="00FE244C" w:rsidRDefault="00B635D1" w:rsidP="006A5F9E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EA-35014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35D1" w:rsidRPr="00FE244C" w:rsidRDefault="00B635D1" w:rsidP="00884FAB">
            <w:pPr>
              <w:jc w:val="center"/>
              <w:rPr>
                <w:lang w:val="ru-RU"/>
              </w:rPr>
            </w:pPr>
            <w:r w:rsidRPr="00FE244C">
              <w:t>22.11.2019 11:26:26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ОБЩЕСТВО С ОГРАНИЧЕННОЙ ОТВЕТСТВЕННОСТЬЮ "ВИТАЛЕНД"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ИНН5904231307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ОГРН1105904009199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КПП590601001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Место нахождения (жительства)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614014, КРАЙ ПЕРМСКИЙ, Г ПЕРМЬ, УЛ ПОСТАНОГОВА, ДОМ 7, КВАРТИРА 40</w:t>
            </w:r>
          </w:p>
          <w:p w:rsidR="00B635D1" w:rsidRPr="00FE244C" w:rsidRDefault="00B635D1" w:rsidP="000D6ECC">
            <w:pPr>
              <w:pStyle w:val="Heading4"/>
              <w:shd w:val="clear" w:color="auto" w:fill="FFFFFF"/>
              <w:spacing w:before="0" w:after="0" w:line="285" w:lineRule="atLeast"/>
              <w:rPr>
                <w:color w:val="000000"/>
                <w:sz w:val="24"/>
                <w:szCs w:val="24"/>
                <w:lang w:val="ru-RU"/>
              </w:rPr>
            </w:pPr>
            <w:r w:rsidRPr="00FE244C">
              <w:rPr>
                <w:rFonts w:ascii="Circe" w:hAnsi="Circe" w:cs="Circe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rPr>
                <w:lang w:val="ru-RU"/>
              </w:rPr>
              <w:t>СЕМЕНЦОВА-САМСОНОВА ТАТЬЯНА ВЛАДИМИРОВНА</w:t>
            </w:r>
          </w:p>
          <w:p w:rsidR="00B635D1" w:rsidRPr="00FE244C" w:rsidRDefault="00B635D1" w:rsidP="000D6ECC">
            <w:pPr>
              <w:rPr>
                <w:lang w:val="ru-RU"/>
              </w:rPr>
            </w:pPr>
            <w:r w:rsidRPr="00FE244C">
              <w:t>Телефон+73422379777</w:t>
            </w:r>
          </w:p>
        </w:tc>
      </w:tr>
    </w:tbl>
    <w:p w:rsidR="00B635D1" w:rsidRPr="00FE244C" w:rsidRDefault="00B635D1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635D1" w:rsidRPr="00FE244C" w:rsidRDefault="00B635D1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№ EA-35301- ОБЩЕСТВО С ОГРАНИЧЕННОЙ ОТВЕТСТВЕННОСТЬЮ «КОМПАНИЯ «ОРГАНИКА»,№ EA-35290 - ОБЩЕСТВО С ОГРАНИЧЕННОЙ ОТВЕТСТВЕННОСТЬЮ "МЕДИЦИНСКАЯ КОМПАНИЯ ПОЛИМЕД",№ EA-35341 - ОБЩЕСТВО С ОГРАНИЧЕННОЙ ОТВЕТСТВЕННОСТЬЮ "МЕДСТАЙЛ",№ EA-35014 - ОБЩЕСТВО С ОГРАНИЧЕННОЙ ОТВЕТСТВЕННОСТЬЮ "ВИТАЛЕНД".</w:t>
      </w:r>
    </w:p>
    <w:p w:rsidR="00B635D1" w:rsidRPr="00FE244C" w:rsidRDefault="00B635D1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635D1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B635D1" w:rsidRPr="00FE244C" w:rsidRDefault="00B635D1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635D1" w:rsidRPr="00FE244C" w:rsidRDefault="00B635D1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635D1" w:rsidRPr="00FE244C">
        <w:trPr>
          <w:trHeight w:val="274"/>
        </w:trPr>
        <w:tc>
          <w:tcPr>
            <w:tcW w:w="2204" w:type="dxa"/>
            <w:vMerge/>
          </w:tcPr>
          <w:p w:rsidR="00B635D1" w:rsidRPr="00FE244C" w:rsidRDefault="00B635D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635D1" w:rsidRPr="00FE244C" w:rsidRDefault="00B635D1" w:rsidP="00AA4A97">
            <w:pPr>
              <w:jc w:val="center"/>
              <w:rPr>
                <w:lang w:val="ru-RU"/>
              </w:rPr>
            </w:pPr>
          </w:p>
          <w:p w:rsidR="00B635D1" w:rsidRPr="00FE244C" w:rsidRDefault="00B635D1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635D1" w:rsidRPr="00FE244C" w:rsidRDefault="00B635D1" w:rsidP="00AA4A97">
            <w:pPr>
              <w:ind w:right="-21"/>
              <w:jc w:val="center"/>
              <w:rPr>
                <w:lang w:val="ru-RU"/>
              </w:rPr>
            </w:pPr>
          </w:p>
          <w:p w:rsidR="00B635D1" w:rsidRPr="00FE244C" w:rsidRDefault="00B635D1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635D1" w:rsidRPr="00FE244C" w:rsidRDefault="00B635D1" w:rsidP="0056026D">
            <w:pPr>
              <w:jc w:val="center"/>
              <w:rPr>
                <w:lang w:val="ru-RU"/>
              </w:rPr>
            </w:pPr>
          </w:p>
          <w:p w:rsidR="00B635D1" w:rsidRPr="00FE244C" w:rsidRDefault="00B635D1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B635D1" w:rsidRPr="00FE244C" w:rsidRDefault="00B635D1" w:rsidP="00AA4A97">
            <w:pPr>
              <w:jc w:val="center"/>
              <w:rPr>
                <w:lang w:val="ru-RU"/>
              </w:rPr>
            </w:pPr>
          </w:p>
          <w:p w:rsidR="00B635D1" w:rsidRPr="00FE244C" w:rsidRDefault="00B635D1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635D1" w:rsidRPr="00FE244C" w:rsidRDefault="00B635D1" w:rsidP="0056026D">
            <w:pPr>
              <w:jc w:val="center"/>
              <w:rPr>
                <w:lang w:val="ru-RU"/>
              </w:rPr>
            </w:pPr>
          </w:p>
          <w:p w:rsidR="00B635D1" w:rsidRPr="00FE244C" w:rsidRDefault="00B635D1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B635D1" w:rsidRPr="00FE244C">
        <w:trPr>
          <w:trHeight w:val="938"/>
        </w:trPr>
        <w:tc>
          <w:tcPr>
            <w:tcW w:w="2204" w:type="dxa"/>
            <w:vAlign w:val="center"/>
          </w:tcPr>
          <w:p w:rsidR="00B635D1" w:rsidRPr="00FE244C" w:rsidRDefault="00B635D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№ EA-35301- 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B635D1" w:rsidRPr="00FE244C" w:rsidRDefault="00B635D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5D1" w:rsidRPr="00FE244C" w:rsidRDefault="00B635D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5D1" w:rsidRPr="00FE244C" w:rsidRDefault="00B635D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635D1" w:rsidRPr="00FE244C" w:rsidRDefault="00B635D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635D1" w:rsidRPr="00FE244C" w:rsidRDefault="00B635D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635D1" w:rsidRPr="00FE244C">
        <w:trPr>
          <w:trHeight w:val="938"/>
        </w:trPr>
        <w:tc>
          <w:tcPr>
            <w:tcW w:w="2204" w:type="dxa"/>
            <w:vAlign w:val="center"/>
          </w:tcPr>
          <w:p w:rsidR="00B635D1" w:rsidRPr="00FE244C" w:rsidRDefault="00B635D1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№ EA-35290 - 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635D1" w:rsidRPr="00FE244C">
        <w:trPr>
          <w:trHeight w:val="938"/>
        </w:trPr>
        <w:tc>
          <w:tcPr>
            <w:tcW w:w="2204" w:type="dxa"/>
            <w:vAlign w:val="center"/>
          </w:tcPr>
          <w:p w:rsidR="00B635D1" w:rsidRPr="00FE244C" w:rsidRDefault="00B635D1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№ EA-35341 - 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635D1" w:rsidRPr="00FE244C">
        <w:trPr>
          <w:trHeight w:val="938"/>
        </w:trPr>
        <w:tc>
          <w:tcPr>
            <w:tcW w:w="2204" w:type="dxa"/>
            <w:vAlign w:val="center"/>
          </w:tcPr>
          <w:p w:rsidR="00B635D1" w:rsidRPr="00FE244C" w:rsidRDefault="00B635D1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№ EA-35014 - ОБЩЕСТВО С ОГРАНИЧЕННОЙ ОТВЕТСТВЕННОСТЬЮ "ВИТАЛЕНД"</w:t>
            </w:r>
          </w:p>
        </w:tc>
        <w:tc>
          <w:tcPr>
            <w:tcW w:w="1700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635D1" w:rsidRPr="00FE244C" w:rsidRDefault="00B635D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635D1" w:rsidRPr="00FE244C" w:rsidRDefault="00B635D1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 xml:space="preserve">На основании ч.10 ст.69 Федерального закона № 44-ФЗ победителем аукциона в электронной форме по закупке «Железа сульфат + аскорбиновая кислота»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«КОМПАНИЯ «ОРГАНИКА»,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30 442.20 рублей.  </w:t>
      </w:r>
    </w:p>
    <w:p w:rsidR="00B635D1" w:rsidRPr="00FE244C" w:rsidRDefault="00B635D1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635D1" w:rsidRPr="00FE244C">
        <w:trPr>
          <w:trHeight w:val="206"/>
          <w:jc w:val="center"/>
        </w:trPr>
        <w:tc>
          <w:tcPr>
            <w:tcW w:w="7338" w:type="dxa"/>
          </w:tcPr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635D1" w:rsidRPr="00FE244C">
        <w:trPr>
          <w:trHeight w:val="206"/>
          <w:jc w:val="center"/>
        </w:trPr>
        <w:tc>
          <w:tcPr>
            <w:tcW w:w="7338" w:type="dxa"/>
          </w:tcPr>
          <w:p w:rsidR="00B635D1" w:rsidRPr="00FE244C" w:rsidRDefault="00B635D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5D1" w:rsidRPr="00FE244C" w:rsidRDefault="00B635D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635D1" w:rsidRPr="00FE244C">
        <w:trPr>
          <w:trHeight w:val="206"/>
          <w:jc w:val="center"/>
        </w:trPr>
        <w:tc>
          <w:tcPr>
            <w:tcW w:w="7338" w:type="dxa"/>
          </w:tcPr>
          <w:p w:rsidR="00B635D1" w:rsidRPr="00FE244C" w:rsidRDefault="00B635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B635D1" w:rsidRPr="00FE244C" w:rsidRDefault="00B635D1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635D1" w:rsidRPr="00FE244C" w:rsidRDefault="00B635D1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B635D1" w:rsidRPr="00FE244C" w:rsidRDefault="00B635D1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B635D1" w:rsidRPr="00FE244C" w:rsidRDefault="00B635D1" w:rsidP="00B7524D">
      <w:pPr>
        <w:jc w:val="both"/>
        <w:rPr>
          <w:lang w:val="ru-RU" w:eastAsia="ru-RU"/>
        </w:rPr>
      </w:pPr>
    </w:p>
    <w:sectPr w:rsidR="00B635D1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5D1" w:rsidRDefault="00B635D1">
      <w:r>
        <w:separator/>
      </w:r>
    </w:p>
  </w:endnote>
  <w:endnote w:type="continuationSeparator" w:id="1">
    <w:p w:rsidR="00B635D1" w:rsidRDefault="00B63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5D1" w:rsidRDefault="00B635D1">
      <w:r>
        <w:separator/>
      </w:r>
    </w:p>
  </w:footnote>
  <w:footnote w:type="continuationSeparator" w:id="1">
    <w:p w:rsidR="00B635D1" w:rsidRDefault="00B635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5D1" w:rsidRDefault="00B635D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635D1" w:rsidRDefault="00B635D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796D"/>
    <w:rsid w:val="0013175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2B15"/>
    <w:rsid w:val="0032371F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324A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2003"/>
    <w:rsid w:val="00FE244C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28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728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2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28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288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28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28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28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28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3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4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4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28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4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28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3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28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4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4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3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3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4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4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3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28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1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728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288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288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7288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728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8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288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288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728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728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728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28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28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28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8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8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1570</Words>
  <Characters>8950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2019-10-02T06:00:00Z</cp:lastPrinted>
  <dcterms:created xsi:type="dcterms:W3CDTF">2019-11-29T08:45:00Z</dcterms:created>
  <dcterms:modified xsi:type="dcterms:W3CDTF">2019-11-29T08:57:00Z</dcterms:modified>
</cp:coreProperties>
</file>