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9AB" w:rsidRPr="00FE244C" w:rsidRDefault="009C69AB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0318300120819000271</w:t>
      </w:r>
    </w:p>
    <w:p w:rsidR="009C69AB" w:rsidRPr="00FE244C" w:rsidRDefault="009C69AB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C69AB" w:rsidRPr="00FE244C" w:rsidRDefault="009C69A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C69AB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69AB" w:rsidRPr="00FE244C" w:rsidRDefault="009C69AB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69AB" w:rsidRPr="00FE244C" w:rsidRDefault="009C69AB" w:rsidP="00DC58F4">
            <w:pPr>
              <w:ind w:left="-425" w:right="-3"/>
              <w:jc w:val="right"/>
              <w:rPr>
                <w:lang w:val="ru-RU"/>
              </w:rPr>
            </w:pPr>
            <w:r w:rsidRPr="00FE244C">
              <w:rPr>
                <w:lang w:val="ru-RU"/>
              </w:rPr>
              <w:t xml:space="preserve">29 ноября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9C69AB" w:rsidRPr="00F95498" w:rsidRDefault="009C69AB" w:rsidP="008E1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 xml:space="preserve">Информация о государственном заказчике: </w:t>
      </w:r>
      <w:r w:rsidRPr="00F9549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95498">
          <w:rPr>
            <w:rStyle w:val="Hyperlink"/>
          </w:rPr>
          <w:t>crbzak</w:t>
        </w:r>
        <w:r w:rsidRPr="00F95498">
          <w:rPr>
            <w:rStyle w:val="Hyperlink"/>
            <w:lang w:val="ru-RU"/>
          </w:rPr>
          <w:t>@</w:t>
        </w:r>
        <w:r w:rsidRPr="00F95498">
          <w:rPr>
            <w:rStyle w:val="Hyperlink"/>
          </w:rPr>
          <w:t>mail</w:t>
        </w:r>
        <w:r w:rsidRPr="00F95498">
          <w:rPr>
            <w:rStyle w:val="Hyperlink"/>
            <w:lang w:val="ru-RU"/>
          </w:rPr>
          <w:t>.</w:t>
        </w:r>
        <w:r w:rsidRPr="00F95498">
          <w:rPr>
            <w:rStyle w:val="Hyperlink"/>
          </w:rPr>
          <w:t>ru</w:t>
        </w:r>
      </w:hyperlink>
      <w:r w:rsidRPr="00F95498">
        <w:rPr>
          <w:lang w:val="ru-RU"/>
        </w:rPr>
        <w:t>. Контрактный управляющий: Дехтерев Юрий Сергеевич.</w:t>
      </w:r>
    </w:p>
    <w:p w:rsidR="009C69AB" w:rsidRPr="00F95498" w:rsidRDefault="009C69AB" w:rsidP="008E1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Предмет контракта: «</w:t>
      </w:r>
      <w:r w:rsidRPr="00860F82">
        <w:rPr>
          <w:lang w:val="ru-RU"/>
        </w:rPr>
        <w:t>Эргоферон</w:t>
      </w:r>
      <w:r w:rsidRPr="00F95498">
        <w:rPr>
          <w:lang w:val="ru-RU"/>
        </w:rPr>
        <w:t xml:space="preserve">».  </w:t>
      </w:r>
    </w:p>
    <w:p w:rsidR="009C69AB" w:rsidRPr="00860F82" w:rsidRDefault="009C69AB" w:rsidP="008E1BB1">
      <w:pPr>
        <w:autoSpaceDE w:val="0"/>
        <w:autoSpaceDN w:val="0"/>
        <w:adjustRightInd w:val="0"/>
        <w:rPr>
          <w:color w:val="000000"/>
          <w:lang w:val="ru-RU"/>
        </w:rPr>
      </w:pPr>
      <w:r w:rsidRPr="00F95498">
        <w:rPr>
          <w:b/>
          <w:bCs/>
          <w:noProof/>
          <w:lang w:val="ru-RU"/>
        </w:rPr>
        <w:t>Идентификационный код закупки:</w:t>
      </w:r>
      <w:r w:rsidRPr="00F95498">
        <w:rPr>
          <w:color w:val="000000"/>
          <w:lang w:val="ru-RU"/>
        </w:rPr>
        <w:t xml:space="preserve"> </w:t>
      </w:r>
      <w:r w:rsidRPr="00860F82">
        <w:rPr>
          <w:color w:val="000000"/>
          <w:lang w:val="ru-RU"/>
        </w:rPr>
        <w:t>193234901331923490100102970012120000</w:t>
      </w:r>
    </w:p>
    <w:p w:rsidR="009C69AB" w:rsidRPr="00F95498" w:rsidRDefault="009C69AB" w:rsidP="008E1BB1">
      <w:pPr>
        <w:autoSpaceDE w:val="0"/>
        <w:autoSpaceDN w:val="0"/>
        <w:adjustRightInd w:val="0"/>
        <w:rPr>
          <w:lang w:val="ru-RU"/>
        </w:rPr>
      </w:pPr>
      <w:r w:rsidRPr="00F95498">
        <w:rPr>
          <w:b/>
          <w:bCs/>
          <w:noProof/>
          <w:lang w:val="ru-RU"/>
        </w:rPr>
        <w:t>Начальная (максимальная) цена контракта</w:t>
      </w:r>
      <w:r w:rsidRPr="00F95498">
        <w:rPr>
          <w:b/>
          <w:bCs/>
          <w:lang w:val="ru-RU"/>
        </w:rPr>
        <w:t>:</w:t>
      </w:r>
      <w:r w:rsidRPr="00F95498">
        <w:rPr>
          <w:lang w:val="ru-RU"/>
        </w:rPr>
        <w:t xml:space="preserve"> </w:t>
      </w:r>
      <w:r>
        <w:rPr>
          <w:lang w:val="ru-RU"/>
        </w:rPr>
        <w:t xml:space="preserve">63 576 </w:t>
      </w:r>
      <w:r w:rsidRPr="00F95498">
        <w:rPr>
          <w:lang w:val="ru-RU"/>
        </w:rPr>
        <w:t xml:space="preserve">руб. </w:t>
      </w:r>
      <w:r>
        <w:rPr>
          <w:lang w:val="ru-RU"/>
        </w:rPr>
        <w:t>0</w:t>
      </w:r>
      <w:r w:rsidRPr="00F95498">
        <w:rPr>
          <w:lang w:val="ru-RU"/>
        </w:rPr>
        <w:t>0 коп. (</w:t>
      </w:r>
      <w:r>
        <w:rPr>
          <w:lang w:val="ru-RU"/>
        </w:rPr>
        <w:t>шестьдесят три</w:t>
      </w:r>
      <w:r w:rsidRPr="00F95498">
        <w:rPr>
          <w:lang w:val="ru-RU"/>
        </w:rPr>
        <w:t xml:space="preserve"> тысяч</w:t>
      </w:r>
      <w:r>
        <w:rPr>
          <w:lang w:val="ru-RU"/>
        </w:rPr>
        <w:t>и пятьсот семьдесят шесть</w:t>
      </w:r>
      <w:r w:rsidRPr="00F95498">
        <w:rPr>
          <w:lang w:val="ru-RU"/>
        </w:rPr>
        <w:t xml:space="preserve"> рубл</w:t>
      </w:r>
      <w:r>
        <w:rPr>
          <w:lang w:val="ru-RU"/>
        </w:rPr>
        <w:t>ей</w:t>
      </w:r>
      <w:r w:rsidRPr="00F95498">
        <w:rPr>
          <w:lang w:val="ru-RU"/>
        </w:rPr>
        <w:t xml:space="preserve"> </w:t>
      </w:r>
      <w:r>
        <w:rPr>
          <w:lang w:val="ru-RU"/>
        </w:rPr>
        <w:t>0</w:t>
      </w:r>
      <w:r w:rsidRPr="00F95498">
        <w:rPr>
          <w:lang w:val="ru-RU"/>
        </w:rPr>
        <w:t>0 копеек).</w:t>
      </w:r>
    </w:p>
    <w:p w:rsidR="009C69AB" w:rsidRPr="00F95498" w:rsidRDefault="009C69AB" w:rsidP="008E1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F9549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</w:t>
      </w:r>
      <w:r>
        <w:rPr>
          <w:lang w:val="ru-RU"/>
        </w:rPr>
        <w:t>ым заказчиком акта о приемке по</w:t>
      </w:r>
      <w:r w:rsidRPr="00F95498">
        <w:rPr>
          <w:lang w:val="ru-RU"/>
        </w:rPr>
        <w:t>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9C69AB" w:rsidRPr="00860F82" w:rsidRDefault="009C69AB" w:rsidP="008E1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F95498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860F82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9C69AB" w:rsidRPr="00F95498" w:rsidRDefault="009C69AB" w:rsidP="008E1B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 w:rsidRPr="00F95498">
        <w:rPr>
          <w:lang w:val="ru-RU"/>
        </w:rPr>
        <w:t xml:space="preserve"> Внебюджетные фонды (ОМС).</w:t>
      </w:r>
    </w:p>
    <w:p w:rsidR="009C69AB" w:rsidRPr="00F95498" w:rsidRDefault="009C69AB" w:rsidP="008E1BB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F95498">
        <w:rPr>
          <w:lang w:val="ru-RU"/>
        </w:rPr>
        <w:t xml:space="preserve">  </w:t>
      </w:r>
      <w:r w:rsidRPr="00F95498">
        <w:rPr>
          <w:b/>
          <w:bCs/>
          <w:lang w:val="ru-RU"/>
        </w:rPr>
        <w:t>Размер обеспечения заявки на участие в аукционе:</w:t>
      </w:r>
      <w:r w:rsidRPr="00F95498">
        <w:rPr>
          <w:lang w:val="ru-RU"/>
        </w:rPr>
        <w:t xml:space="preserve"> Не установлен</w:t>
      </w:r>
      <w:r w:rsidRPr="00F95498">
        <w:rPr>
          <w:spacing w:val="-2"/>
          <w:lang w:val="ru-RU"/>
        </w:rPr>
        <w:t>.</w:t>
      </w:r>
    </w:p>
    <w:p w:rsidR="009C69AB" w:rsidRPr="00F95498" w:rsidRDefault="009C69AB" w:rsidP="008E1BB1">
      <w:pPr>
        <w:jc w:val="both"/>
        <w:rPr>
          <w:spacing w:val="-2"/>
          <w:lang w:val="ru-RU"/>
        </w:rPr>
      </w:pPr>
      <w:r w:rsidRPr="00F95498">
        <w:rPr>
          <w:b/>
          <w:bCs/>
          <w:lang w:val="ru-RU"/>
        </w:rPr>
        <w:t xml:space="preserve">       </w:t>
      </w:r>
      <w:r w:rsidRPr="00F95498">
        <w:rPr>
          <w:b/>
          <w:bCs/>
          <w:lang w:val="ru-RU"/>
        </w:rPr>
        <w:tab/>
        <w:t xml:space="preserve">Размер обеспечения исполнения контракта: </w:t>
      </w:r>
      <w:r w:rsidRPr="00F95498">
        <w:rPr>
          <w:lang w:val="ru-RU"/>
        </w:rPr>
        <w:t xml:space="preserve">5 </w:t>
      </w:r>
      <w:r w:rsidRPr="00F9549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C69AB" w:rsidRPr="00F95498" w:rsidRDefault="009C69AB" w:rsidP="008E1BB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F9549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60F82">
        <w:rPr>
          <w:color w:val="000000"/>
          <w:sz w:val="24"/>
          <w:szCs w:val="24"/>
        </w:rPr>
        <w:t>19.11.2019 15:11</w:t>
      </w:r>
      <w:r w:rsidRPr="00F95498">
        <w:rPr>
          <w:sz w:val="24"/>
          <w:szCs w:val="24"/>
        </w:rPr>
        <w:t xml:space="preserve"> (московское время).</w:t>
      </w:r>
    </w:p>
    <w:p w:rsidR="009C69AB" w:rsidRPr="00F95498" w:rsidRDefault="009C69AB" w:rsidP="008E1BB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9549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F95498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C69AB" w:rsidRPr="00FE244C">
        <w:trPr>
          <w:jc w:val="center"/>
        </w:trPr>
        <w:tc>
          <w:tcPr>
            <w:tcW w:w="9828" w:type="dxa"/>
            <w:gridSpan w:val="5"/>
          </w:tcPr>
          <w:p w:rsidR="009C69AB" w:rsidRPr="00FE244C" w:rsidRDefault="009C69A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9C69AB" w:rsidRPr="00DC16AE">
        <w:trPr>
          <w:jc w:val="center"/>
        </w:trPr>
        <w:tc>
          <w:tcPr>
            <w:tcW w:w="2820" w:type="dxa"/>
          </w:tcPr>
          <w:p w:rsidR="009C69AB" w:rsidRPr="00FE244C" w:rsidRDefault="009C69A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C69AB" w:rsidRPr="00FE244C" w:rsidRDefault="009C69A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C69AB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9C69AB" w:rsidRPr="00FE244C" w:rsidRDefault="009C69AB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9C69AB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9C69AB" w:rsidRPr="00FE244C" w:rsidRDefault="009C69A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C69AB" w:rsidRPr="00FE244C" w:rsidRDefault="009C69A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9C69AB" w:rsidRPr="00FE244C">
        <w:trPr>
          <w:jc w:val="center"/>
        </w:trPr>
        <w:tc>
          <w:tcPr>
            <w:tcW w:w="9828" w:type="dxa"/>
            <w:gridSpan w:val="5"/>
          </w:tcPr>
          <w:p w:rsidR="009C69AB" w:rsidRPr="00FE244C" w:rsidRDefault="009C69AB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9C69AB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C69AB" w:rsidRPr="00FE244C" w:rsidRDefault="009C69A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9C69AB" w:rsidRPr="00FE244C" w:rsidRDefault="009C69A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9C69AB" w:rsidRPr="00FE244C" w:rsidRDefault="009C69A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C69AB" w:rsidRPr="00FE244C" w:rsidRDefault="009C69AB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9C69AB" w:rsidRPr="00FE244C" w:rsidRDefault="009C69A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9C69AB" w:rsidRPr="00FE244C" w:rsidRDefault="009C69A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9C69AB" w:rsidRPr="00FE244C" w:rsidRDefault="009C69AB" w:rsidP="00A841CC">
            <w:pPr>
              <w:ind w:right="-80"/>
              <w:jc w:val="both"/>
              <w:rPr>
                <w:lang w:val="ru-RU"/>
              </w:rPr>
            </w:pPr>
          </w:p>
          <w:p w:rsidR="009C69AB" w:rsidRPr="00FE244C" w:rsidRDefault="009C69A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9C69AB" w:rsidRPr="00FE244C" w:rsidRDefault="009C69A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9C69AB" w:rsidRPr="00FE244C" w:rsidRDefault="009C69A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29 ноября 2019 года в </w:t>
      </w:r>
      <w:r>
        <w:rPr>
          <w:sz w:val="24"/>
          <w:szCs w:val="24"/>
        </w:rPr>
        <w:t>13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C69AB" w:rsidRPr="00FE244C" w:rsidRDefault="009C69AB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9C69A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C69A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0D6ECC">
            <w:pPr>
              <w:ind w:right="134"/>
              <w:jc w:val="center"/>
              <w:rPr>
                <w:color w:val="000000"/>
                <w:lang w:val="ru-RU"/>
              </w:rPr>
            </w:pPr>
            <w:r w:rsidRPr="008E1BB1">
              <w:rPr>
                <w:color w:val="000000"/>
                <w:lang w:val="ru-RU"/>
              </w:rPr>
              <w:t>43 544.56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2D63DC">
            <w:pPr>
              <w:jc w:val="center"/>
            </w:pPr>
            <w:r w:rsidRPr="008E1BB1">
              <w:t>29.11.2019 09:54:10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CE4749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EA-35445</w:t>
            </w:r>
          </w:p>
        </w:tc>
      </w:tr>
      <w:tr w:rsidR="009C69A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8E1BB1">
            <w:pPr>
              <w:ind w:right="134"/>
              <w:jc w:val="center"/>
              <w:rPr>
                <w:color w:val="000000"/>
                <w:lang w:val="ru-RU"/>
              </w:rPr>
            </w:pPr>
            <w:r w:rsidRPr="008E1BB1">
              <w:rPr>
                <w:color w:val="000000"/>
              </w:rPr>
              <w:t>43 862.44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114067">
            <w:pPr>
              <w:jc w:val="center"/>
            </w:pPr>
            <w:r w:rsidRPr="008E1BB1">
              <w:t>29.11.2019 09:52:25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114067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EA-35598</w:t>
            </w:r>
          </w:p>
        </w:tc>
      </w:tr>
      <w:tr w:rsidR="009C69A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FE1DCE">
            <w:pPr>
              <w:ind w:right="134"/>
              <w:jc w:val="center"/>
              <w:rPr>
                <w:color w:val="000000"/>
                <w:lang w:val="ru-RU"/>
              </w:rPr>
            </w:pPr>
            <w:r w:rsidRPr="008E1BB1">
              <w:rPr>
                <w:color w:val="000000"/>
                <w:lang w:val="ru-RU"/>
              </w:rPr>
              <w:t>47 359.12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114067">
            <w:pPr>
              <w:jc w:val="center"/>
            </w:pPr>
            <w:r w:rsidRPr="008E1BB1">
              <w:t>29.11.2019 09:49:20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114067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EA-35527</w:t>
            </w:r>
          </w:p>
        </w:tc>
      </w:tr>
      <w:tr w:rsidR="009C69A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8E1BB1">
            <w:pPr>
              <w:ind w:right="134"/>
              <w:jc w:val="center"/>
              <w:rPr>
                <w:color w:val="000000"/>
                <w:lang w:val="ru-RU"/>
              </w:rPr>
            </w:pPr>
            <w:r w:rsidRPr="008E1BB1">
              <w:rPr>
                <w:color w:val="000000"/>
              </w:rPr>
              <w:t>47 677.00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114067">
            <w:pPr>
              <w:jc w:val="center"/>
            </w:pPr>
            <w:r w:rsidRPr="008E1BB1">
              <w:t>29.11.2019 09:48:32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C69AB" w:rsidRPr="008E1BB1" w:rsidRDefault="009C69AB" w:rsidP="00114067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EA-35306</w:t>
            </w:r>
          </w:p>
        </w:tc>
      </w:tr>
    </w:tbl>
    <w:p w:rsidR="009C69AB" w:rsidRPr="00FE244C" w:rsidRDefault="009C69AB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C69AB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C69AB" w:rsidRPr="00FE244C" w:rsidRDefault="009C69A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9C69AB" w:rsidRPr="00FE244C" w:rsidRDefault="009C69A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69AB" w:rsidRPr="00FE244C" w:rsidRDefault="009C69A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9C69AB" w:rsidRPr="00FE244C" w:rsidRDefault="009C69A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69AB" w:rsidRPr="00FE244C" w:rsidRDefault="009C69A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C69AB" w:rsidRPr="00DC16A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C69AB" w:rsidRPr="008E1BB1" w:rsidRDefault="009C69AB" w:rsidP="00E6630C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EA-35445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69AB" w:rsidRPr="00FE244C" w:rsidRDefault="009C69AB" w:rsidP="00FE5198">
            <w:pPr>
              <w:jc w:val="center"/>
            </w:pPr>
            <w:r w:rsidRPr="003E4166">
              <w:t>26.11.2019 11:23:35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ИНН6162050380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ОГРН1106194001110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КПП616501001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9C69AB" w:rsidRPr="00E52C31" w:rsidRDefault="009C69AB" w:rsidP="008E1BB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Лёза Юлия Сергеевна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Телефон 8(863)-3030066</w:t>
            </w:r>
          </w:p>
        </w:tc>
      </w:tr>
      <w:tr w:rsidR="009C69AB" w:rsidRPr="008836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C69AB" w:rsidRPr="008E1BB1" w:rsidRDefault="009C69AB" w:rsidP="00E6630C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EA-35598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69AB" w:rsidRPr="00FE244C" w:rsidRDefault="009C69AB" w:rsidP="00884FAB">
            <w:pPr>
              <w:jc w:val="center"/>
            </w:pPr>
            <w:r w:rsidRPr="003E4166">
              <w:t>27.11.2019 09:26:45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ОБЩЕСТВО С ОГРАНИЧЕННОЙ ОТВЕТСТВЕННОСТЬЮ "АЛЬБАТРОС"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ИНН7724922443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ОГРН1147746595457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КПП772401001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Место нахождения (жительства)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115201, Г МОСКВА, Ш КАШИРСКОЕ, ДОМ 22, КОРПУС 4 СТРОЕНИЕ 7, ЭТАЖ 3 ПОМЕЩЕНИЕ №5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Почтовый адрес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115201, город Москва, Каширское шоссе, дом 22, корпус 4, строение 7, этаж 3, помещение №5</w:t>
            </w:r>
          </w:p>
          <w:p w:rsidR="009C69AB" w:rsidRPr="00BB6984" w:rsidRDefault="009C69AB" w:rsidP="008E1BB1">
            <w:pPr>
              <w:pStyle w:val="Heading4"/>
              <w:shd w:val="clear" w:color="auto" w:fill="FFFFFF"/>
              <w:spacing w:before="0" w:after="0" w:line="318" w:lineRule="atLeast"/>
              <w:rPr>
                <w:color w:val="000000"/>
                <w:sz w:val="22"/>
                <w:szCs w:val="22"/>
                <w:lang w:val="ru-RU"/>
              </w:rPr>
            </w:pPr>
            <w:r w:rsidRPr="00BB6984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ВАЛАНДИН ВЛАДИМИР ВЛАДИСЛАВОВИЧ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BB6984">
              <w:rPr>
                <w:lang w:val="ru-RU"/>
              </w:rPr>
              <w:t>Телефон+78612793000</w:t>
            </w:r>
          </w:p>
        </w:tc>
      </w:tr>
      <w:tr w:rsidR="009C69AB" w:rsidRPr="00DC16A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C69AB" w:rsidRPr="008E1BB1" w:rsidRDefault="009C69AB" w:rsidP="00E6630C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EA-35527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69AB" w:rsidRPr="00FE244C" w:rsidRDefault="009C69AB" w:rsidP="00884FAB">
            <w:pPr>
              <w:jc w:val="center"/>
            </w:pPr>
            <w:r w:rsidRPr="003E4166">
              <w:t>26.11.2019 16:41:06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ИНН6165196363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ОГРН1156196061251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КПП616501001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Телефон78632232470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t>cmp</w:t>
            </w:r>
            <w:r w:rsidRPr="00FE244C">
              <w:rPr>
                <w:lang w:val="ru-RU"/>
              </w:rPr>
              <w:t>.</w:t>
            </w:r>
            <w:r w:rsidRPr="00FE244C">
              <w:t>organica</w:t>
            </w:r>
            <w:r w:rsidRPr="00FE244C">
              <w:rPr>
                <w:lang w:val="ru-RU"/>
              </w:rPr>
              <w:t>@</w:t>
            </w:r>
            <w:r w:rsidRPr="00FE244C">
              <w:t>list</w:t>
            </w:r>
            <w:r w:rsidRPr="00FE244C">
              <w:rPr>
                <w:lang w:val="ru-RU"/>
              </w:rPr>
              <w:t>.</w:t>
            </w:r>
            <w:r w:rsidRPr="00FE244C">
              <w:t>ru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Адрес место нахождения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 xml:space="preserve">344064, ОБЛ РОСТОВСКАЯ, Г РОСТОВ-НА-ДОНУ, УЛ ВАВИЛОВА, ДОМ 59Д, 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Почтовый адрес</w:t>
            </w:r>
          </w:p>
          <w:p w:rsidR="009C69AB" w:rsidRPr="00FE244C" w:rsidRDefault="009C69AB" w:rsidP="008E1BB1">
            <w:r w:rsidRPr="00FE244C">
              <w:rPr>
                <w:lang w:val="ru-RU"/>
              </w:rPr>
              <w:t xml:space="preserve">Российская Федерация, 344064, Ростовская область, г. Ростов-на-Дону, ул. </w:t>
            </w:r>
            <w:r w:rsidRPr="00FE244C">
              <w:t>Вавилова, д. 59д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Контактное лицо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FE244C">
              <w:rPr>
                <w:lang w:val="ru-RU"/>
              </w:rPr>
              <w:t>КОМЯГИН ВАЛЕРИЙ НИКОЛАЕВИЧ</w:t>
            </w:r>
          </w:p>
        </w:tc>
      </w:tr>
      <w:tr w:rsidR="009C69AB" w:rsidRPr="00DC16A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C69AB" w:rsidRPr="008E1BB1" w:rsidRDefault="009C69AB" w:rsidP="00E6630C">
            <w:pPr>
              <w:jc w:val="center"/>
              <w:rPr>
                <w:lang w:val="ru-RU"/>
              </w:rPr>
            </w:pPr>
            <w:r w:rsidRPr="008E1BB1">
              <w:rPr>
                <w:lang w:val="ru-RU"/>
              </w:rPr>
              <w:t>EA-35306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C69AB" w:rsidRPr="00FE244C" w:rsidRDefault="009C69AB" w:rsidP="00884FAB">
            <w:pPr>
              <w:jc w:val="center"/>
              <w:rPr>
                <w:lang w:val="ru-RU"/>
              </w:rPr>
            </w:pPr>
            <w:r w:rsidRPr="003E4166">
              <w:t>25.11.2019 16:18:02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ЗАКРЫТОЕ АКЦИОНЕРНОЕ ОБЩЕСТВО "ФАРМАЦЕВТ"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ИНН6165016437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ОГРН1026103713360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КПП616601001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344065, ОБЛ РОСТОВСКАЯ, Г РОСТОВ-НА-ДОНУ, ПЕР БЕЛОМОРСКИЙ, 94,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9C69AB" w:rsidRPr="00E52C31" w:rsidRDefault="009C69AB" w:rsidP="008E1BB1">
            <w:pPr>
              <w:rPr>
                <w:lang w:val="ru-RU"/>
              </w:rPr>
            </w:pPr>
            <w:r w:rsidRPr="00E52C31">
              <w:rPr>
                <w:lang w:val="ru-RU"/>
              </w:rPr>
              <w:t>344065, ОБЛ РОСТОВСКАЯ, Г РОСТОВ-НА-ДОНУ, ПЕР БЕЛОМОРСКИЙ, 94</w:t>
            </w:r>
          </w:p>
          <w:p w:rsidR="009C69AB" w:rsidRDefault="009C69AB" w:rsidP="008E1BB1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4"/>
                <w:szCs w:val="24"/>
                <w:lang w:val="ru-RU"/>
              </w:rPr>
            </w:pPr>
            <w:r w:rsidRPr="00DC16AE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C69AB" w:rsidRPr="00BB6984" w:rsidRDefault="009C69AB" w:rsidP="008E1BB1">
            <w:pPr>
              <w:rPr>
                <w:lang w:val="ru-RU"/>
              </w:rPr>
            </w:pPr>
            <w:r w:rsidRPr="00DC16AE">
              <w:rPr>
                <w:lang w:val="ru-RU"/>
              </w:rPr>
              <w:t>РАДЧЕНКО ИГОРЬ ЕВГЕНЬЕВИЧ</w:t>
            </w:r>
          </w:p>
          <w:p w:rsidR="009C69AB" w:rsidRPr="00FE244C" w:rsidRDefault="009C69AB" w:rsidP="008E1BB1">
            <w:pPr>
              <w:rPr>
                <w:lang w:val="ru-RU"/>
              </w:rPr>
            </w:pPr>
            <w:r w:rsidRPr="00DC16AE">
              <w:rPr>
                <w:lang w:val="ru-RU"/>
              </w:rPr>
              <w:t>Телефон8-863-2278027</w:t>
            </w:r>
          </w:p>
        </w:tc>
      </w:tr>
    </w:tbl>
    <w:p w:rsidR="009C69AB" w:rsidRPr="00FE244C" w:rsidRDefault="009C69AB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C69AB" w:rsidRPr="00FE244C" w:rsidRDefault="009C69AB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EA-35445</w:t>
      </w:r>
      <w:r w:rsidRPr="00FE244C">
        <w:rPr>
          <w:lang w:val="ru-RU"/>
        </w:rPr>
        <w:t xml:space="preserve">- </w:t>
      </w:r>
      <w:r w:rsidRPr="00BB6984">
        <w:rPr>
          <w:lang w:val="ru-RU"/>
        </w:rPr>
        <w:t>ОБЩЕСТВО С ОГРАНИЧЕННОЙ ОТВЕТСТВЕННОСТЬЮ "МЕДИЦИНСКАЯ КОМПАНИЯ ПОЛИМЕД"</w:t>
      </w:r>
      <w:r w:rsidRPr="00FE244C">
        <w:rPr>
          <w:lang w:val="ru-RU"/>
        </w:rPr>
        <w:t xml:space="preserve">»,№ </w:t>
      </w:r>
      <w:r w:rsidRPr="008E1BB1">
        <w:rPr>
          <w:lang w:val="ru-RU"/>
        </w:rPr>
        <w:t>EA-35598</w:t>
      </w:r>
      <w:r w:rsidRPr="00FE244C">
        <w:rPr>
          <w:lang w:val="ru-RU"/>
        </w:rPr>
        <w:t xml:space="preserve"> - </w:t>
      </w:r>
      <w:r w:rsidRPr="00BB6984">
        <w:rPr>
          <w:lang w:val="ru-RU"/>
        </w:rPr>
        <w:t>ОБЩЕСТВО С ОГРАНИЧЕННОЙ ОТВЕТСТВЕННОСТЬЮ "АЛЬБАТРОС"</w:t>
      </w:r>
      <w:r w:rsidRPr="00FE244C">
        <w:rPr>
          <w:lang w:val="ru-RU"/>
        </w:rPr>
        <w:t xml:space="preserve">,№ </w:t>
      </w:r>
      <w:r w:rsidRPr="008E1BB1">
        <w:rPr>
          <w:lang w:val="ru-RU"/>
        </w:rPr>
        <w:t>EA-35527</w:t>
      </w:r>
      <w:r w:rsidRPr="00FE244C">
        <w:rPr>
          <w:lang w:val="ru-RU"/>
        </w:rPr>
        <w:t>- ОБЩЕСТВО С ОГРАНИЧЕННОЙ ОТВЕТСТВЕННОСТЬЮ «КОМПАНИЯ «ОРГАНИКА</w:t>
      </w:r>
      <w:r>
        <w:rPr>
          <w:lang w:val="ru-RU"/>
        </w:rPr>
        <w:t xml:space="preserve">», </w:t>
      </w:r>
      <w:r w:rsidRPr="00FE244C">
        <w:rPr>
          <w:lang w:val="ru-RU"/>
        </w:rPr>
        <w:t xml:space="preserve">№ </w:t>
      </w:r>
      <w:r w:rsidRPr="008E1BB1">
        <w:rPr>
          <w:lang w:val="ru-RU"/>
        </w:rPr>
        <w:t>EA-35306</w:t>
      </w:r>
      <w:r w:rsidRPr="00FE244C">
        <w:rPr>
          <w:lang w:val="ru-RU"/>
        </w:rPr>
        <w:t xml:space="preserve"> - </w:t>
      </w:r>
      <w:r w:rsidRPr="00E52C31">
        <w:rPr>
          <w:lang w:val="ru-RU"/>
        </w:rPr>
        <w:t>ЗАКРЫТОЕ АКЦИОНЕРНОЕ ОБЩЕСТВО "ФАРМАЦЕВТ"</w:t>
      </w:r>
      <w:r>
        <w:rPr>
          <w:lang w:val="ru-RU"/>
        </w:rPr>
        <w:t>.</w:t>
      </w:r>
    </w:p>
    <w:p w:rsidR="009C69AB" w:rsidRPr="00FE244C" w:rsidRDefault="009C69AB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C69AB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9C69AB" w:rsidRPr="00FE244C" w:rsidRDefault="009C69AB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C69AB" w:rsidRPr="00FE244C" w:rsidRDefault="009C69AB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C69AB" w:rsidRPr="00FE244C">
        <w:trPr>
          <w:trHeight w:val="274"/>
        </w:trPr>
        <w:tc>
          <w:tcPr>
            <w:tcW w:w="2204" w:type="dxa"/>
            <w:vMerge/>
          </w:tcPr>
          <w:p w:rsidR="009C69AB" w:rsidRPr="00FE244C" w:rsidRDefault="009C69A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C69AB" w:rsidRPr="00FE244C" w:rsidRDefault="009C69AB" w:rsidP="00AA4A97">
            <w:pPr>
              <w:jc w:val="center"/>
              <w:rPr>
                <w:lang w:val="ru-RU"/>
              </w:rPr>
            </w:pPr>
          </w:p>
          <w:p w:rsidR="009C69AB" w:rsidRPr="00FE244C" w:rsidRDefault="009C69AB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C69AB" w:rsidRPr="00FE244C" w:rsidRDefault="009C69AB" w:rsidP="00AA4A97">
            <w:pPr>
              <w:ind w:right="-21"/>
              <w:jc w:val="center"/>
              <w:rPr>
                <w:lang w:val="ru-RU"/>
              </w:rPr>
            </w:pPr>
          </w:p>
          <w:p w:rsidR="009C69AB" w:rsidRPr="00FE244C" w:rsidRDefault="009C69AB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C69AB" w:rsidRPr="00FE244C" w:rsidRDefault="009C69AB" w:rsidP="0056026D">
            <w:pPr>
              <w:jc w:val="center"/>
              <w:rPr>
                <w:lang w:val="ru-RU"/>
              </w:rPr>
            </w:pPr>
          </w:p>
          <w:p w:rsidR="009C69AB" w:rsidRPr="00FE244C" w:rsidRDefault="009C69AB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C69AB" w:rsidRPr="00FE244C" w:rsidRDefault="009C69AB" w:rsidP="00AA4A97">
            <w:pPr>
              <w:jc w:val="center"/>
              <w:rPr>
                <w:lang w:val="ru-RU"/>
              </w:rPr>
            </w:pPr>
          </w:p>
          <w:p w:rsidR="009C69AB" w:rsidRPr="00FE244C" w:rsidRDefault="009C69AB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C69AB" w:rsidRPr="00FE244C" w:rsidRDefault="009C69AB" w:rsidP="0056026D">
            <w:pPr>
              <w:jc w:val="center"/>
              <w:rPr>
                <w:lang w:val="ru-RU"/>
              </w:rPr>
            </w:pPr>
          </w:p>
          <w:p w:rsidR="009C69AB" w:rsidRPr="00FE244C" w:rsidRDefault="009C69AB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9C69AB" w:rsidRPr="00DC16AE">
        <w:trPr>
          <w:trHeight w:val="938"/>
        </w:trPr>
        <w:tc>
          <w:tcPr>
            <w:tcW w:w="2204" w:type="dxa"/>
            <w:vAlign w:val="center"/>
          </w:tcPr>
          <w:p w:rsidR="009C69AB" w:rsidRPr="00FE244C" w:rsidRDefault="009C69AB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EA-35445</w:t>
            </w:r>
            <w:r w:rsidRPr="00FE244C">
              <w:rPr>
                <w:lang w:val="ru-RU"/>
              </w:rPr>
              <w:t xml:space="preserve">- </w:t>
            </w:r>
            <w:r w:rsidRPr="00BB6984">
              <w:rPr>
                <w:lang w:val="ru-RU"/>
              </w:rPr>
              <w:t>ОБЩЕСТВО С ОГРАНИЧЕННОЙ ОТВЕТСТВЕННОСТЬЮ "МЕДИЦИНСКАЯ КОМПАНИЯ ПОЛИМЕД"</w:t>
            </w:r>
            <w:r w:rsidRPr="00FE244C">
              <w:rPr>
                <w:lang w:val="ru-RU"/>
              </w:rPr>
              <w:t>»</w:t>
            </w:r>
          </w:p>
        </w:tc>
        <w:tc>
          <w:tcPr>
            <w:tcW w:w="1700" w:type="dxa"/>
          </w:tcPr>
          <w:p w:rsidR="009C69AB" w:rsidRPr="00FE244C" w:rsidRDefault="009C69A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C69AB" w:rsidRPr="00FE244C" w:rsidRDefault="009C69A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C69AB" w:rsidRPr="00FE244C" w:rsidRDefault="009C69A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C69AB" w:rsidRPr="00DC16AE">
        <w:trPr>
          <w:trHeight w:val="938"/>
        </w:trPr>
        <w:tc>
          <w:tcPr>
            <w:tcW w:w="2204" w:type="dxa"/>
            <w:vAlign w:val="center"/>
          </w:tcPr>
          <w:p w:rsidR="009C69AB" w:rsidRPr="00FE244C" w:rsidRDefault="009C69AB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8E1BB1">
              <w:rPr>
                <w:lang w:val="ru-RU"/>
              </w:rPr>
              <w:t>EA-35598</w:t>
            </w:r>
            <w:r w:rsidRPr="00FE244C">
              <w:rPr>
                <w:lang w:val="ru-RU"/>
              </w:rPr>
              <w:t xml:space="preserve"> - </w:t>
            </w:r>
            <w:r w:rsidRPr="00BB6984">
              <w:rPr>
                <w:lang w:val="ru-RU"/>
              </w:rPr>
              <w:t>ОБЩЕСТВО С ОГРАНИЧЕННОЙ ОТВЕТСТВЕННОСТЬЮ "АЛЬБАТРОС"</w:t>
            </w:r>
          </w:p>
        </w:tc>
        <w:tc>
          <w:tcPr>
            <w:tcW w:w="1700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C69AB" w:rsidRPr="00DC16AE">
        <w:trPr>
          <w:trHeight w:val="938"/>
        </w:trPr>
        <w:tc>
          <w:tcPr>
            <w:tcW w:w="2204" w:type="dxa"/>
            <w:vAlign w:val="center"/>
          </w:tcPr>
          <w:p w:rsidR="009C69AB" w:rsidRPr="00FE244C" w:rsidRDefault="009C69AB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8E1BB1">
              <w:rPr>
                <w:lang w:val="ru-RU"/>
              </w:rPr>
              <w:t>EA-35527</w:t>
            </w:r>
            <w:r w:rsidRPr="00FE244C">
              <w:rPr>
                <w:lang w:val="ru-RU"/>
              </w:rPr>
              <w:t>- ОБЩЕСТВО С ОГРАНИЧЕННОЙ ОТВЕТСТВЕННОСТЬЮ «КОМПАНИЯ «ОРГАНИКА</w:t>
            </w:r>
            <w:r>
              <w:rPr>
                <w:lang w:val="ru-RU"/>
              </w:rPr>
              <w:t>»</w:t>
            </w:r>
          </w:p>
        </w:tc>
        <w:tc>
          <w:tcPr>
            <w:tcW w:w="1700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C69AB" w:rsidRPr="00DC16AE">
        <w:trPr>
          <w:trHeight w:val="938"/>
        </w:trPr>
        <w:tc>
          <w:tcPr>
            <w:tcW w:w="2204" w:type="dxa"/>
            <w:vAlign w:val="center"/>
          </w:tcPr>
          <w:p w:rsidR="009C69AB" w:rsidRPr="00FE244C" w:rsidRDefault="009C69AB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8E1BB1">
              <w:rPr>
                <w:lang w:val="ru-RU"/>
              </w:rPr>
              <w:t>EA-35306</w:t>
            </w:r>
            <w:r w:rsidRPr="00FE244C">
              <w:rPr>
                <w:lang w:val="ru-RU"/>
              </w:rPr>
              <w:t xml:space="preserve"> - </w:t>
            </w:r>
            <w:r w:rsidRPr="00E52C31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C69AB" w:rsidRPr="00FE244C" w:rsidRDefault="009C69AB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C69AB" w:rsidRPr="00FE244C" w:rsidRDefault="009C69AB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60F82">
        <w:rPr>
          <w:lang w:val="ru-RU"/>
        </w:rPr>
        <w:t>Эргоферон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9296E">
        <w:rPr>
          <w:lang w:val="ru-RU"/>
        </w:rPr>
        <w:t>ОБЩЕСТВО С ОГРАНИЧЕННОЙ ОТВЕТСТВЕННОСТЬЮ "МЕДИЦИНСКАЯ КОМПАНИЯ ПОЛИМЕД"»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59296E">
        <w:rPr>
          <w:lang w:val="ru-RU"/>
        </w:rPr>
        <w:t>43 544.56</w:t>
      </w:r>
      <w:r w:rsidRPr="00FE244C">
        <w:rPr>
          <w:lang w:val="ru-RU"/>
        </w:rPr>
        <w:t xml:space="preserve"> рублей.  </w:t>
      </w:r>
    </w:p>
    <w:p w:rsidR="009C69AB" w:rsidRPr="00FE244C" w:rsidRDefault="009C69AB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C69AB" w:rsidRPr="00FE244C">
        <w:trPr>
          <w:trHeight w:val="206"/>
          <w:jc w:val="center"/>
        </w:trPr>
        <w:tc>
          <w:tcPr>
            <w:tcW w:w="7338" w:type="dxa"/>
          </w:tcPr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C69AB" w:rsidRPr="00FE244C">
        <w:trPr>
          <w:trHeight w:val="206"/>
          <w:jc w:val="center"/>
        </w:trPr>
        <w:tc>
          <w:tcPr>
            <w:tcW w:w="7338" w:type="dxa"/>
          </w:tcPr>
          <w:p w:rsidR="009C69AB" w:rsidRPr="00FE244C" w:rsidRDefault="009C69A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C69AB" w:rsidRPr="00FE244C" w:rsidRDefault="009C69A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C69AB" w:rsidRPr="00FE244C">
        <w:trPr>
          <w:trHeight w:val="206"/>
          <w:jc w:val="center"/>
        </w:trPr>
        <w:tc>
          <w:tcPr>
            <w:tcW w:w="7338" w:type="dxa"/>
          </w:tcPr>
          <w:p w:rsidR="009C69AB" w:rsidRPr="00FE244C" w:rsidRDefault="009C69A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9C69AB" w:rsidRPr="00FE244C" w:rsidRDefault="009C69AB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C69AB" w:rsidRPr="00FE244C" w:rsidRDefault="009C69AB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9C69AB" w:rsidRPr="00FE244C" w:rsidRDefault="009C69A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C69AB" w:rsidRPr="00FE244C" w:rsidRDefault="009C69AB" w:rsidP="00B7524D">
      <w:pPr>
        <w:jc w:val="both"/>
        <w:rPr>
          <w:lang w:val="ru-RU" w:eastAsia="ru-RU"/>
        </w:rPr>
      </w:pPr>
    </w:p>
    <w:sectPr w:rsidR="009C69AB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9AB" w:rsidRDefault="009C69AB">
      <w:r>
        <w:separator/>
      </w:r>
    </w:p>
  </w:endnote>
  <w:endnote w:type="continuationSeparator" w:id="1">
    <w:p w:rsidR="009C69AB" w:rsidRDefault="009C6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9AB" w:rsidRDefault="009C69AB">
      <w:r>
        <w:separator/>
      </w:r>
    </w:p>
  </w:footnote>
  <w:footnote w:type="continuationSeparator" w:id="1">
    <w:p w:rsidR="009C69AB" w:rsidRDefault="009C69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9AB" w:rsidRDefault="009C69A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9C69AB" w:rsidRDefault="009C69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324A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3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3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5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3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3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4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75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51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51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51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5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73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5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5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5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5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5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75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5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1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4</Pages>
  <Words>1555</Words>
  <Characters>8867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2019-10-02T06:00:00Z</cp:lastPrinted>
  <dcterms:created xsi:type="dcterms:W3CDTF">2019-11-29T12:50:00Z</dcterms:created>
  <dcterms:modified xsi:type="dcterms:W3CDTF">2019-11-29T13:01:00Z</dcterms:modified>
</cp:coreProperties>
</file>