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FD" w:rsidRPr="00FE244C" w:rsidRDefault="00887DFD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0318300120819000278</w:t>
      </w:r>
    </w:p>
    <w:p w:rsidR="00887DFD" w:rsidRPr="00FE244C" w:rsidRDefault="00887DFD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87DFD" w:rsidRPr="00FE244C" w:rsidRDefault="00887DF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87DFD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87DFD" w:rsidRPr="00FE244C" w:rsidRDefault="00887DFD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87DFD" w:rsidRPr="00FE244C" w:rsidRDefault="00887DF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887DFD" w:rsidRDefault="00887DFD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87DFD" w:rsidRPr="000050FF" w:rsidRDefault="00887DFD" w:rsidP="00C828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050FF">
        <w:rPr>
          <w:b/>
          <w:bCs/>
          <w:lang w:val="ru-RU"/>
        </w:rPr>
        <w:t xml:space="preserve">Информация о государственном заказчике: </w:t>
      </w:r>
      <w:r w:rsidRPr="000050FF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0050FF">
          <w:rPr>
            <w:rStyle w:val="Hyperlink"/>
          </w:rPr>
          <w:t>crbzak</w:t>
        </w:r>
        <w:r w:rsidRPr="00E52B61">
          <w:rPr>
            <w:rStyle w:val="Hyperlink"/>
            <w:lang w:val="ru-RU"/>
          </w:rPr>
          <w:t>@</w:t>
        </w:r>
        <w:r w:rsidRPr="000050FF">
          <w:rPr>
            <w:rStyle w:val="Hyperlink"/>
          </w:rPr>
          <w:t>mail</w:t>
        </w:r>
        <w:r w:rsidRPr="00E52B61">
          <w:rPr>
            <w:rStyle w:val="Hyperlink"/>
            <w:lang w:val="ru-RU"/>
          </w:rPr>
          <w:t>.</w:t>
        </w:r>
        <w:r w:rsidRPr="000050FF">
          <w:rPr>
            <w:rStyle w:val="Hyperlink"/>
          </w:rPr>
          <w:t>ru</w:t>
        </w:r>
      </w:hyperlink>
      <w:r w:rsidRPr="000050FF">
        <w:rPr>
          <w:lang w:val="ru-RU"/>
        </w:rPr>
        <w:t>. Контрактный управляющий: Дехтерев Юрий Сергеевич.</w:t>
      </w:r>
    </w:p>
    <w:p w:rsidR="00887DFD" w:rsidRPr="000050FF" w:rsidRDefault="00887DFD" w:rsidP="00C828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050FF">
        <w:rPr>
          <w:b/>
          <w:bCs/>
          <w:lang w:val="ru-RU"/>
        </w:rPr>
        <w:t>Предмет контракта: «</w:t>
      </w:r>
      <w:r w:rsidRPr="008440D5">
        <w:rPr>
          <w:lang w:val="ru-RU"/>
        </w:rPr>
        <w:t>Выполнение работ по техническому обслуживанию лифтов</w:t>
      </w:r>
      <w:r w:rsidRPr="000050FF">
        <w:rPr>
          <w:lang w:val="ru-RU"/>
        </w:rPr>
        <w:t xml:space="preserve">».  </w:t>
      </w:r>
    </w:p>
    <w:p w:rsidR="00887DFD" w:rsidRPr="008440D5" w:rsidRDefault="00887DFD" w:rsidP="00C828C8">
      <w:pPr>
        <w:autoSpaceDE w:val="0"/>
        <w:autoSpaceDN w:val="0"/>
        <w:adjustRightInd w:val="0"/>
        <w:rPr>
          <w:color w:val="000000"/>
          <w:lang w:val="ru-RU"/>
        </w:rPr>
      </w:pPr>
      <w:r w:rsidRPr="000050FF">
        <w:rPr>
          <w:b/>
          <w:bCs/>
          <w:noProof/>
          <w:lang w:val="ru-RU"/>
        </w:rPr>
        <w:t>Идентификационный код закупки:</w:t>
      </w:r>
      <w:r w:rsidRPr="000050FF">
        <w:rPr>
          <w:lang w:val="ru-RU"/>
        </w:rPr>
        <w:t xml:space="preserve"> </w:t>
      </w:r>
      <w:r w:rsidRPr="008440D5">
        <w:rPr>
          <w:color w:val="000000"/>
          <w:lang w:val="ru-RU"/>
        </w:rPr>
        <w:t>193234901331923490100103120013312000</w:t>
      </w:r>
    </w:p>
    <w:p w:rsidR="00887DFD" w:rsidRPr="000050FF" w:rsidRDefault="00887DFD" w:rsidP="00C828C8">
      <w:pPr>
        <w:autoSpaceDE w:val="0"/>
        <w:autoSpaceDN w:val="0"/>
        <w:adjustRightInd w:val="0"/>
        <w:rPr>
          <w:lang w:val="ru-RU"/>
        </w:rPr>
      </w:pPr>
      <w:r w:rsidRPr="000050FF">
        <w:rPr>
          <w:b/>
          <w:bCs/>
          <w:noProof/>
          <w:lang w:val="ru-RU"/>
        </w:rPr>
        <w:t>Начальная (максимальная) цена контракта</w:t>
      </w:r>
      <w:r w:rsidRPr="000050FF">
        <w:rPr>
          <w:b/>
          <w:bCs/>
          <w:lang w:val="ru-RU"/>
        </w:rPr>
        <w:t>:</w:t>
      </w:r>
      <w:r w:rsidRPr="000050FF">
        <w:rPr>
          <w:lang w:val="ru-RU"/>
        </w:rPr>
        <w:t xml:space="preserve"> </w:t>
      </w:r>
      <w:r>
        <w:rPr>
          <w:lang w:val="ru-RU"/>
        </w:rPr>
        <w:t>493200</w:t>
      </w:r>
      <w:r w:rsidRPr="000050FF">
        <w:rPr>
          <w:lang w:val="ru-RU"/>
        </w:rPr>
        <w:t xml:space="preserve"> руб. </w:t>
      </w:r>
      <w:r>
        <w:rPr>
          <w:lang w:val="ru-RU"/>
        </w:rPr>
        <w:t>00</w:t>
      </w:r>
      <w:r w:rsidRPr="000050FF">
        <w:rPr>
          <w:lang w:val="ru-RU"/>
        </w:rPr>
        <w:t xml:space="preserve"> коп. (</w:t>
      </w:r>
      <w:r>
        <w:rPr>
          <w:lang w:val="ru-RU"/>
        </w:rPr>
        <w:t>четыреста девяносто три</w:t>
      </w:r>
      <w:r w:rsidRPr="000050FF">
        <w:rPr>
          <w:lang w:val="ru-RU"/>
        </w:rPr>
        <w:t xml:space="preserve"> тысяч</w:t>
      </w:r>
      <w:r>
        <w:rPr>
          <w:lang w:val="ru-RU"/>
        </w:rPr>
        <w:t>и двести</w:t>
      </w:r>
      <w:r w:rsidRPr="000050FF">
        <w:rPr>
          <w:lang w:val="ru-RU"/>
        </w:rPr>
        <w:t xml:space="preserve"> рубл</w:t>
      </w:r>
      <w:r>
        <w:rPr>
          <w:lang w:val="ru-RU"/>
        </w:rPr>
        <w:t>ей</w:t>
      </w:r>
      <w:r w:rsidRPr="000050FF">
        <w:rPr>
          <w:lang w:val="ru-RU"/>
        </w:rPr>
        <w:t xml:space="preserve"> </w:t>
      </w:r>
      <w:r>
        <w:rPr>
          <w:lang w:val="ru-RU"/>
        </w:rPr>
        <w:t>00</w:t>
      </w:r>
      <w:r w:rsidRPr="000050FF">
        <w:rPr>
          <w:lang w:val="ru-RU"/>
        </w:rPr>
        <w:t xml:space="preserve"> копеек).</w:t>
      </w:r>
    </w:p>
    <w:p w:rsidR="00887DFD" w:rsidRDefault="00887DFD" w:rsidP="00C828C8">
      <w:pPr>
        <w:autoSpaceDE w:val="0"/>
        <w:autoSpaceDN w:val="0"/>
        <w:adjustRightInd w:val="0"/>
        <w:ind w:firstLine="708"/>
        <w:rPr>
          <w:lang w:val="ru-RU"/>
        </w:rPr>
      </w:pPr>
      <w:r w:rsidRPr="000050FF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0050FF">
        <w:rPr>
          <w:lang w:val="ru-RU"/>
        </w:rPr>
        <w:t xml:space="preserve"> </w:t>
      </w:r>
      <w:r w:rsidRPr="008440D5">
        <w:rPr>
          <w:lang w:val="ru-RU"/>
        </w:rPr>
        <w:t>Заказчик в течение 15 рабочих дней после подписания акта приема-передачи перечисляет денежные средства за поставленные товары на расчетный счет Поставщика, на основании счета, акта приема передачи.</w:t>
      </w:r>
    </w:p>
    <w:p w:rsidR="00887DFD" w:rsidRDefault="00887DFD" w:rsidP="00C828C8">
      <w:pPr>
        <w:autoSpaceDE w:val="0"/>
        <w:autoSpaceDN w:val="0"/>
        <w:adjustRightInd w:val="0"/>
        <w:ind w:firstLine="708"/>
        <w:rPr>
          <w:lang w:val="ru-RU"/>
        </w:rPr>
      </w:pPr>
      <w:r w:rsidRPr="000050FF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0050FF">
        <w:rPr>
          <w:lang w:val="ru-RU"/>
        </w:rPr>
        <w:t xml:space="preserve"> </w:t>
      </w:r>
      <w:r w:rsidRPr="00536E3A">
        <w:rPr>
          <w:lang w:val="ru-RU"/>
        </w:rPr>
        <w:t xml:space="preserve">Краснодарский край, </w:t>
      </w:r>
      <w:r w:rsidRPr="008440D5">
        <w:rPr>
          <w:lang w:val="ru-RU"/>
        </w:rPr>
        <w:t>Краснодарский край, Славянский район, ул.Батарейная 377, Славянский район, Ст. Петровская, ул. Коммунаров, 3</w:t>
      </w:r>
      <w:r w:rsidRPr="000050FF">
        <w:rPr>
          <w:lang w:val="ru-RU"/>
        </w:rPr>
        <w:t xml:space="preserve">  </w:t>
      </w:r>
    </w:p>
    <w:p w:rsidR="00887DFD" w:rsidRDefault="00887DFD" w:rsidP="00C828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>
        <w:rPr>
          <w:lang w:val="ru-RU"/>
        </w:rPr>
        <w:t xml:space="preserve"> Внебюджетные фонды (ОМС),краевой бюджет.</w:t>
      </w:r>
    </w:p>
    <w:p w:rsidR="00887DFD" w:rsidRPr="000050FF" w:rsidRDefault="00887DFD" w:rsidP="00C828C8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0050FF">
        <w:rPr>
          <w:b/>
          <w:bCs/>
          <w:lang w:val="ru-RU"/>
        </w:rPr>
        <w:t>Размер обеспечения заявки на участие в аукционе:</w:t>
      </w:r>
      <w:r w:rsidRPr="000050FF">
        <w:rPr>
          <w:lang w:val="ru-RU"/>
        </w:rPr>
        <w:t xml:space="preserve"> Не установлен</w:t>
      </w:r>
      <w:r w:rsidRPr="000050FF">
        <w:rPr>
          <w:spacing w:val="-2"/>
          <w:lang w:val="ru-RU"/>
        </w:rPr>
        <w:t>.</w:t>
      </w:r>
    </w:p>
    <w:p w:rsidR="00887DFD" w:rsidRPr="000050FF" w:rsidRDefault="00887DFD" w:rsidP="00C828C8">
      <w:pPr>
        <w:jc w:val="both"/>
        <w:rPr>
          <w:spacing w:val="-2"/>
          <w:lang w:val="ru-RU"/>
        </w:rPr>
      </w:pPr>
      <w:r w:rsidRPr="000050FF">
        <w:rPr>
          <w:b/>
          <w:bCs/>
          <w:lang w:val="ru-RU"/>
        </w:rPr>
        <w:t xml:space="preserve">       </w:t>
      </w:r>
      <w:r w:rsidRPr="000050FF">
        <w:rPr>
          <w:b/>
          <w:bCs/>
          <w:lang w:val="ru-RU"/>
        </w:rPr>
        <w:tab/>
        <w:t xml:space="preserve">Размер обеспечения исполнения контракта: </w:t>
      </w:r>
      <w:r w:rsidRPr="000050FF">
        <w:rPr>
          <w:lang w:val="ru-RU"/>
        </w:rPr>
        <w:t xml:space="preserve">5 </w:t>
      </w:r>
      <w:r w:rsidRPr="000050FF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87DFD" w:rsidRPr="000050FF" w:rsidRDefault="00887DFD" w:rsidP="00C828C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0050FF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440D5">
        <w:rPr>
          <w:color w:val="000000"/>
          <w:sz w:val="24"/>
          <w:szCs w:val="24"/>
        </w:rPr>
        <w:t>25.11.2019 16:38</w:t>
      </w:r>
      <w:r w:rsidRPr="000050FF">
        <w:rPr>
          <w:color w:val="000000"/>
          <w:sz w:val="24"/>
          <w:szCs w:val="24"/>
        </w:rPr>
        <w:t xml:space="preserve"> </w:t>
      </w:r>
      <w:r w:rsidRPr="000050FF">
        <w:rPr>
          <w:sz w:val="24"/>
          <w:szCs w:val="24"/>
        </w:rPr>
        <w:t>(московское время).</w:t>
      </w:r>
    </w:p>
    <w:p w:rsidR="00887DFD" w:rsidRPr="000050FF" w:rsidRDefault="00887DFD" w:rsidP="00C828C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0050FF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0050FF">
        <w:rPr>
          <w:sz w:val="24"/>
          <w:szCs w:val="24"/>
        </w:rPr>
        <w:t xml:space="preserve"> </w:t>
      </w:r>
    </w:p>
    <w:p w:rsidR="00887DFD" w:rsidRDefault="00887DFD" w:rsidP="008E1BB1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87DFD" w:rsidRPr="00FE244C">
        <w:trPr>
          <w:jc w:val="center"/>
        </w:trPr>
        <w:tc>
          <w:tcPr>
            <w:tcW w:w="9828" w:type="dxa"/>
            <w:gridSpan w:val="5"/>
          </w:tcPr>
          <w:p w:rsidR="00887DFD" w:rsidRPr="00FE244C" w:rsidRDefault="00887DF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887DFD" w:rsidRPr="00C828C8">
        <w:trPr>
          <w:jc w:val="center"/>
        </w:trPr>
        <w:tc>
          <w:tcPr>
            <w:tcW w:w="2820" w:type="dxa"/>
          </w:tcPr>
          <w:p w:rsidR="00887DFD" w:rsidRPr="00FE244C" w:rsidRDefault="00887DF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87DFD" w:rsidRPr="00FE244C" w:rsidRDefault="00887DF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87DFD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887DFD" w:rsidRPr="00FE244C" w:rsidRDefault="00887DFD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887DFD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887DFD" w:rsidRPr="00FE244C" w:rsidRDefault="00887DF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87DFD" w:rsidRPr="00FE244C" w:rsidRDefault="00887DF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887DFD" w:rsidRPr="00FE244C">
        <w:trPr>
          <w:jc w:val="center"/>
        </w:trPr>
        <w:tc>
          <w:tcPr>
            <w:tcW w:w="9828" w:type="dxa"/>
            <w:gridSpan w:val="5"/>
          </w:tcPr>
          <w:p w:rsidR="00887DFD" w:rsidRPr="00FE244C" w:rsidRDefault="00887DFD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887DFD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87DFD" w:rsidRPr="00FE244C" w:rsidRDefault="00887DFD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887DFD" w:rsidRPr="00FE244C" w:rsidRDefault="00887DFD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887DFD" w:rsidRPr="00FE244C" w:rsidRDefault="00887DFD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87DFD" w:rsidRPr="00FE244C" w:rsidRDefault="00887DFD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887DFD" w:rsidRPr="00FE244C" w:rsidRDefault="00887DFD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887DFD" w:rsidRPr="00FE244C" w:rsidRDefault="00887DFD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887DFD" w:rsidRPr="00FE244C" w:rsidRDefault="00887DFD" w:rsidP="00A841CC">
            <w:pPr>
              <w:ind w:right="-80"/>
              <w:jc w:val="both"/>
              <w:rPr>
                <w:lang w:val="ru-RU"/>
              </w:rPr>
            </w:pPr>
          </w:p>
          <w:p w:rsidR="00887DFD" w:rsidRPr="00FE244C" w:rsidRDefault="00887DFD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887DFD" w:rsidRPr="00FE244C" w:rsidRDefault="00887DFD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887DFD" w:rsidRPr="00FE244C" w:rsidRDefault="00887DFD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08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87DFD" w:rsidRPr="00FE244C" w:rsidRDefault="00887DFD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887DFD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87DFD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141FF0" w:rsidRDefault="00887DFD" w:rsidP="00141FF0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41FF0">
              <w:rPr>
                <w:color w:val="000000"/>
                <w:sz w:val="22"/>
                <w:szCs w:val="22"/>
              </w:rPr>
              <w:t>375 534.00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141FF0" w:rsidRDefault="00887DFD" w:rsidP="002D63DC">
            <w:pPr>
              <w:jc w:val="center"/>
            </w:pPr>
            <w:r w:rsidRPr="00141FF0">
              <w:t>05.12.2019 12:30:56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141FF0" w:rsidRDefault="00887DFD" w:rsidP="00CE4749">
            <w:pPr>
              <w:jc w:val="center"/>
              <w:rPr>
                <w:lang w:val="ru-RU"/>
              </w:rPr>
            </w:pPr>
            <w:r w:rsidRPr="00141FF0">
              <w:rPr>
                <w:lang w:val="ru-RU"/>
              </w:rPr>
              <w:t>EA-35955</w:t>
            </w:r>
          </w:p>
        </w:tc>
      </w:tr>
      <w:tr w:rsidR="00887DFD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141FF0" w:rsidRDefault="00887DFD" w:rsidP="008E1BB1">
            <w:pPr>
              <w:ind w:right="134"/>
              <w:jc w:val="center"/>
              <w:rPr>
                <w:color w:val="000000"/>
              </w:rPr>
            </w:pPr>
            <w:r w:rsidRPr="00141FF0">
              <w:rPr>
                <w:color w:val="000000"/>
              </w:rPr>
              <w:t>378 000.00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141FF0" w:rsidRDefault="00887DFD" w:rsidP="00114067">
            <w:pPr>
              <w:jc w:val="center"/>
            </w:pPr>
            <w:r w:rsidRPr="00141FF0">
              <w:t>05.12.2019 12:25:59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7DFD" w:rsidRPr="00141FF0" w:rsidRDefault="00887DFD" w:rsidP="00114067">
            <w:pPr>
              <w:jc w:val="center"/>
              <w:rPr>
                <w:lang w:val="ru-RU"/>
              </w:rPr>
            </w:pPr>
            <w:r w:rsidRPr="00141FF0">
              <w:rPr>
                <w:lang w:val="ru-RU"/>
              </w:rPr>
              <w:t>EA-36043</w:t>
            </w:r>
          </w:p>
        </w:tc>
      </w:tr>
    </w:tbl>
    <w:p w:rsidR="00887DFD" w:rsidRPr="00FE244C" w:rsidRDefault="00887DFD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87DFD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87DFD" w:rsidRPr="00FE244C" w:rsidRDefault="00887DF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887DFD" w:rsidRPr="00FE244C" w:rsidRDefault="00887DF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7DFD" w:rsidRPr="00FE244C" w:rsidRDefault="00887DF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887DFD" w:rsidRPr="00FE244C" w:rsidRDefault="00887DF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7DFD" w:rsidRPr="00FE244C" w:rsidRDefault="00887DF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87DFD" w:rsidRPr="00C828C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7DFD" w:rsidRPr="008E1BB1" w:rsidRDefault="00887DFD" w:rsidP="00E6630C">
            <w:pPr>
              <w:jc w:val="center"/>
              <w:rPr>
                <w:lang w:val="ru-RU"/>
              </w:rPr>
            </w:pPr>
            <w:r w:rsidRPr="00141FF0">
              <w:rPr>
                <w:lang w:val="ru-RU"/>
              </w:rPr>
              <w:t>EA-35955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7DFD" w:rsidRPr="00FE244C" w:rsidRDefault="00887DFD" w:rsidP="00FE5198">
            <w:pPr>
              <w:jc w:val="center"/>
            </w:pPr>
            <w:r w:rsidRPr="008440D5">
              <w:t>29.11.2019 14:19:58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ОБЩЕСТВО С ОГРАНИЧЕННОЙ ОТВЕТСТВЕННОСТЬЮ "СЕРВИС-ЛИФТ"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ИНН2311030107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ОГРН1022301812059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КПП231001001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Место нахождения (жительства)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350002, КРАЙ КРАСНОДАРСКИЙ, Г КРАСНОДАР, УЛ ФАБРИЧНАЯ, ДОМ 10, ПОМЕЩЕНИЕ 18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Почтовый адрес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350002, г. Краснодар, ул. Фабричная, д. 10. офис.5</w:t>
            </w:r>
          </w:p>
          <w:p w:rsidR="00887DFD" w:rsidRPr="00141FF0" w:rsidRDefault="00887DFD" w:rsidP="00141FF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41FF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Горбенко Татьяна Анатольевна</w:t>
            </w:r>
          </w:p>
          <w:p w:rsidR="00887DFD" w:rsidRPr="00141FF0" w:rsidRDefault="00887DFD" w:rsidP="008E1BB1">
            <w:pPr>
              <w:rPr>
                <w:lang w:val="ru-RU"/>
              </w:rPr>
            </w:pPr>
            <w:r>
              <w:t>Телефон 78619925990</w:t>
            </w:r>
          </w:p>
        </w:tc>
      </w:tr>
      <w:tr w:rsidR="00887DFD" w:rsidRPr="00C828C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7DFD" w:rsidRPr="008E1BB1" w:rsidRDefault="00887DFD" w:rsidP="00E6630C">
            <w:pPr>
              <w:jc w:val="center"/>
              <w:rPr>
                <w:lang w:val="ru-RU"/>
              </w:rPr>
            </w:pPr>
            <w:r w:rsidRPr="00141FF0">
              <w:rPr>
                <w:lang w:val="ru-RU"/>
              </w:rPr>
              <w:t>EA-36043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7DFD" w:rsidRPr="00FE244C" w:rsidRDefault="00887DFD" w:rsidP="00884FAB">
            <w:pPr>
              <w:jc w:val="center"/>
            </w:pPr>
            <w:r w:rsidRPr="008440D5">
              <w:t>02.12.2019 22:37:18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ОБЩЕСТВО С ОГРАНИЧЕННОЙ ОТВЕТСТВЕННОСТЬЮ "ПЕРВАЯ ЛИФТОВАЯ КОМПАНИЯ"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ИНН2311256538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ОГРН1182375026767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КПП231101001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Место нахождения (жительства)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350901, КРАЙ КРАСНОДАРСКИЙ, Г КРАСНОДАР, УЛ ЧЕРКАССКАЯ, ДОМ 73, ПОМЕЩЕНИЕ 39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Почтовый адрес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350901, КРАЙ КРАСНОДАРСКИЙ, Г КРАСНОДАР, УЛ ЧЕРКАССКАЯ, ДОМ 73, ПОМЕЩЕНИЕ 39</w:t>
            </w:r>
          </w:p>
          <w:p w:rsidR="00887DFD" w:rsidRPr="00141FF0" w:rsidRDefault="00887DFD" w:rsidP="00141FF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41FF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87DFD" w:rsidRPr="00141FF0" w:rsidRDefault="00887DFD" w:rsidP="00141FF0">
            <w:pPr>
              <w:rPr>
                <w:lang w:val="ru-RU"/>
              </w:rPr>
            </w:pPr>
            <w:r w:rsidRPr="00141FF0">
              <w:rPr>
                <w:lang w:val="ru-RU"/>
              </w:rPr>
              <w:t>Шаталов Александр Евгеньевич</w:t>
            </w:r>
          </w:p>
          <w:p w:rsidR="00887DFD" w:rsidRPr="00FE244C" w:rsidRDefault="00887DFD" w:rsidP="008E1BB1">
            <w:pPr>
              <w:rPr>
                <w:lang w:val="ru-RU"/>
              </w:rPr>
            </w:pPr>
            <w:r w:rsidRPr="00141FF0">
              <w:rPr>
                <w:lang w:val="ru-RU"/>
              </w:rPr>
              <w:t>Телефон 79183434334</w:t>
            </w:r>
          </w:p>
        </w:tc>
      </w:tr>
    </w:tbl>
    <w:p w:rsidR="00887DFD" w:rsidRPr="00FE244C" w:rsidRDefault="00887DFD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87DFD" w:rsidRPr="00FE244C" w:rsidRDefault="00887DFD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141FF0">
        <w:rPr>
          <w:lang w:val="ru-RU"/>
        </w:rPr>
        <w:t>EA-35955</w:t>
      </w:r>
      <w:r w:rsidRPr="00FE244C">
        <w:rPr>
          <w:lang w:val="ru-RU"/>
        </w:rPr>
        <w:t xml:space="preserve">- </w:t>
      </w:r>
      <w:r w:rsidRPr="00141FF0">
        <w:rPr>
          <w:lang w:val="ru-RU"/>
        </w:rPr>
        <w:t>ОБЩЕСТВО С ОГРАНИЧЕННОЙ ОТВЕТСТВЕННОСТЬЮ "СЕРВИС-ЛИФТ"</w:t>
      </w:r>
      <w:r w:rsidRPr="00FE244C">
        <w:rPr>
          <w:lang w:val="ru-RU"/>
        </w:rPr>
        <w:t xml:space="preserve">,№ </w:t>
      </w:r>
      <w:r w:rsidRPr="00141FF0">
        <w:rPr>
          <w:lang w:val="ru-RU"/>
        </w:rPr>
        <w:t>EA-36043</w:t>
      </w:r>
      <w:r w:rsidRPr="00FE244C">
        <w:rPr>
          <w:lang w:val="ru-RU"/>
        </w:rPr>
        <w:t xml:space="preserve"> - </w:t>
      </w:r>
      <w:r w:rsidRPr="00141FF0">
        <w:rPr>
          <w:lang w:val="ru-RU"/>
        </w:rPr>
        <w:t>ОБЩЕСТВО С ОГРАНИЧЕННОЙ ОТВЕТСТВЕННОСТЬЮ "ПЕРВАЯ ЛИФТОВАЯ КОМПАНИЯ"</w:t>
      </w:r>
      <w:r>
        <w:rPr>
          <w:lang w:val="ru-RU"/>
        </w:rPr>
        <w:t>.</w:t>
      </w:r>
    </w:p>
    <w:p w:rsidR="00887DFD" w:rsidRPr="00FE244C" w:rsidRDefault="00887DFD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87DFD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887DFD" w:rsidRPr="00FE244C" w:rsidRDefault="00887DFD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87DFD" w:rsidRPr="00FE244C" w:rsidRDefault="00887DFD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87DFD" w:rsidRPr="00FE244C">
        <w:trPr>
          <w:trHeight w:val="274"/>
        </w:trPr>
        <w:tc>
          <w:tcPr>
            <w:tcW w:w="2204" w:type="dxa"/>
            <w:vMerge/>
          </w:tcPr>
          <w:p w:rsidR="00887DFD" w:rsidRPr="00FE244C" w:rsidRDefault="00887DF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87DFD" w:rsidRPr="00FE244C" w:rsidRDefault="00887DFD" w:rsidP="00AA4A97">
            <w:pPr>
              <w:jc w:val="center"/>
              <w:rPr>
                <w:lang w:val="ru-RU"/>
              </w:rPr>
            </w:pPr>
          </w:p>
          <w:p w:rsidR="00887DFD" w:rsidRPr="00FE244C" w:rsidRDefault="00887DFD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87DFD" w:rsidRPr="00FE244C" w:rsidRDefault="00887DFD" w:rsidP="00AA4A97">
            <w:pPr>
              <w:ind w:right="-21"/>
              <w:jc w:val="center"/>
              <w:rPr>
                <w:lang w:val="ru-RU"/>
              </w:rPr>
            </w:pPr>
          </w:p>
          <w:p w:rsidR="00887DFD" w:rsidRPr="00FE244C" w:rsidRDefault="00887DFD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87DFD" w:rsidRPr="00FE244C" w:rsidRDefault="00887DFD" w:rsidP="0056026D">
            <w:pPr>
              <w:jc w:val="center"/>
              <w:rPr>
                <w:lang w:val="ru-RU"/>
              </w:rPr>
            </w:pPr>
          </w:p>
          <w:p w:rsidR="00887DFD" w:rsidRPr="00FE244C" w:rsidRDefault="00887DFD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87DFD" w:rsidRPr="00FE244C" w:rsidRDefault="00887DFD" w:rsidP="00AA4A97">
            <w:pPr>
              <w:jc w:val="center"/>
              <w:rPr>
                <w:lang w:val="ru-RU"/>
              </w:rPr>
            </w:pPr>
          </w:p>
          <w:p w:rsidR="00887DFD" w:rsidRPr="00FE244C" w:rsidRDefault="00887DFD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87DFD" w:rsidRPr="00FE244C" w:rsidRDefault="00887DFD" w:rsidP="0056026D">
            <w:pPr>
              <w:jc w:val="center"/>
              <w:rPr>
                <w:lang w:val="ru-RU"/>
              </w:rPr>
            </w:pPr>
          </w:p>
          <w:p w:rsidR="00887DFD" w:rsidRPr="00FE244C" w:rsidRDefault="00887DFD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887DFD" w:rsidRPr="00C828C8">
        <w:trPr>
          <w:trHeight w:val="938"/>
        </w:trPr>
        <w:tc>
          <w:tcPr>
            <w:tcW w:w="2204" w:type="dxa"/>
            <w:vAlign w:val="center"/>
          </w:tcPr>
          <w:p w:rsidR="00887DFD" w:rsidRPr="00FE244C" w:rsidRDefault="00887DFD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141FF0">
              <w:rPr>
                <w:lang w:val="ru-RU"/>
              </w:rPr>
              <w:t>EA-35955</w:t>
            </w:r>
            <w:r w:rsidRPr="00FE244C">
              <w:rPr>
                <w:lang w:val="ru-RU"/>
              </w:rPr>
              <w:t xml:space="preserve">- </w:t>
            </w:r>
            <w:r w:rsidRPr="00141FF0">
              <w:rPr>
                <w:lang w:val="ru-RU"/>
              </w:rPr>
              <w:t>ОБЩЕСТВО С ОГРАНИЧЕННОЙ ОТВЕТСТВЕННОСТЬЮ "СЕРВИС-ЛИФТ"</w:t>
            </w:r>
          </w:p>
        </w:tc>
        <w:tc>
          <w:tcPr>
            <w:tcW w:w="1700" w:type="dxa"/>
          </w:tcPr>
          <w:p w:rsidR="00887DFD" w:rsidRPr="00FE244C" w:rsidRDefault="00887DF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7DFD" w:rsidRPr="00FE244C" w:rsidRDefault="00887DF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7DFD" w:rsidRPr="00FE244C" w:rsidRDefault="00887DF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7DFD" w:rsidRPr="00FE244C" w:rsidRDefault="00887DF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7DFD" w:rsidRPr="00FE244C" w:rsidRDefault="00887DF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87DFD" w:rsidRPr="00C828C8">
        <w:trPr>
          <w:trHeight w:val="938"/>
        </w:trPr>
        <w:tc>
          <w:tcPr>
            <w:tcW w:w="2204" w:type="dxa"/>
            <w:vAlign w:val="center"/>
          </w:tcPr>
          <w:p w:rsidR="00887DFD" w:rsidRPr="00FE244C" w:rsidRDefault="00887DFD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141FF0">
              <w:rPr>
                <w:lang w:val="ru-RU"/>
              </w:rPr>
              <w:t>EA-36043</w:t>
            </w:r>
            <w:r w:rsidRPr="00FE244C">
              <w:rPr>
                <w:lang w:val="ru-RU"/>
              </w:rPr>
              <w:t xml:space="preserve"> - </w:t>
            </w:r>
            <w:r w:rsidRPr="00141FF0">
              <w:rPr>
                <w:lang w:val="ru-RU"/>
              </w:rPr>
              <w:t>ОБЩЕСТВО С ОГРАНИЧЕННОЙ ОТВЕТСТВЕННОСТЬЮ "ПЕРВАЯ ЛИФТОВАЯ КОМПАНИЯ"</w:t>
            </w:r>
          </w:p>
        </w:tc>
        <w:tc>
          <w:tcPr>
            <w:tcW w:w="1700" w:type="dxa"/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7DFD" w:rsidRPr="00FE244C" w:rsidRDefault="00887DFD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87DFD" w:rsidRPr="00FE244C" w:rsidRDefault="00887DFD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C799C">
        <w:rPr>
          <w:lang w:val="ru-RU"/>
        </w:rPr>
        <w:t>Выполнение работ по техническому обслуживанию лифтов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C799C">
        <w:rPr>
          <w:lang w:val="ru-RU"/>
        </w:rPr>
        <w:t>ОБЩЕСТВО С ОГРАНИЧЕННОЙ ОТВЕТСТВЕННОСТЬЮ "СЕРВИС-ЛИФТ"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FC799C">
        <w:rPr>
          <w:lang w:val="ru-RU"/>
        </w:rPr>
        <w:t>375 534.00</w:t>
      </w:r>
      <w:r w:rsidRPr="00FE244C">
        <w:rPr>
          <w:lang w:val="ru-RU"/>
        </w:rPr>
        <w:t xml:space="preserve"> рублей.  </w:t>
      </w:r>
    </w:p>
    <w:p w:rsidR="00887DFD" w:rsidRPr="00FE244C" w:rsidRDefault="00887DFD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87DFD" w:rsidRPr="00FE244C">
        <w:trPr>
          <w:trHeight w:val="206"/>
          <w:jc w:val="center"/>
        </w:trPr>
        <w:tc>
          <w:tcPr>
            <w:tcW w:w="7338" w:type="dxa"/>
          </w:tcPr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87DFD" w:rsidRPr="00FE244C">
        <w:trPr>
          <w:trHeight w:val="206"/>
          <w:jc w:val="center"/>
        </w:trPr>
        <w:tc>
          <w:tcPr>
            <w:tcW w:w="7338" w:type="dxa"/>
          </w:tcPr>
          <w:p w:rsidR="00887DFD" w:rsidRPr="00FE244C" w:rsidRDefault="00887DF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7DFD" w:rsidRPr="00FE244C" w:rsidRDefault="00887DF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87DFD" w:rsidRPr="00FE244C">
        <w:trPr>
          <w:trHeight w:val="206"/>
          <w:jc w:val="center"/>
        </w:trPr>
        <w:tc>
          <w:tcPr>
            <w:tcW w:w="7338" w:type="dxa"/>
          </w:tcPr>
          <w:p w:rsidR="00887DFD" w:rsidRPr="00FE244C" w:rsidRDefault="00887DF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887DFD" w:rsidRPr="00FE244C" w:rsidRDefault="00887DFD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87DFD" w:rsidRPr="00FE244C" w:rsidRDefault="00887DFD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887DFD" w:rsidRPr="00FE244C" w:rsidRDefault="00887DFD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87DFD" w:rsidRPr="00FE244C" w:rsidRDefault="00887DFD" w:rsidP="00B7524D">
      <w:pPr>
        <w:jc w:val="both"/>
        <w:rPr>
          <w:lang w:val="ru-RU" w:eastAsia="ru-RU"/>
        </w:rPr>
      </w:pPr>
    </w:p>
    <w:sectPr w:rsidR="00887DFD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DFD" w:rsidRDefault="00887DFD">
      <w:r>
        <w:separator/>
      </w:r>
    </w:p>
  </w:endnote>
  <w:endnote w:type="continuationSeparator" w:id="1">
    <w:p w:rsidR="00887DFD" w:rsidRDefault="00887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DFD" w:rsidRDefault="00887DFD">
      <w:r>
        <w:separator/>
      </w:r>
    </w:p>
  </w:footnote>
  <w:footnote w:type="continuationSeparator" w:id="1">
    <w:p w:rsidR="00887DFD" w:rsidRDefault="00887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FD" w:rsidRDefault="00887DF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87DFD" w:rsidRDefault="00887D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09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09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0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09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1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9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9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5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109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09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09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096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09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9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096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096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09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09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09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9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09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9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09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96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1111</Words>
  <Characters>6337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2019-12-06T07:11:00Z</dcterms:created>
  <dcterms:modified xsi:type="dcterms:W3CDTF">2019-12-06T07:25:00Z</dcterms:modified>
</cp:coreProperties>
</file>