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D34" w:rsidRPr="00FE244C" w:rsidRDefault="00FD0D34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0318300120819000277</w:t>
      </w:r>
    </w:p>
    <w:p w:rsidR="00FD0D34" w:rsidRPr="00FE244C" w:rsidRDefault="00FD0D34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FD0D34" w:rsidRPr="00FE244C" w:rsidRDefault="00FD0D3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FD0D34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D0D34" w:rsidRPr="00FE244C" w:rsidRDefault="00FD0D34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D0D34" w:rsidRPr="00FE244C" w:rsidRDefault="00FD0D34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FD0D34" w:rsidRDefault="00FD0D34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FD0D34" w:rsidRPr="000050FF" w:rsidRDefault="00FD0D34" w:rsidP="00BE0C6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0050FF">
        <w:rPr>
          <w:b/>
          <w:bCs/>
          <w:lang w:val="ru-RU"/>
        </w:rPr>
        <w:t xml:space="preserve">Информация о государственном заказчике: </w:t>
      </w:r>
      <w:r w:rsidRPr="000050FF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0050FF">
          <w:rPr>
            <w:rStyle w:val="Hyperlink"/>
          </w:rPr>
          <w:t>crbzak</w:t>
        </w:r>
        <w:r w:rsidRPr="00E52B61">
          <w:rPr>
            <w:rStyle w:val="Hyperlink"/>
            <w:lang w:val="ru-RU"/>
          </w:rPr>
          <w:t>@</w:t>
        </w:r>
        <w:r w:rsidRPr="000050FF">
          <w:rPr>
            <w:rStyle w:val="Hyperlink"/>
          </w:rPr>
          <w:t>mail</w:t>
        </w:r>
        <w:r w:rsidRPr="00E52B61">
          <w:rPr>
            <w:rStyle w:val="Hyperlink"/>
            <w:lang w:val="ru-RU"/>
          </w:rPr>
          <w:t>.</w:t>
        </w:r>
        <w:r w:rsidRPr="000050FF">
          <w:rPr>
            <w:rStyle w:val="Hyperlink"/>
          </w:rPr>
          <w:t>ru</w:t>
        </w:r>
      </w:hyperlink>
      <w:r w:rsidRPr="000050FF">
        <w:rPr>
          <w:lang w:val="ru-RU"/>
        </w:rPr>
        <w:t>. Контрактный управляющий: Дехтерев Юрий Сергеевич.</w:t>
      </w:r>
    </w:p>
    <w:p w:rsidR="00FD0D34" w:rsidRPr="000050FF" w:rsidRDefault="00FD0D34" w:rsidP="00BE0C6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0050FF">
        <w:rPr>
          <w:b/>
          <w:bCs/>
          <w:lang w:val="ru-RU"/>
        </w:rPr>
        <w:t>Предмет контракта: «</w:t>
      </w:r>
      <w:r w:rsidRPr="008400E9">
        <w:rPr>
          <w:lang w:val="ru-RU"/>
        </w:rPr>
        <w:t>Поставка ксероксной бумаги формата А4</w:t>
      </w:r>
      <w:r w:rsidRPr="000050FF">
        <w:rPr>
          <w:lang w:val="ru-RU"/>
        </w:rPr>
        <w:t xml:space="preserve">».  </w:t>
      </w:r>
    </w:p>
    <w:p w:rsidR="00FD0D34" w:rsidRPr="003E1C4B" w:rsidRDefault="00FD0D34" w:rsidP="00BE0C64">
      <w:pPr>
        <w:autoSpaceDE w:val="0"/>
        <w:autoSpaceDN w:val="0"/>
        <w:adjustRightInd w:val="0"/>
        <w:rPr>
          <w:color w:val="000000"/>
          <w:lang w:val="ru-RU"/>
        </w:rPr>
      </w:pPr>
      <w:r w:rsidRPr="000050FF">
        <w:rPr>
          <w:b/>
          <w:bCs/>
          <w:noProof/>
          <w:lang w:val="ru-RU"/>
        </w:rPr>
        <w:t>Идентификационный код закупки:</w:t>
      </w:r>
      <w:r w:rsidRPr="000050FF">
        <w:rPr>
          <w:lang w:val="ru-RU"/>
        </w:rPr>
        <w:t xml:space="preserve"> </w:t>
      </w:r>
      <w:r w:rsidRPr="003E1C4B">
        <w:rPr>
          <w:color w:val="000000"/>
          <w:lang w:val="ru-RU"/>
        </w:rPr>
        <w:t>193234901331923490100103250011712000</w:t>
      </w:r>
    </w:p>
    <w:p w:rsidR="00FD0D34" w:rsidRPr="000050FF" w:rsidRDefault="00FD0D34" w:rsidP="00BE0C64">
      <w:pPr>
        <w:autoSpaceDE w:val="0"/>
        <w:autoSpaceDN w:val="0"/>
        <w:adjustRightInd w:val="0"/>
        <w:rPr>
          <w:lang w:val="ru-RU"/>
        </w:rPr>
      </w:pPr>
      <w:r w:rsidRPr="000050FF">
        <w:rPr>
          <w:b/>
          <w:bCs/>
          <w:noProof/>
          <w:lang w:val="ru-RU"/>
        </w:rPr>
        <w:t>Начальная (максимальная) цена контракта</w:t>
      </w:r>
      <w:r w:rsidRPr="000050FF">
        <w:rPr>
          <w:b/>
          <w:bCs/>
          <w:lang w:val="ru-RU"/>
        </w:rPr>
        <w:t>:</w:t>
      </w:r>
      <w:r w:rsidRPr="000050FF">
        <w:rPr>
          <w:lang w:val="ru-RU"/>
        </w:rPr>
        <w:t xml:space="preserve"> </w:t>
      </w:r>
      <w:r>
        <w:rPr>
          <w:lang w:val="ru-RU"/>
        </w:rPr>
        <w:t>498875</w:t>
      </w:r>
      <w:r w:rsidRPr="000050FF">
        <w:rPr>
          <w:lang w:val="ru-RU"/>
        </w:rPr>
        <w:t xml:space="preserve"> руб. </w:t>
      </w:r>
      <w:r>
        <w:rPr>
          <w:lang w:val="ru-RU"/>
        </w:rPr>
        <w:t>00</w:t>
      </w:r>
      <w:r w:rsidRPr="000050FF">
        <w:rPr>
          <w:lang w:val="ru-RU"/>
        </w:rPr>
        <w:t xml:space="preserve"> коп. (</w:t>
      </w:r>
      <w:r>
        <w:rPr>
          <w:lang w:val="ru-RU"/>
        </w:rPr>
        <w:t>четыреста девяносто восемь</w:t>
      </w:r>
      <w:r w:rsidRPr="000050FF">
        <w:rPr>
          <w:lang w:val="ru-RU"/>
        </w:rPr>
        <w:t xml:space="preserve"> тысяч</w:t>
      </w:r>
      <w:r>
        <w:rPr>
          <w:lang w:val="ru-RU"/>
        </w:rPr>
        <w:t xml:space="preserve"> восемьсот семьдесят пять</w:t>
      </w:r>
      <w:r w:rsidRPr="000050FF">
        <w:rPr>
          <w:lang w:val="ru-RU"/>
        </w:rPr>
        <w:t xml:space="preserve"> рубл</w:t>
      </w:r>
      <w:r>
        <w:rPr>
          <w:lang w:val="ru-RU"/>
        </w:rPr>
        <w:t>ей</w:t>
      </w:r>
      <w:r w:rsidRPr="000050FF">
        <w:rPr>
          <w:lang w:val="ru-RU"/>
        </w:rPr>
        <w:t xml:space="preserve"> </w:t>
      </w:r>
      <w:r>
        <w:rPr>
          <w:lang w:val="ru-RU"/>
        </w:rPr>
        <w:t>00</w:t>
      </w:r>
      <w:r w:rsidRPr="000050FF">
        <w:rPr>
          <w:lang w:val="ru-RU"/>
        </w:rPr>
        <w:t xml:space="preserve"> копеек).</w:t>
      </w:r>
    </w:p>
    <w:p w:rsidR="00FD0D34" w:rsidRPr="003E1C4B" w:rsidRDefault="00FD0D34" w:rsidP="00BE0C64">
      <w:pPr>
        <w:autoSpaceDE w:val="0"/>
        <w:autoSpaceDN w:val="0"/>
        <w:adjustRightInd w:val="0"/>
        <w:ind w:firstLine="708"/>
        <w:rPr>
          <w:lang w:val="ru-RU"/>
        </w:rPr>
      </w:pPr>
      <w:r w:rsidRPr="000050FF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0050FF">
        <w:rPr>
          <w:lang w:val="ru-RU"/>
        </w:rPr>
        <w:t xml:space="preserve"> </w:t>
      </w:r>
      <w:r w:rsidRPr="003E1C4B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FD0D34" w:rsidRDefault="00FD0D34" w:rsidP="00BE0C64">
      <w:pPr>
        <w:autoSpaceDE w:val="0"/>
        <w:autoSpaceDN w:val="0"/>
        <w:adjustRightInd w:val="0"/>
        <w:ind w:firstLine="708"/>
        <w:rPr>
          <w:lang w:val="ru-RU"/>
        </w:rPr>
      </w:pPr>
      <w:r w:rsidRPr="000050FF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0050FF">
        <w:rPr>
          <w:lang w:val="ru-RU"/>
        </w:rPr>
        <w:t xml:space="preserve"> </w:t>
      </w:r>
      <w:r w:rsidRPr="00536E3A">
        <w:rPr>
          <w:lang w:val="ru-RU"/>
        </w:rPr>
        <w:t xml:space="preserve">Краснодарский край, </w:t>
      </w:r>
      <w:r w:rsidRPr="008440D5">
        <w:rPr>
          <w:lang w:val="ru-RU"/>
        </w:rPr>
        <w:t>Краснодарский край, Слав</w:t>
      </w:r>
      <w:r>
        <w:rPr>
          <w:lang w:val="ru-RU"/>
        </w:rPr>
        <w:t>янский район, ул.Батарейная 377.</w:t>
      </w:r>
      <w:r w:rsidRPr="008440D5">
        <w:rPr>
          <w:lang w:val="ru-RU"/>
        </w:rPr>
        <w:t xml:space="preserve"> </w:t>
      </w:r>
      <w:r w:rsidRPr="003E1C4B">
        <w:rPr>
          <w:lang w:val="ru-RU"/>
        </w:rPr>
        <w:t xml:space="preserve">Поставщик производит первую поставку медицинской продукции в количестве 1/8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15 августа 2020 г. </w:t>
      </w:r>
      <w:r w:rsidRPr="000050FF">
        <w:rPr>
          <w:lang w:val="ru-RU"/>
        </w:rPr>
        <w:t xml:space="preserve">  </w:t>
      </w:r>
    </w:p>
    <w:p w:rsidR="00FD0D34" w:rsidRDefault="00FD0D34" w:rsidP="00BE0C6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Источник финансирования:</w:t>
      </w:r>
      <w:r w:rsidRPr="00F95498">
        <w:rPr>
          <w:lang w:val="ru-RU"/>
        </w:rPr>
        <w:t xml:space="preserve"> </w:t>
      </w:r>
      <w:r w:rsidRPr="003E1C4B">
        <w:rPr>
          <w:lang w:val="ru-RU"/>
        </w:rPr>
        <w:t>Внебюджетные фонды (ОМС), внебюджетные средства (платные услуги), краевой бюджет</w:t>
      </w:r>
      <w:r w:rsidRPr="00F95498">
        <w:rPr>
          <w:lang w:val="ru-RU"/>
        </w:rPr>
        <w:t>.</w:t>
      </w:r>
    </w:p>
    <w:p w:rsidR="00FD0D34" w:rsidRPr="000050FF" w:rsidRDefault="00FD0D34" w:rsidP="00BE0C64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0050FF">
        <w:rPr>
          <w:b/>
          <w:bCs/>
          <w:lang w:val="ru-RU"/>
        </w:rPr>
        <w:t>Размер обеспечения заявки на участие в аукционе:</w:t>
      </w:r>
      <w:r w:rsidRPr="000050FF">
        <w:rPr>
          <w:lang w:val="ru-RU"/>
        </w:rPr>
        <w:t xml:space="preserve"> Не установлен</w:t>
      </w:r>
      <w:r w:rsidRPr="000050FF">
        <w:rPr>
          <w:spacing w:val="-2"/>
          <w:lang w:val="ru-RU"/>
        </w:rPr>
        <w:t>.</w:t>
      </w:r>
    </w:p>
    <w:p w:rsidR="00FD0D34" w:rsidRPr="000050FF" w:rsidRDefault="00FD0D34" w:rsidP="00BE0C64">
      <w:pPr>
        <w:jc w:val="both"/>
        <w:rPr>
          <w:spacing w:val="-2"/>
          <w:lang w:val="ru-RU"/>
        </w:rPr>
      </w:pPr>
      <w:r w:rsidRPr="000050FF">
        <w:rPr>
          <w:b/>
          <w:bCs/>
          <w:lang w:val="ru-RU"/>
        </w:rPr>
        <w:t xml:space="preserve">       </w:t>
      </w:r>
      <w:r w:rsidRPr="000050FF">
        <w:rPr>
          <w:b/>
          <w:bCs/>
          <w:lang w:val="ru-RU"/>
        </w:rPr>
        <w:tab/>
        <w:t xml:space="preserve">Размер обеспечения исполнения контракта: </w:t>
      </w:r>
      <w:r w:rsidRPr="000050FF">
        <w:rPr>
          <w:lang w:val="ru-RU"/>
        </w:rPr>
        <w:t xml:space="preserve">5 </w:t>
      </w:r>
      <w:r w:rsidRPr="000050FF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FD0D34" w:rsidRPr="000050FF" w:rsidRDefault="00FD0D34" w:rsidP="00BE0C64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0050FF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E1C4B">
        <w:rPr>
          <w:color w:val="000000"/>
          <w:sz w:val="24"/>
          <w:szCs w:val="24"/>
        </w:rPr>
        <w:t>25.11.2019 16:33</w:t>
      </w:r>
      <w:r w:rsidRPr="000050FF">
        <w:rPr>
          <w:color w:val="000000"/>
          <w:sz w:val="24"/>
          <w:szCs w:val="24"/>
        </w:rPr>
        <w:t xml:space="preserve"> </w:t>
      </w:r>
      <w:r w:rsidRPr="000050FF">
        <w:rPr>
          <w:sz w:val="24"/>
          <w:szCs w:val="24"/>
        </w:rPr>
        <w:t>(московское время).</w:t>
      </w:r>
    </w:p>
    <w:p w:rsidR="00FD0D34" w:rsidRPr="000050FF" w:rsidRDefault="00FD0D34" w:rsidP="00BE0C64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0050FF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0050FF">
        <w:rPr>
          <w:sz w:val="24"/>
          <w:szCs w:val="24"/>
        </w:rPr>
        <w:t xml:space="preserve"> </w:t>
      </w:r>
    </w:p>
    <w:p w:rsidR="00FD0D34" w:rsidRDefault="00FD0D34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FD0D34" w:rsidRPr="00FE244C">
        <w:trPr>
          <w:jc w:val="center"/>
        </w:trPr>
        <w:tc>
          <w:tcPr>
            <w:tcW w:w="9828" w:type="dxa"/>
            <w:gridSpan w:val="5"/>
          </w:tcPr>
          <w:p w:rsidR="00FD0D34" w:rsidRPr="00FE244C" w:rsidRDefault="00FD0D34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FD0D34" w:rsidRPr="00A26C1A">
        <w:trPr>
          <w:jc w:val="center"/>
        </w:trPr>
        <w:tc>
          <w:tcPr>
            <w:tcW w:w="2820" w:type="dxa"/>
          </w:tcPr>
          <w:p w:rsidR="00FD0D34" w:rsidRPr="00FE244C" w:rsidRDefault="00FD0D34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FD0D34" w:rsidRPr="00FE244C" w:rsidRDefault="00FD0D34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FD0D34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FD0D34" w:rsidRPr="00FE244C" w:rsidRDefault="00FD0D34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FD0D34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FD0D34" w:rsidRPr="00FE244C" w:rsidRDefault="00FD0D34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FD0D34" w:rsidRPr="00FE244C" w:rsidRDefault="00FD0D34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FD0D34" w:rsidRPr="00FE244C">
        <w:trPr>
          <w:jc w:val="center"/>
        </w:trPr>
        <w:tc>
          <w:tcPr>
            <w:tcW w:w="9828" w:type="dxa"/>
            <w:gridSpan w:val="5"/>
          </w:tcPr>
          <w:p w:rsidR="00FD0D34" w:rsidRPr="00FE244C" w:rsidRDefault="00FD0D34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FD0D34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FD0D34" w:rsidRPr="00FE244C" w:rsidRDefault="00FD0D34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FD0D34" w:rsidRPr="00FE244C" w:rsidRDefault="00FD0D34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FD0D34" w:rsidRPr="00FE244C" w:rsidRDefault="00FD0D34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FD0D34" w:rsidRPr="00FE244C" w:rsidRDefault="00FD0D34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FD0D34" w:rsidRPr="00FE244C" w:rsidRDefault="00FD0D34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FD0D34" w:rsidRPr="00FE244C" w:rsidRDefault="00FD0D34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FD0D34" w:rsidRPr="00FE244C" w:rsidRDefault="00FD0D34" w:rsidP="00A841CC">
            <w:pPr>
              <w:ind w:right="-80"/>
              <w:jc w:val="both"/>
              <w:rPr>
                <w:lang w:val="ru-RU"/>
              </w:rPr>
            </w:pPr>
          </w:p>
          <w:p w:rsidR="00FD0D34" w:rsidRPr="00FE244C" w:rsidRDefault="00FD0D34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FD0D34" w:rsidRPr="00FE244C" w:rsidRDefault="00FD0D34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FD0D34" w:rsidRPr="00FE244C" w:rsidRDefault="00FD0D34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FE244C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08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FD0D34" w:rsidRPr="00FE244C" w:rsidRDefault="00FD0D34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FD0D34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FE244C" w:rsidRDefault="00FD0D3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FE244C" w:rsidRDefault="00FD0D3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FE244C" w:rsidRDefault="00FD0D3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FE244C" w:rsidRDefault="00FD0D3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FE244C" w:rsidRDefault="00FD0D3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FD0D34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FE244C" w:rsidRDefault="00FD0D34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BE0C64" w:rsidRDefault="00FD0D34" w:rsidP="00BE0C64">
            <w:pPr>
              <w:ind w:right="134"/>
              <w:jc w:val="center"/>
              <w:rPr>
                <w:color w:val="000000"/>
                <w:lang w:val="ru-RU"/>
              </w:rPr>
            </w:pPr>
            <w:r w:rsidRPr="00BE0C64">
              <w:rPr>
                <w:color w:val="000000"/>
              </w:rPr>
              <w:t>363 025.00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FE244C" w:rsidRDefault="00FD0D34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BE0C64" w:rsidRDefault="00FD0D34" w:rsidP="002D63DC">
            <w:pPr>
              <w:jc w:val="center"/>
            </w:pPr>
            <w:r w:rsidRPr="00BE0C64">
              <w:t>05.12.2019 14:21:06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BE0C64" w:rsidRDefault="00FD0D34" w:rsidP="00CE4749">
            <w:pPr>
              <w:jc w:val="center"/>
              <w:rPr>
                <w:lang w:val="ru-RU"/>
              </w:rPr>
            </w:pPr>
            <w:r w:rsidRPr="00BE0C64">
              <w:rPr>
                <w:lang w:val="ru-RU"/>
              </w:rPr>
              <w:t>EA-36262</w:t>
            </w:r>
          </w:p>
        </w:tc>
      </w:tr>
      <w:tr w:rsidR="00FD0D34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FE244C" w:rsidRDefault="00FD0D34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BE0C64" w:rsidRDefault="00FD0D34" w:rsidP="00BE0C64">
            <w:pPr>
              <w:ind w:right="134"/>
              <w:jc w:val="center"/>
              <w:rPr>
                <w:color w:val="000000"/>
                <w:lang w:val="ru-RU"/>
              </w:rPr>
            </w:pPr>
            <w:r w:rsidRPr="00BE0C64">
              <w:rPr>
                <w:color w:val="000000"/>
              </w:rPr>
              <w:t>365 730.62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FE244C" w:rsidRDefault="00FD0D34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BE0C64" w:rsidRDefault="00FD0D34" w:rsidP="00E85BFB">
            <w:pPr>
              <w:jc w:val="center"/>
            </w:pPr>
            <w:r w:rsidRPr="00BE0C64">
              <w:t>05.12.2019 14:19:51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BE0C64" w:rsidRDefault="00FD0D34" w:rsidP="00E85BFB">
            <w:pPr>
              <w:jc w:val="center"/>
              <w:rPr>
                <w:lang w:val="ru-RU"/>
              </w:rPr>
            </w:pPr>
            <w:r w:rsidRPr="00BE0C64">
              <w:rPr>
                <w:lang w:val="ru-RU"/>
              </w:rPr>
              <w:t>EA-36074</w:t>
            </w:r>
          </w:p>
        </w:tc>
      </w:tr>
      <w:tr w:rsidR="00FD0D34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FE244C" w:rsidRDefault="00FD0D34" w:rsidP="00E85BF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BE0C64" w:rsidRDefault="00FD0D34" w:rsidP="00BE0C64">
            <w:pPr>
              <w:ind w:right="134"/>
              <w:jc w:val="center"/>
              <w:rPr>
                <w:color w:val="000000"/>
                <w:lang w:val="ru-RU"/>
              </w:rPr>
            </w:pPr>
            <w:r w:rsidRPr="00BE0C64">
              <w:rPr>
                <w:color w:val="000000"/>
              </w:rPr>
              <w:t>444 380.62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FE244C" w:rsidRDefault="00FD0D34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BE0C64" w:rsidRDefault="00FD0D34" w:rsidP="00E85BFB">
            <w:pPr>
              <w:jc w:val="center"/>
            </w:pPr>
            <w:r w:rsidRPr="00BE0C64">
              <w:t>05.12.2019 12:32:56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D0D34" w:rsidRPr="00BE0C64" w:rsidRDefault="00FD0D34" w:rsidP="00E85BFB">
            <w:pPr>
              <w:jc w:val="center"/>
              <w:rPr>
                <w:lang w:val="ru-RU"/>
              </w:rPr>
            </w:pPr>
            <w:r w:rsidRPr="00BE0C64">
              <w:rPr>
                <w:lang w:val="ru-RU"/>
              </w:rPr>
              <w:t>EA-35947</w:t>
            </w:r>
          </w:p>
        </w:tc>
      </w:tr>
    </w:tbl>
    <w:p w:rsidR="00FD0D34" w:rsidRPr="007323EA" w:rsidRDefault="00FD0D34" w:rsidP="00907062">
      <w:pPr>
        <w:ind w:firstLine="709"/>
        <w:jc w:val="both"/>
        <w:rPr>
          <w:lang w:val="ru-RU"/>
        </w:rPr>
      </w:pPr>
      <w:r w:rsidRPr="007323EA">
        <w:rPr>
          <w:lang w:val="ru-RU"/>
        </w:rPr>
        <w:t>Участник</w:t>
      </w:r>
      <w:r>
        <w:rPr>
          <w:lang w:val="ru-RU"/>
        </w:rPr>
        <w:t>и</w:t>
      </w:r>
      <w:r w:rsidRPr="007323EA">
        <w:rPr>
          <w:lang w:val="ru-RU"/>
        </w:rPr>
        <w:t xml:space="preserve"> закупки с заявк</w:t>
      </w:r>
      <w:r>
        <w:rPr>
          <w:lang w:val="ru-RU"/>
        </w:rPr>
        <w:t>ой</w:t>
      </w:r>
      <w:r w:rsidRPr="007323EA">
        <w:rPr>
          <w:lang w:val="ru-RU"/>
        </w:rPr>
        <w:t xml:space="preserve"> </w:t>
      </w:r>
      <w:r w:rsidRPr="00907062">
        <w:rPr>
          <w:lang w:val="ru-RU"/>
        </w:rPr>
        <w:t>EA-36287</w:t>
      </w:r>
      <w:r>
        <w:rPr>
          <w:lang w:val="ru-RU"/>
        </w:rPr>
        <w:t xml:space="preserve"> </w:t>
      </w:r>
      <w:r w:rsidRPr="007323EA">
        <w:rPr>
          <w:lang w:val="ru-RU"/>
        </w:rPr>
        <w:t>предложений о цене кон</w:t>
      </w:r>
      <w:r>
        <w:rPr>
          <w:lang w:val="ru-RU"/>
        </w:rPr>
        <w:t>трак</w:t>
      </w:r>
      <w:r w:rsidRPr="007323EA">
        <w:rPr>
          <w:lang w:val="ru-RU"/>
        </w:rPr>
        <w:t>та в ходе проведения аукциона не подавал.</w:t>
      </w:r>
    </w:p>
    <w:p w:rsidR="00FD0D34" w:rsidRPr="00FE244C" w:rsidRDefault="00FD0D34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FD0D34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D0D34" w:rsidRPr="00FE244C" w:rsidRDefault="00FD0D3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FD0D34" w:rsidRPr="00FE244C" w:rsidRDefault="00FD0D3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D0D34" w:rsidRPr="00FE244C" w:rsidRDefault="00FD0D3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FD0D34" w:rsidRPr="00FE244C" w:rsidRDefault="00FD0D3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0D34" w:rsidRPr="00FE244C" w:rsidRDefault="00FD0D3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FD0D34" w:rsidRPr="0090706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D0D34" w:rsidRPr="008E1BB1" w:rsidRDefault="00FD0D34" w:rsidP="00E6630C">
            <w:pPr>
              <w:jc w:val="center"/>
              <w:rPr>
                <w:lang w:val="ru-RU"/>
              </w:rPr>
            </w:pPr>
            <w:r w:rsidRPr="00BE0C64">
              <w:rPr>
                <w:lang w:val="ru-RU"/>
              </w:rPr>
              <w:t>EA-36262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D0D34" w:rsidRPr="00FE244C" w:rsidRDefault="00FD0D34" w:rsidP="00FE5198">
            <w:pPr>
              <w:jc w:val="center"/>
            </w:pPr>
            <w:r w:rsidRPr="003E1C4B">
              <w:t>02.12.2019 17:27:03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ОБЩЕСТВО С ОГРАНИЧЕННОЙ ОТВЕТСТВЕННОСТЬЮ "ИНТЕГРА"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ИНН7714900049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ОГРН1137746214440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КПП771401001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Место нахождения (жительства)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 xml:space="preserve">125040, Г МОСКВА, УЛ ПРАВДЫ, ДОМ 8, КОРПУС 13, ПОМ </w:t>
            </w:r>
            <w:r>
              <w:t>XIV</w:t>
            </w:r>
            <w:r w:rsidRPr="00907062">
              <w:rPr>
                <w:lang w:val="ru-RU"/>
              </w:rPr>
              <w:t xml:space="preserve"> ЭТ 2 КОМ 7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Почтовый адрес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 xml:space="preserve">125040, Г МОСКВА, УЛ ПРАВДЫ, ДОМ 8, КОРПУС 13, ПОМ </w:t>
            </w:r>
            <w:r>
              <w:t>XIV</w:t>
            </w:r>
            <w:r w:rsidRPr="00907062">
              <w:rPr>
                <w:lang w:val="ru-RU"/>
              </w:rPr>
              <w:t xml:space="preserve"> ЭТ 2 КОМ 7</w:t>
            </w:r>
          </w:p>
          <w:p w:rsidR="00FD0D34" w:rsidRPr="00907062" w:rsidRDefault="00FD0D34" w:rsidP="00907062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907062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Шевелюхин Иван Владимирович</w:t>
            </w:r>
          </w:p>
          <w:p w:rsidR="00FD0D34" w:rsidRPr="00141FF0" w:rsidRDefault="00FD0D34" w:rsidP="008E1BB1">
            <w:pPr>
              <w:rPr>
                <w:lang w:val="ru-RU"/>
              </w:rPr>
            </w:pPr>
            <w:r w:rsidRPr="00907062">
              <w:rPr>
                <w:lang w:val="ru-RU"/>
              </w:rPr>
              <w:t>Телефон 79856430393</w:t>
            </w:r>
          </w:p>
        </w:tc>
      </w:tr>
      <w:tr w:rsidR="00FD0D34" w:rsidRPr="00A26C1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D0D34" w:rsidRPr="00141FF0" w:rsidRDefault="00FD0D34" w:rsidP="00E6630C">
            <w:pPr>
              <w:jc w:val="center"/>
              <w:rPr>
                <w:lang w:val="ru-RU"/>
              </w:rPr>
            </w:pPr>
            <w:r w:rsidRPr="00BE0C64">
              <w:rPr>
                <w:lang w:val="ru-RU"/>
              </w:rPr>
              <w:t>EA-36074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D0D34" w:rsidRPr="008440D5" w:rsidRDefault="00FD0D34" w:rsidP="00884FAB">
            <w:pPr>
              <w:jc w:val="center"/>
            </w:pPr>
            <w:r w:rsidRPr="003E1C4B">
              <w:t>02.12.2019 11:37:23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Индивидуальный предприниматель МНАЦАКАНЯН АРТУР ЭДУАРДОВИЧ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ИНН233911829402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ОГРНИП 319237500357567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Место нахождения (жительства)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КРАЙ КРАСНОДАРСКИЙ, Г КУРГАНИНСК, УЛ. 12 ДЕКАБРЯ Д.147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Почтовый адрес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352430, КРАСНОДАРСКИЙ КРАЙ, КУРГАНИНСКИЙ РАЙОН, Г. КУРГАНИНСК, УЛ. 12 ДЕКАБРЯ Д.147</w:t>
            </w:r>
          </w:p>
          <w:p w:rsidR="00FD0D34" w:rsidRPr="00907062" w:rsidRDefault="00FD0D34" w:rsidP="00907062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907062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FD0D34" w:rsidRPr="00907062" w:rsidRDefault="00FD0D34" w:rsidP="00907062">
            <w:pPr>
              <w:rPr>
                <w:lang w:val="ru-RU"/>
              </w:rPr>
            </w:pPr>
            <w:r w:rsidRPr="00907062">
              <w:rPr>
                <w:lang w:val="ru-RU"/>
              </w:rPr>
              <w:t>Мнацаканян Артур Эдуардович</w:t>
            </w:r>
          </w:p>
          <w:p w:rsidR="00FD0D34" w:rsidRPr="00141FF0" w:rsidRDefault="00FD0D34" w:rsidP="00141FF0">
            <w:pPr>
              <w:rPr>
                <w:lang w:val="ru-RU"/>
              </w:rPr>
            </w:pPr>
            <w:r w:rsidRPr="00907062">
              <w:rPr>
                <w:lang w:val="ru-RU"/>
              </w:rPr>
              <w:t>Телефон 89180260722</w:t>
            </w:r>
          </w:p>
        </w:tc>
      </w:tr>
      <w:tr w:rsidR="00FD0D34" w:rsidRPr="00A26C1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D0D34" w:rsidRPr="008E1BB1" w:rsidRDefault="00FD0D34" w:rsidP="00E6630C">
            <w:pPr>
              <w:jc w:val="center"/>
              <w:rPr>
                <w:lang w:val="ru-RU"/>
              </w:rPr>
            </w:pPr>
            <w:r w:rsidRPr="00BE0C64">
              <w:rPr>
                <w:lang w:val="ru-RU"/>
              </w:rPr>
              <w:t>EA-35947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D0D34" w:rsidRPr="00FE244C" w:rsidRDefault="00FD0D34" w:rsidP="00884FAB">
            <w:pPr>
              <w:jc w:val="center"/>
            </w:pPr>
            <w:r w:rsidRPr="003E1C4B">
              <w:t>29.11.2019 13:25:32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0D34" w:rsidRPr="00DE061B" w:rsidRDefault="00FD0D34" w:rsidP="00DE061B">
            <w:pPr>
              <w:rPr>
                <w:lang w:val="ru-RU"/>
              </w:rPr>
            </w:pPr>
            <w:r w:rsidRPr="00DE061B">
              <w:rPr>
                <w:lang w:val="ru-RU"/>
              </w:rPr>
              <w:t>Индивидуальный предприниматель ТАНЦУРА АЛЕКСАНДР ВАСИЛЬЕВИЧ</w:t>
            </w:r>
          </w:p>
          <w:p w:rsidR="00FD0D34" w:rsidRPr="00DE061B" w:rsidRDefault="00FD0D34" w:rsidP="00DE061B">
            <w:pPr>
              <w:rPr>
                <w:lang w:val="ru-RU"/>
              </w:rPr>
            </w:pPr>
            <w:r w:rsidRPr="00DE061B">
              <w:rPr>
                <w:lang w:val="ru-RU"/>
              </w:rPr>
              <w:t>ИНН232000741991</w:t>
            </w:r>
          </w:p>
          <w:p w:rsidR="00FD0D34" w:rsidRPr="00DE061B" w:rsidRDefault="00FD0D34" w:rsidP="00DE061B">
            <w:pPr>
              <w:rPr>
                <w:lang w:val="ru-RU"/>
              </w:rPr>
            </w:pPr>
            <w:r w:rsidRPr="00DE061B">
              <w:rPr>
                <w:lang w:val="ru-RU"/>
              </w:rPr>
              <w:t>ОГРНИП317237500359382</w:t>
            </w:r>
          </w:p>
          <w:p w:rsidR="00FD0D34" w:rsidRPr="00DE061B" w:rsidRDefault="00FD0D34" w:rsidP="00DE061B">
            <w:pPr>
              <w:rPr>
                <w:lang w:val="ru-RU"/>
              </w:rPr>
            </w:pPr>
            <w:r w:rsidRPr="00DE061B">
              <w:rPr>
                <w:lang w:val="ru-RU"/>
              </w:rPr>
              <w:t>Почтовый адрес</w:t>
            </w:r>
          </w:p>
          <w:p w:rsidR="00FD0D34" w:rsidRPr="00DE061B" w:rsidRDefault="00FD0D34" w:rsidP="00DE061B">
            <w:pPr>
              <w:rPr>
                <w:lang w:val="ru-RU"/>
              </w:rPr>
            </w:pPr>
            <w:r w:rsidRPr="00DE061B">
              <w:rPr>
                <w:lang w:val="ru-RU"/>
              </w:rPr>
              <w:t>354002, Краснодарский край, г. Сочи, ул. Земляничная, д. 26/18</w:t>
            </w:r>
          </w:p>
          <w:p w:rsidR="00FD0D34" w:rsidRPr="00DE061B" w:rsidRDefault="00FD0D34" w:rsidP="00DE061B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DE061B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FD0D34" w:rsidRPr="00DE061B" w:rsidRDefault="00FD0D34" w:rsidP="00DE061B">
            <w:pPr>
              <w:rPr>
                <w:lang w:val="ru-RU"/>
              </w:rPr>
            </w:pPr>
            <w:r w:rsidRPr="00DE061B">
              <w:rPr>
                <w:lang w:val="ru-RU"/>
              </w:rPr>
              <w:t>Танцура Александр Васильевич</w:t>
            </w:r>
          </w:p>
          <w:p w:rsidR="00FD0D34" w:rsidRPr="00DE061B" w:rsidRDefault="00FD0D34" w:rsidP="008E1BB1">
            <w:pPr>
              <w:rPr>
                <w:lang w:val="ru-RU"/>
              </w:rPr>
            </w:pPr>
            <w:r>
              <w:t>Телефон 79282287007</w:t>
            </w:r>
          </w:p>
        </w:tc>
      </w:tr>
    </w:tbl>
    <w:p w:rsidR="00FD0D34" w:rsidRPr="00FE244C" w:rsidRDefault="00FD0D34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FD0D34" w:rsidRPr="00DE061B" w:rsidRDefault="00FD0D34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BE0C64">
        <w:rPr>
          <w:lang w:val="ru-RU"/>
        </w:rPr>
        <w:t>EA-36262</w:t>
      </w:r>
      <w:r w:rsidRPr="00FE244C">
        <w:rPr>
          <w:lang w:val="ru-RU"/>
        </w:rPr>
        <w:t xml:space="preserve">- </w:t>
      </w:r>
      <w:r w:rsidRPr="00DE061B">
        <w:rPr>
          <w:lang w:val="ru-RU"/>
        </w:rPr>
        <w:t>ОБЩЕСТВО С ОГРАНИЧЕННОЙ ОТВЕТСТВЕННОСТЬЮ "ИНТЕГРА"</w:t>
      </w:r>
      <w:r w:rsidRPr="00FE244C">
        <w:rPr>
          <w:lang w:val="ru-RU"/>
        </w:rPr>
        <w:t xml:space="preserve">,№ </w:t>
      </w:r>
      <w:r w:rsidRPr="00BE0C64">
        <w:rPr>
          <w:lang w:val="ru-RU"/>
        </w:rPr>
        <w:t>EA-36074</w:t>
      </w:r>
      <w:r w:rsidRPr="00FE244C">
        <w:rPr>
          <w:lang w:val="ru-RU"/>
        </w:rPr>
        <w:t xml:space="preserve"> - </w:t>
      </w:r>
      <w:r w:rsidRPr="00DE061B">
        <w:rPr>
          <w:lang w:val="ru-RU"/>
        </w:rPr>
        <w:t>Индивидуальный предприниматель МНАЦАКАНЯН АРТУР ЭДУАРДОВИЧ</w:t>
      </w:r>
      <w:r>
        <w:rPr>
          <w:lang w:val="ru-RU"/>
        </w:rPr>
        <w:t>,</w:t>
      </w:r>
      <w:r w:rsidRPr="00DE061B">
        <w:rPr>
          <w:lang w:val="ru-RU"/>
        </w:rPr>
        <w:t xml:space="preserve"> </w:t>
      </w:r>
      <w:r w:rsidRPr="00FE244C">
        <w:rPr>
          <w:lang w:val="ru-RU"/>
        </w:rPr>
        <w:t xml:space="preserve">№ </w:t>
      </w:r>
      <w:r w:rsidRPr="00BE0C64">
        <w:rPr>
          <w:lang w:val="ru-RU"/>
        </w:rPr>
        <w:t>EA-35947</w:t>
      </w:r>
      <w:r w:rsidRPr="00FE244C">
        <w:rPr>
          <w:lang w:val="ru-RU"/>
        </w:rPr>
        <w:t xml:space="preserve"> - </w:t>
      </w:r>
      <w:r w:rsidRPr="00DE061B">
        <w:rPr>
          <w:lang w:val="ru-RU"/>
        </w:rPr>
        <w:t>Индивидуальный предприниматель ТАНЦУРА АЛЕКСАНДР ВАСИЛЬЕВИЧ</w:t>
      </w:r>
      <w:r>
        <w:rPr>
          <w:lang w:val="ru-RU"/>
        </w:rPr>
        <w:t>.</w:t>
      </w:r>
    </w:p>
    <w:p w:rsidR="00FD0D34" w:rsidRPr="00FE244C" w:rsidRDefault="00FD0D34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FD0D34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FD0D34" w:rsidRPr="00FE244C" w:rsidRDefault="00FD0D34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FD0D34" w:rsidRPr="00FE244C" w:rsidRDefault="00FD0D34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FD0D34" w:rsidRPr="00FE244C">
        <w:trPr>
          <w:trHeight w:val="274"/>
        </w:trPr>
        <w:tc>
          <w:tcPr>
            <w:tcW w:w="2204" w:type="dxa"/>
            <w:vMerge/>
          </w:tcPr>
          <w:p w:rsidR="00FD0D34" w:rsidRPr="00FE244C" w:rsidRDefault="00FD0D3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FD0D34" w:rsidRPr="00FE244C" w:rsidRDefault="00FD0D34" w:rsidP="00AA4A97">
            <w:pPr>
              <w:jc w:val="center"/>
              <w:rPr>
                <w:lang w:val="ru-RU"/>
              </w:rPr>
            </w:pPr>
          </w:p>
          <w:p w:rsidR="00FD0D34" w:rsidRPr="00FE244C" w:rsidRDefault="00FD0D34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FD0D34" w:rsidRPr="00FE244C" w:rsidRDefault="00FD0D34" w:rsidP="00AA4A97">
            <w:pPr>
              <w:ind w:right="-21"/>
              <w:jc w:val="center"/>
              <w:rPr>
                <w:lang w:val="ru-RU"/>
              </w:rPr>
            </w:pPr>
          </w:p>
          <w:p w:rsidR="00FD0D34" w:rsidRPr="00FE244C" w:rsidRDefault="00FD0D34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FD0D34" w:rsidRPr="00FE244C" w:rsidRDefault="00FD0D34" w:rsidP="0056026D">
            <w:pPr>
              <w:jc w:val="center"/>
              <w:rPr>
                <w:lang w:val="ru-RU"/>
              </w:rPr>
            </w:pPr>
          </w:p>
          <w:p w:rsidR="00FD0D34" w:rsidRPr="00FE244C" w:rsidRDefault="00FD0D34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FD0D34" w:rsidRPr="00FE244C" w:rsidRDefault="00FD0D34" w:rsidP="00AA4A97">
            <w:pPr>
              <w:jc w:val="center"/>
              <w:rPr>
                <w:lang w:val="ru-RU"/>
              </w:rPr>
            </w:pPr>
          </w:p>
          <w:p w:rsidR="00FD0D34" w:rsidRPr="00FE244C" w:rsidRDefault="00FD0D34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FD0D34" w:rsidRPr="00FE244C" w:rsidRDefault="00FD0D34" w:rsidP="0056026D">
            <w:pPr>
              <w:jc w:val="center"/>
              <w:rPr>
                <w:lang w:val="ru-RU"/>
              </w:rPr>
            </w:pPr>
          </w:p>
          <w:p w:rsidR="00FD0D34" w:rsidRPr="00FE244C" w:rsidRDefault="00FD0D34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FD0D34" w:rsidRPr="00A26C1A">
        <w:trPr>
          <w:trHeight w:val="938"/>
        </w:trPr>
        <w:tc>
          <w:tcPr>
            <w:tcW w:w="2204" w:type="dxa"/>
            <w:vAlign w:val="center"/>
          </w:tcPr>
          <w:p w:rsidR="00FD0D34" w:rsidRPr="00FE244C" w:rsidRDefault="00FD0D34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BE0C64">
              <w:rPr>
                <w:lang w:val="ru-RU"/>
              </w:rPr>
              <w:t>EA-36262</w:t>
            </w:r>
            <w:r w:rsidRPr="00FE244C">
              <w:rPr>
                <w:lang w:val="ru-RU"/>
              </w:rPr>
              <w:t xml:space="preserve">- </w:t>
            </w:r>
            <w:r w:rsidRPr="00DE061B">
              <w:rPr>
                <w:lang w:val="ru-RU"/>
              </w:rPr>
              <w:t>ОБЩЕСТВО С ОГРАНИЧЕННОЙ ОТВЕТСТВЕННОСТЬЮ "ИНТЕГРА"</w:t>
            </w:r>
          </w:p>
        </w:tc>
        <w:tc>
          <w:tcPr>
            <w:tcW w:w="1700" w:type="dxa"/>
          </w:tcPr>
          <w:p w:rsidR="00FD0D34" w:rsidRPr="00FE244C" w:rsidRDefault="00FD0D34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0D34" w:rsidRPr="00FE244C" w:rsidRDefault="00FD0D34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0D34" w:rsidRPr="00FE244C" w:rsidRDefault="00FD0D34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D0D34" w:rsidRPr="00FE244C" w:rsidRDefault="00FD0D34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D0D34" w:rsidRPr="00FE244C" w:rsidRDefault="00FD0D34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D0D34" w:rsidRPr="00A26C1A">
        <w:trPr>
          <w:trHeight w:val="938"/>
        </w:trPr>
        <w:tc>
          <w:tcPr>
            <w:tcW w:w="2204" w:type="dxa"/>
            <w:vAlign w:val="center"/>
          </w:tcPr>
          <w:p w:rsidR="00FD0D34" w:rsidRPr="00FE244C" w:rsidRDefault="00FD0D34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BE0C64">
              <w:rPr>
                <w:lang w:val="ru-RU"/>
              </w:rPr>
              <w:t>EA-36074</w:t>
            </w:r>
            <w:r w:rsidRPr="00FE244C">
              <w:rPr>
                <w:lang w:val="ru-RU"/>
              </w:rPr>
              <w:t xml:space="preserve"> - </w:t>
            </w:r>
            <w:r w:rsidRPr="00DE061B">
              <w:rPr>
                <w:lang w:val="ru-RU"/>
              </w:rPr>
              <w:t>Индивидуальный предприниматель МНАЦАКАНЯН АРТУР ЭДУАРДОВИЧ</w:t>
            </w:r>
          </w:p>
        </w:tc>
        <w:tc>
          <w:tcPr>
            <w:tcW w:w="1700" w:type="dxa"/>
          </w:tcPr>
          <w:p w:rsidR="00FD0D34" w:rsidRPr="00FE244C" w:rsidRDefault="00FD0D34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0D34" w:rsidRPr="00FE244C" w:rsidRDefault="00FD0D34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0D34" w:rsidRPr="00FE244C" w:rsidRDefault="00FD0D34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D0D34" w:rsidRPr="00FE244C" w:rsidRDefault="00FD0D34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D0D34" w:rsidRPr="00FE244C" w:rsidRDefault="00FD0D34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D0D34" w:rsidRPr="00A26C1A">
        <w:trPr>
          <w:trHeight w:val="938"/>
        </w:trPr>
        <w:tc>
          <w:tcPr>
            <w:tcW w:w="2204" w:type="dxa"/>
            <w:vAlign w:val="center"/>
          </w:tcPr>
          <w:p w:rsidR="00FD0D34" w:rsidRPr="00FE244C" w:rsidRDefault="00FD0D34" w:rsidP="00884FA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BE0C64">
              <w:rPr>
                <w:lang w:val="ru-RU"/>
              </w:rPr>
              <w:t>EA-35947</w:t>
            </w:r>
            <w:r w:rsidRPr="00FE244C">
              <w:rPr>
                <w:lang w:val="ru-RU"/>
              </w:rPr>
              <w:t xml:space="preserve"> - </w:t>
            </w:r>
            <w:r w:rsidRPr="00DE061B">
              <w:rPr>
                <w:lang w:val="ru-RU"/>
              </w:rPr>
              <w:t>Индивидуальный предприниматель ТАНЦУРА АЛЕКСАНДР ВАСИЛЬЕВИЧ</w:t>
            </w:r>
          </w:p>
        </w:tc>
        <w:tc>
          <w:tcPr>
            <w:tcW w:w="1700" w:type="dxa"/>
          </w:tcPr>
          <w:p w:rsidR="00FD0D34" w:rsidRPr="00FE244C" w:rsidRDefault="00FD0D34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0D34" w:rsidRPr="00FE244C" w:rsidRDefault="00FD0D34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D0D34" w:rsidRPr="00FE244C" w:rsidRDefault="00FD0D34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D0D34" w:rsidRPr="00FE244C" w:rsidRDefault="00FD0D34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D0D34" w:rsidRPr="00FE244C" w:rsidRDefault="00FD0D34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FD0D34" w:rsidRPr="00FE244C" w:rsidRDefault="00FD0D34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DE061B">
        <w:rPr>
          <w:lang w:val="ru-RU"/>
        </w:rPr>
        <w:t>Поставка ксероксной бумаги формата А4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DE061B">
        <w:rPr>
          <w:lang w:val="ru-RU"/>
        </w:rPr>
        <w:t>ОБЩЕСТВО С ОГРАНИЧЕННОЙ ОТВЕТСТВЕННОСТЬЮ "ИНТЕГРА"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DE061B">
        <w:rPr>
          <w:color w:val="000000"/>
          <w:lang w:val="ru-RU"/>
        </w:rPr>
        <w:t>363</w:t>
      </w:r>
      <w:r w:rsidRPr="00BE0C64">
        <w:rPr>
          <w:color w:val="000000"/>
        </w:rPr>
        <w:t> </w:t>
      </w:r>
      <w:r w:rsidRPr="00DE061B">
        <w:rPr>
          <w:color w:val="000000"/>
          <w:lang w:val="ru-RU"/>
        </w:rPr>
        <w:t>025.00</w:t>
      </w:r>
      <w:r w:rsidRPr="00FE244C">
        <w:rPr>
          <w:lang w:val="ru-RU"/>
        </w:rPr>
        <w:t xml:space="preserve"> рублей.  </w:t>
      </w:r>
    </w:p>
    <w:p w:rsidR="00FD0D34" w:rsidRPr="00FE244C" w:rsidRDefault="00FD0D34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FD0D34" w:rsidRPr="00FE244C">
        <w:trPr>
          <w:trHeight w:val="206"/>
          <w:jc w:val="center"/>
        </w:trPr>
        <w:tc>
          <w:tcPr>
            <w:tcW w:w="7338" w:type="dxa"/>
          </w:tcPr>
          <w:p w:rsidR="00FD0D34" w:rsidRPr="00FE244C" w:rsidRDefault="00FD0D3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D0D34" w:rsidRPr="00FE244C" w:rsidRDefault="00FD0D3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FD0D34" w:rsidRPr="00FE244C" w:rsidRDefault="00FD0D3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D0D34" w:rsidRPr="00FE244C" w:rsidRDefault="00FD0D3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FD0D34" w:rsidRPr="00FE244C" w:rsidRDefault="00FD0D3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D0D34" w:rsidRPr="00FE244C">
        <w:trPr>
          <w:trHeight w:val="206"/>
          <w:jc w:val="center"/>
        </w:trPr>
        <w:tc>
          <w:tcPr>
            <w:tcW w:w="7338" w:type="dxa"/>
          </w:tcPr>
          <w:p w:rsidR="00FD0D34" w:rsidRPr="00FE244C" w:rsidRDefault="00FD0D3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D0D34" w:rsidRPr="00FE244C" w:rsidRDefault="00FD0D3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FD0D34" w:rsidRPr="00FE244C" w:rsidRDefault="00FD0D3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FD0D34" w:rsidRPr="00FE244C" w:rsidRDefault="00FD0D3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D0D34" w:rsidRPr="00FE244C" w:rsidRDefault="00FD0D3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FD0D34" w:rsidRPr="00FE244C" w:rsidRDefault="00FD0D3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D0D34" w:rsidRPr="00FE244C" w:rsidRDefault="00FD0D3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FD0D34" w:rsidRPr="00FE244C" w:rsidRDefault="00FD0D3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D0D34" w:rsidRPr="00FE244C">
        <w:trPr>
          <w:trHeight w:val="206"/>
          <w:jc w:val="center"/>
        </w:trPr>
        <w:tc>
          <w:tcPr>
            <w:tcW w:w="7338" w:type="dxa"/>
          </w:tcPr>
          <w:p w:rsidR="00FD0D34" w:rsidRPr="00FE244C" w:rsidRDefault="00FD0D3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FD0D34" w:rsidRPr="00FE244C" w:rsidRDefault="00FD0D34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FD0D34" w:rsidRPr="00FE244C" w:rsidRDefault="00FD0D34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FD0D34" w:rsidRPr="00FE244C" w:rsidRDefault="00FD0D34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FD0D34" w:rsidRPr="00FE244C" w:rsidRDefault="00FD0D34" w:rsidP="00B7524D">
      <w:pPr>
        <w:jc w:val="both"/>
        <w:rPr>
          <w:lang w:val="ru-RU" w:eastAsia="ru-RU"/>
        </w:rPr>
      </w:pPr>
    </w:p>
    <w:sectPr w:rsidR="00FD0D34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D34" w:rsidRDefault="00FD0D34">
      <w:r>
        <w:separator/>
      </w:r>
    </w:p>
  </w:endnote>
  <w:endnote w:type="continuationSeparator" w:id="1">
    <w:p w:rsidR="00FD0D34" w:rsidRDefault="00FD0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D34" w:rsidRDefault="00FD0D34">
      <w:r>
        <w:separator/>
      </w:r>
    </w:p>
  </w:footnote>
  <w:footnote w:type="continuationSeparator" w:id="1">
    <w:p w:rsidR="00FD0D34" w:rsidRDefault="00FD0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D34" w:rsidRDefault="00FD0D3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FD0D34" w:rsidRDefault="00FD0D3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0F82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7796"/>
    <w:rsid w:val="00DC16AE"/>
    <w:rsid w:val="00DC398A"/>
    <w:rsid w:val="00DC3A26"/>
    <w:rsid w:val="00DC3CDA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917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91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5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917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917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91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91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91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91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5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691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6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69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5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6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691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91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5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6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691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91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5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691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91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5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6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6917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6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691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5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691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6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691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5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7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6917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6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6917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7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5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691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91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72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7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6917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917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917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917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91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91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917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91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917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917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91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91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917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917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91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9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917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917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917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91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91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691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91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917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17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917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7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9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8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8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8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8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8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8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8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8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8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8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4</Pages>
  <Words>1341</Words>
  <Characters>7650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2019-10-02T06:00:00Z</cp:lastPrinted>
  <dcterms:created xsi:type="dcterms:W3CDTF">2019-12-06T07:28:00Z</dcterms:created>
  <dcterms:modified xsi:type="dcterms:W3CDTF">2019-12-06T08:04:00Z</dcterms:modified>
</cp:coreProperties>
</file>