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84D" w:rsidRPr="00FE244C" w:rsidRDefault="0018384D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0318300120819000282</w:t>
      </w:r>
    </w:p>
    <w:p w:rsidR="0018384D" w:rsidRPr="00FE244C" w:rsidRDefault="0018384D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8384D" w:rsidRPr="00FE244C" w:rsidRDefault="0018384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8384D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384D" w:rsidRPr="00FE244C" w:rsidRDefault="0018384D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384D" w:rsidRPr="00FE244C" w:rsidRDefault="0018384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18384D" w:rsidRDefault="0018384D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8384D" w:rsidRPr="00F95498" w:rsidRDefault="0018384D" w:rsidP="00857E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 xml:space="preserve">Информация о государственном заказчике: </w:t>
      </w:r>
      <w:r w:rsidRPr="00F954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95498">
          <w:rPr>
            <w:rStyle w:val="Hyperlink"/>
          </w:rPr>
          <w:t>crbzak</w:t>
        </w:r>
        <w:r w:rsidRPr="00F95498">
          <w:rPr>
            <w:rStyle w:val="Hyperlink"/>
            <w:lang w:val="ru-RU"/>
          </w:rPr>
          <w:t>@</w:t>
        </w:r>
        <w:r w:rsidRPr="00F95498">
          <w:rPr>
            <w:rStyle w:val="Hyperlink"/>
          </w:rPr>
          <w:t>mail</w:t>
        </w:r>
        <w:r w:rsidRPr="00F95498">
          <w:rPr>
            <w:rStyle w:val="Hyperlink"/>
            <w:lang w:val="ru-RU"/>
          </w:rPr>
          <w:t>.</w:t>
        </w:r>
        <w:r w:rsidRPr="00F95498">
          <w:rPr>
            <w:rStyle w:val="Hyperlink"/>
          </w:rPr>
          <w:t>ru</w:t>
        </w:r>
      </w:hyperlink>
      <w:r w:rsidRPr="00F95498">
        <w:rPr>
          <w:lang w:val="ru-RU"/>
        </w:rPr>
        <w:t>. Контрактный управляющий: Дехтерев Юрий Сергеевич.</w:t>
      </w:r>
    </w:p>
    <w:p w:rsidR="0018384D" w:rsidRPr="00F95498" w:rsidRDefault="0018384D" w:rsidP="00857E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Предмет контракта: «</w:t>
      </w:r>
      <w:r w:rsidRPr="00DB4C9F">
        <w:rPr>
          <w:lang w:val="ru-RU"/>
        </w:rPr>
        <w:t>Реактивы химические и расходные материалы общелабораторного назначения</w:t>
      </w:r>
      <w:r w:rsidRPr="00F95498">
        <w:rPr>
          <w:lang w:val="ru-RU"/>
        </w:rPr>
        <w:t xml:space="preserve">».  </w:t>
      </w:r>
    </w:p>
    <w:p w:rsidR="0018384D" w:rsidRPr="00DB4C9F" w:rsidRDefault="0018384D" w:rsidP="00857E02">
      <w:pPr>
        <w:autoSpaceDE w:val="0"/>
        <w:autoSpaceDN w:val="0"/>
        <w:adjustRightInd w:val="0"/>
        <w:rPr>
          <w:color w:val="000000"/>
          <w:lang w:val="ru-RU"/>
        </w:rPr>
      </w:pPr>
      <w:r w:rsidRPr="00F95498">
        <w:rPr>
          <w:b/>
          <w:bCs/>
          <w:noProof/>
          <w:lang w:val="ru-RU"/>
        </w:rPr>
        <w:t>Идентификационный код закупки:</w:t>
      </w:r>
      <w:r w:rsidRPr="00F95498">
        <w:rPr>
          <w:color w:val="000000"/>
          <w:lang w:val="ru-RU"/>
        </w:rPr>
        <w:t xml:space="preserve"> </w:t>
      </w:r>
      <w:r w:rsidRPr="00DB4C9F">
        <w:rPr>
          <w:color w:val="000000"/>
          <w:lang w:val="ru-RU"/>
        </w:rPr>
        <w:t>193234901331923490100103220012059000</w:t>
      </w:r>
    </w:p>
    <w:p w:rsidR="0018384D" w:rsidRPr="00F95498" w:rsidRDefault="0018384D" w:rsidP="00857E02">
      <w:pPr>
        <w:autoSpaceDE w:val="0"/>
        <w:autoSpaceDN w:val="0"/>
        <w:adjustRightInd w:val="0"/>
        <w:rPr>
          <w:lang w:val="ru-RU"/>
        </w:rPr>
      </w:pPr>
      <w:r w:rsidRPr="00F95498">
        <w:rPr>
          <w:b/>
          <w:bCs/>
          <w:noProof/>
          <w:lang w:val="ru-RU"/>
        </w:rPr>
        <w:t>Начальная (максимальная) цена контракта</w:t>
      </w:r>
      <w:r w:rsidRPr="00F95498">
        <w:rPr>
          <w:b/>
          <w:bCs/>
          <w:lang w:val="ru-RU"/>
        </w:rPr>
        <w:t>:</w:t>
      </w:r>
      <w:r w:rsidRPr="00F95498">
        <w:rPr>
          <w:lang w:val="ru-RU"/>
        </w:rPr>
        <w:t xml:space="preserve"> </w:t>
      </w:r>
      <w:r>
        <w:rPr>
          <w:lang w:val="ru-RU"/>
        </w:rPr>
        <w:t xml:space="preserve">496650 </w:t>
      </w:r>
      <w:r w:rsidRPr="00F95498">
        <w:rPr>
          <w:lang w:val="ru-RU"/>
        </w:rPr>
        <w:t xml:space="preserve">руб. </w:t>
      </w:r>
      <w:r>
        <w:rPr>
          <w:lang w:val="ru-RU"/>
        </w:rPr>
        <w:t>08</w:t>
      </w:r>
      <w:r w:rsidRPr="00F95498">
        <w:rPr>
          <w:lang w:val="ru-RU"/>
        </w:rPr>
        <w:t xml:space="preserve"> коп. (</w:t>
      </w:r>
      <w:r>
        <w:rPr>
          <w:lang w:val="ru-RU"/>
        </w:rPr>
        <w:t>четыреста девяносто шесть</w:t>
      </w:r>
      <w:r w:rsidRPr="00F95498">
        <w:rPr>
          <w:lang w:val="ru-RU"/>
        </w:rPr>
        <w:t xml:space="preserve"> тысяч</w:t>
      </w:r>
      <w:r>
        <w:rPr>
          <w:lang w:val="ru-RU"/>
        </w:rPr>
        <w:t xml:space="preserve"> шестьсот пятьдесят</w:t>
      </w:r>
      <w:r w:rsidRPr="00F95498">
        <w:rPr>
          <w:lang w:val="ru-RU"/>
        </w:rPr>
        <w:t xml:space="preserve"> рубл</w:t>
      </w:r>
      <w:r>
        <w:rPr>
          <w:lang w:val="ru-RU"/>
        </w:rPr>
        <w:t>ей</w:t>
      </w:r>
      <w:r w:rsidRPr="00F95498">
        <w:rPr>
          <w:lang w:val="ru-RU"/>
        </w:rPr>
        <w:t xml:space="preserve"> </w:t>
      </w:r>
      <w:r>
        <w:rPr>
          <w:lang w:val="ru-RU"/>
        </w:rPr>
        <w:t>08</w:t>
      </w:r>
      <w:r w:rsidRPr="00F95498">
        <w:rPr>
          <w:lang w:val="ru-RU"/>
        </w:rPr>
        <w:t xml:space="preserve"> копеек).</w:t>
      </w:r>
    </w:p>
    <w:p w:rsidR="0018384D" w:rsidRPr="00DB4C9F" w:rsidRDefault="0018384D" w:rsidP="00857E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95498">
        <w:rPr>
          <w:lang w:val="ru-RU"/>
        </w:rPr>
        <w:t xml:space="preserve"> </w:t>
      </w:r>
      <w:r w:rsidRPr="00DB4C9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18384D" w:rsidRPr="00DB4C9F" w:rsidRDefault="0018384D" w:rsidP="00857E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95498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DB4C9F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18384D" w:rsidRPr="00F95498" w:rsidRDefault="0018384D" w:rsidP="00857E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</w:t>
      </w:r>
      <w:r w:rsidRPr="00DB4C9F">
        <w:rPr>
          <w:lang w:val="ru-RU"/>
        </w:rPr>
        <w:t>Внебюджетные фонды (ОМС), краевой бюджет</w:t>
      </w:r>
      <w:r w:rsidRPr="00F95498">
        <w:rPr>
          <w:lang w:val="ru-RU"/>
        </w:rPr>
        <w:t>.</w:t>
      </w:r>
    </w:p>
    <w:p w:rsidR="0018384D" w:rsidRPr="00F95498" w:rsidRDefault="0018384D" w:rsidP="00857E0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95498">
        <w:rPr>
          <w:lang w:val="ru-RU"/>
        </w:rPr>
        <w:t xml:space="preserve">  </w:t>
      </w:r>
      <w:r w:rsidRPr="00F95498">
        <w:rPr>
          <w:b/>
          <w:bCs/>
          <w:lang w:val="ru-RU"/>
        </w:rPr>
        <w:t>Размер обеспечения заявки на участие в аукционе:</w:t>
      </w:r>
      <w:r w:rsidRPr="00F95498">
        <w:rPr>
          <w:lang w:val="ru-RU"/>
        </w:rPr>
        <w:t xml:space="preserve"> Не установлен</w:t>
      </w:r>
      <w:r w:rsidRPr="00F95498">
        <w:rPr>
          <w:spacing w:val="-2"/>
          <w:lang w:val="ru-RU"/>
        </w:rPr>
        <w:t>.</w:t>
      </w:r>
    </w:p>
    <w:p w:rsidR="0018384D" w:rsidRPr="00F95498" w:rsidRDefault="0018384D" w:rsidP="00857E02">
      <w:pPr>
        <w:jc w:val="both"/>
        <w:rPr>
          <w:spacing w:val="-2"/>
          <w:lang w:val="ru-RU"/>
        </w:rPr>
      </w:pPr>
      <w:r w:rsidRPr="00F95498">
        <w:rPr>
          <w:b/>
          <w:bCs/>
          <w:lang w:val="ru-RU"/>
        </w:rPr>
        <w:t xml:space="preserve">       </w:t>
      </w:r>
      <w:r w:rsidRPr="00F954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95498">
        <w:rPr>
          <w:lang w:val="ru-RU"/>
        </w:rPr>
        <w:t xml:space="preserve">5 </w:t>
      </w:r>
      <w:r w:rsidRPr="00F954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8384D" w:rsidRPr="00F95498" w:rsidRDefault="0018384D" w:rsidP="00857E0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954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B4C9F">
        <w:rPr>
          <w:color w:val="000000"/>
          <w:sz w:val="24"/>
          <w:szCs w:val="24"/>
        </w:rPr>
        <w:t>26.11.2019 14:43</w:t>
      </w:r>
      <w:r w:rsidRPr="00F95498">
        <w:rPr>
          <w:sz w:val="24"/>
          <w:szCs w:val="24"/>
        </w:rPr>
        <w:t xml:space="preserve"> (московское время).</w:t>
      </w:r>
    </w:p>
    <w:p w:rsidR="0018384D" w:rsidRPr="00F95498" w:rsidRDefault="0018384D" w:rsidP="00857E0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954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95498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8384D" w:rsidRPr="00FE244C">
        <w:trPr>
          <w:jc w:val="center"/>
        </w:trPr>
        <w:tc>
          <w:tcPr>
            <w:tcW w:w="9828" w:type="dxa"/>
            <w:gridSpan w:val="5"/>
          </w:tcPr>
          <w:p w:rsidR="0018384D" w:rsidRPr="00FE244C" w:rsidRDefault="0018384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18384D" w:rsidRPr="00AC0195">
        <w:trPr>
          <w:jc w:val="center"/>
        </w:trPr>
        <w:tc>
          <w:tcPr>
            <w:tcW w:w="2820" w:type="dxa"/>
          </w:tcPr>
          <w:p w:rsidR="0018384D" w:rsidRPr="00FE244C" w:rsidRDefault="0018384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8384D" w:rsidRPr="00FE244C" w:rsidRDefault="0018384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8384D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18384D" w:rsidRPr="00FE244C" w:rsidRDefault="0018384D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18384D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18384D" w:rsidRPr="00FE244C" w:rsidRDefault="0018384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8384D" w:rsidRPr="00FE244C" w:rsidRDefault="0018384D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18384D" w:rsidRPr="00FE244C">
        <w:trPr>
          <w:jc w:val="center"/>
        </w:trPr>
        <w:tc>
          <w:tcPr>
            <w:tcW w:w="9828" w:type="dxa"/>
            <w:gridSpan w:val="5"/>
          </w:tcPr>
          <w:p w:rsidR="0018384D" w:rsidRPr="00FE244C" w:rsidRDefault="0018384D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18384D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8384D" w:rsidRPr="00FE244C" w:rsidRDefault="0018384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18384D" w:rsidRPr="00FE244C" w:rsidRDefault="0018384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18384D" w:rsidRPr="00FE244C" w:rsidRDefault="0018384D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8384D" w:rsidRPr="00FE244C" w:rsidRDefault="0018384D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18384D" w:rsidRPr="00FE244C" w:rsidRDefault="0018384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18384D" w:rsidRPr="00FE244C" w:rsidRDefault="0018384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18384D" w:rsidRPr="00FE244C" w:rsidRDefault="0018384D" w:rsidP="00A841CC">
            <w:pPr>
              <w:ind w:right="-80"/>
              <w:jc w:val="both"/>
              <w:rPr>
                <w:lang w:val="ru-RU"/>
              </w:rPr>
            </w:pPr>
          </w:p>
          <w:p w:rsidR="0018384D" w:rsidRPr="00FE244C" w:rsidRDefault="0018384D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18384D" w:rsidRPr="00FE244C" w:rsidRDefault="0018384D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18384D" w:rsidRPr="00FE244C" w:rsidRDefault="0018384D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11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8384D" w:rsidRPr="00FE244C" w:rsidRDefault="0018384D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18384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8384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857E02">
            <w:pPr>
              <w:ind w:right="134"/>
              <w:jc w:val="center"/>
              <w:rPr>
                <w:color w:val="000000"/>
                <w:lang w:val="ru-RU"/>
              </w:rPr>
            </w:pPr>
            <w:r w:rsidRPr="00857E02">
              <w:rPr>
                <w:color w:val="000000"/>
              </w:rPr>
              <w:t>491 683.58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2D63DC">
            <w:pPr>
              <w:jc w:val="center"/>
            </w:pPr>
            <w:r w:rsidRPr="00857E02">
              <w:t>06.12.2019 09:02:02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CE4749">
            <w:pPr>
              <w:jc w:val="center"/>
              <w:rPr>
                <w:lang w:val="ru-RU"/>
              </w:rPr>
            </w:pPr>
            <w:r w:rsidRPr="00857E02">
              <w:rPr>
                <w:lang w:val="ru-RU"/>
              </w:rPr>
              <w:t>EA-36439</w:t>
            </w:r>
          </w:p>
        </w:tc>
      </w:tr>
      <w:tr w:rsidR="0018384D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BE0C64">
            <w:pPr>
              <w:ind w:right="134"/>
              <w:jc w:val="center"/>
              <w:rPr>
                <w:color w:val="000000"/>
              </w:rPr>
            </w:pPr>
            <w:r w:rsidRPr="00857E02">
              <w:rPr>
                <w:color w:val="000000"/>
              </w:rPr>
              <w:t>494 166.83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E85BFB">
            <w:pPr>
              <w:jc w:val="center"/>
            </w:pPr>
            <w:r w:rsidRPr="00857E02">
              <w:t>06.12.2019 09:00:54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8384D" w:rsidRPr="00857E02" w:rsidRDefault="0018384D" w:rsidP="00E85BFB">
            <w:pPr>
              <w:jc w:val="center"/>
              <w:rPr>
                <w:lang w:val="ru-RU"/>
              </w:rPr>
            </w:pPr>
            <w:r w:rsidRPr="00857E02">
              <w:rPr>
                <w:lang w:val="ru-RU"/>
              </w:rPr>
              <w:t>EA-36466</w:t>
            </w:r>
          </w:p>
        </w:tc>
      </w:tr>
    </w:tbl>
    <w:p w:rsidR="0018384D" w:rsidRPr="00FE244C" w:rsidRDefault="0018384D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8384D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8384D" w:rsidRPr="00FE244C" w:rsidRDefault="001838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18384D" w:rsidRPr="00FE244C" w:rsidRDefault="001838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384D" w:rsidRPr="00FE244C" w:rsidRDefault="001838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18384D" w:rsidRPr="00FE244C" w:rsidRDefault="001838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84D" w:rsidRPr="00FE244C" w:rsidRDefault="001838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8384D" w:rsidRPr="00AC019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8384D" w:rsidRPr="008E1BB1" w:rsidRDefault="0018384D" w:rsidP="00E6630C">
            <w:pPr>
              <w:jc w:val="center"/>
              <w:rPr>
                <w:lang w:val="ru-RU"/>
              </w:rPr>
            </w:pPr>
            <w:r w:rsidRPr="00857E02">
              <w:rPr>
                <w:lang w:val="ru-RU"/>
              </w:rPr>
              <w:t>EA-36439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384D" w:rsidRPr="00FE244C" w:rsidRDefault="0018384D" w:rsidP="00FE5198">
            <w:pPr>
              <w:jc w:val="center"/>
            </w:pPr>
            <w:r w:rsidRPr="00322197">
              <w:t>03.12.2019 16:09:37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18384D" w:rsidRPr="0077327D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18384D" w:rsidRPr="00141FF0" w:rsidRDefault="0018384D" w:rsidP="00857E02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18384D" w:rsidRPr="00AC019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8384D" w:rsidRPr="00141FF0" w:rsidRDefault="0018384D" w:rsidP="00E6630C">
            <w:pPr>
              <w:jc w:val="center"/>
              <w:rPr>
                <w:lang w:val="ru-RU"/>
              </w:rPr>
            </w:pPr>
            <w:r w:rsidRPr="00857E02">
              <w:rPr>
                <w:lang w:val="ru-RU"/>
              </w:rPr>
              <w:t>EA-36466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8384D" w:rsidRPr="008440D5" w:rsidRDefault="0018384D" w:rsidP="00884FAB">
            <w:pPr>
              <w:jc w:val="center"/>
            </w:pPr>
            <w:r w:rsidRPr="00322197">
              <w:t>04.12.2019 09:26:35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ОБЩЕСТВО С ОГРАНИЧЕННОЙ ОТВЕТСТВЕННОСТЬЮ "КРЕОНИКА"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ИНН7813631710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ОГРН1197847045550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КПП781301001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Место нахождения (жительства)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197022, Г САНКТ-ПЕТЕРБУРГ, УЛ ИНСТРУМЕНТАЛЬНАЯ, ДОМ 3, ЛИТЕР А, КОМНАТА 016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Почтовый адрес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197022, Г САНКТ-ПЕТЕРБУРГ, УЛ ИНСТРУМЕНТАЛЬНАЯ, ДОМ 3, ЛИТЕР А, КОМНАТА 016</w:t>
            </w:r>
          </w:p>
          <w:p w:rsidR="0018384D" w:rsidRPr="00857E02" w:rsidRDefault="0018384D" w:rsidP="00857E02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57E0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8384D" w:rsidRPr="00857E02" w:rsidRDefault="0018384D" w:rsidP="00857E02">
            <w:pPr>
              <w:rPr>
                <w:lang w:val="ru-RU"/>
              </w:rPr>
            </w:pPr>
            <w:r w:rsidRPr="00857E02">
              <w:rPr>
                <w:lang w:val="ru-RU"/>
              </w:rPr>
              <w:t>Муравлева Ольга Николаевна</w:t>
            </w:r>
          </w:p>
          <w:p w:rsidR="0018384D" w:rsidRPr="00141FF0" w:rsidRDefault="0018384D" w:rsidP="00141FF0">
            <w:pPr>
              <w:rPr>
                <w:lang w:val="ru-RU"/>
              </w:rPr>
            </w:pPr>
            <w:r w:rsidRPr="00857E02">
              <w:rPr>
                <w:lang w:val="ru-RU"/>
              </w:rPr>
              <w:t>Телефон 89299114688</w:t>
            </w:r>
          </w:p>
        </w:tc>
      </w:tr>
    </w:tbl>
    <w:p w:rsidR="0018384D" w:rsidRPr="00FE244C" w:rsidRDefault="0018384D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8384D" w:rsidRPr="00DE061B" w:rsidRDefault="0018384D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857E02">
        <w:rPr>
          <w:lang w:val="ru-RU"/>
        </w:rPr>
        <w:t>EA-36439</w:t>
      </w:r>
      <w:r w:rsidRPr="00FE244C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,№ </w:t>
      </w:r>
      <w:r w:rsidRPr="00857E02">
        <w:rPr>
          <w:lang w:val="ru-RU"/>
        </w:rPr>
        <w:t>EA-36466</w:t>
      </w:r>
      <w:r w:rsidRPr="00FE244C">
        <w:rPr>
          <w:lang w:val="ru-RU"/>
        </w:rPr>
        <w:t xml:space="preserve"> - </w:t>
      </w:r>
      <w:r w:rsidRPr="00857E02">
        <w:rPr>
          <w:lang w:val="ru-RU"/>
        </w:rPr>
        <w:t>ОБЩЕСТВО С ОГРАНИЧЕННОЙ ОТВЕТСТВЕННОСТЬЮ "КРЕОНИКА"</w:t>
      </w:r>
      <w:r>
        <w:rPr>
          <w:lang w:val="ru-RU"/>
        </w:rPr>
        <w:t>.</w:t>
      </w:r>
    </w:p>
    <w:p w:rsidR="0018384D" w:rsidRPr="00FE244C" w:rsidRDefault="0018384D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8384D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18384D" w:rsidRPr="00FE244C" w:rsidRDefault="0018384D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8384D" w:rsidRPr="00FE244C" w:rsidRDefault="0018384D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8384D" w:rsidRPr="00FE244C">
        <w:trPr>
          <w:trHeight w:val="274"/>
        </w:trPr>
        <w:tc>
          <w:tcPr>
            <w:tcW w:w="2204" w:type="dxa"/>
            <w:vMerge/>
          </w:tcPr>
          <w:p w:rsidR="0018384D" w:rsidRPr="00FE244C" w:rsidRDefault="0018384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8384D" w:rsidRPr="00FE244C" w:rsidRDefault="0018384D" w:rsidP="00AA4A97">
            <w:pPr>
              <w:jc w:val="center"/>
              <w:rPr>
                <w:lang w:val="ru-RU"/>
              </w:rPr>
            </w:pPr>
          </w:p>
          <w:p w:rsidR="0018384D" w:rsidRPr="00FE244C" w:rsidRDefault="0018384D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8384D" w:rsidRPr="00FE244C" w:rsidRDefault="0018384D" w:rsidP="00AA4A97">
            <w:pPr>
              <w:ind w:right="-21"/>
              <w:jc w:val="center"/>
              <w:rPr>
                <w:lang w:val="ru-RU"/>
              </w:rPr>
            </w:pPr>
          </w:p>
          <w:p w:rsidR="0018384D" w:rsidRPr="00FE244C" w:rsidRDefault="0018384D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8384D" w:rsidRPr="00FE244C" w:rsidRDefault="0018384D" w:rsidP="0056026D">
            <w:pPr>
              <w:jc w:val="center"/>
              <w:rPr>
                <w:lang w:val="ru-RU"/>
              </w:rPr>
            </w:pPr>
          </w:p>
          <w:p w:rsidR="0018384D" w:rsidRPr="00FE244C" w:rsidRDefault="0018384D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8384D" w:rsidRPr="00FE244C" w:rsidRDefault="0018384D" w:rsidP="00AA4A97">
            <w:pPr>
              <w:jc w:val="center"/>
              <w:rPr>
                <w:lang w:val="ru-RU"/>
              </w:rPr>
            </w:pPr>
          </w:p>
          <w:p w:rsidR="0018384D" w:rsidRPr="00FE244C" w:rsidRDefault="0018384D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8384D" w:rsidRPr="00FE244C" w:rsidRDefault="0018384D" w:rsidP="0056026D">
            <w:pPr>
              <w:jc w:val="center"/>
              <w:rPr>
                <w:lang w:val="ru-RU"/>
              </w:rPr>
            </w:pPr>
          </w:p>
          <w:p w:rsidR="0018384D" w:rsidRPr="00FE244C" w:rsidRDefault="0018384D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18384D" w:rsidRPr="00AC0195">
        <w:trPr>
          <w:trHeight w:val="938"/>
        </w:trPr>
        <w:tc>
          <w:tcPr>
            <w:tcW w:w="2204" w:type="dxa"/>
            <w:vAlign w:val="center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857E02">
              <w:rPr>
                <w:lang w:val="ru-RU"/>
              </w:rPr>
              <w:t>EA-36439</w:t>
            </w:r>
            <w:r w:rsidRPr="00FE244C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8384D" w:rsidRPr="00FE244C" w:rsidRDefault="0018384D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8384D" w:rsidRPr="00AC0195">
        <w:trPr>
          <w:trHeight w:val="938"/>
        </w:trPr>
        <w:tc>
          <w:tcPr>
            <w:tcW w:w="2204" w:type="dxa"/>
            <w:vAlign w:val="center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857E02">
              <w:rPr>
                <w:lang w:val="ru-RU"/>
              </w:rPr>
              <w:t>EA-36466</w:t>
            </w:r>
            <w:r w:rsidRPr="00FE244C">
              <w:rPr>
                <w:lang w:val="ru-RU"/>
              </w:rPr>
              <w:t xml:space="preserve"> - </w:t>
            </w:r>
            <w:r w:rsidRPr="00857E02">
              <w:rPr>
                <w:lang w:val="ru-RU"/>
              </w:rPr>
              <w:t>ОБЩЕСТВО С ОГРАНИЧЕННОЙ ОТВЕТСТВЕННОСТЬЮ "КРЕОНИКА"</w:t>
            </w:r>
            <w:r>
              <w:rPr>
                <w:lang w:val="ru-RU"/>
              </w:rPr>
              <w:t>.</w:t>
            </w:r>
          </w:p>
        </w:tc>
        <w:tc>
          <w:tcPr>
            <w:tcW w:w="1700" w:type="dxa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8384D" w:rsidRPr="00FE244C" w:rsidRDefault="0018384D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8384D" w:rsidRPr="00FE244C" w:rsidRDefault="0018384D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57E02">
        <w:rPr>
          <w:lang w:val="ru-RU"/>
        </w:rPr>
        <w:t>Реактивы химические и расходные материалы общелабораторного назначения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57E02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857E02">
        <w:rPr>
          <w:color w:val="000000"/>
          <w:lang w:val="ru-RU"/>
        </w:rPr>
        <w:t>491 683.58</w:t>
      </w:r>
      <w:r w:rsidRPr="00FE244C">
        <w:rPr>
          <w:lang w:val="ru-RU"/>
        </w:rPr>
        <w:t xml:space="preserve"> рублей.  </w:t>
      </w:r>
    </w:p>
    <w:p w:rsidR="0018384D" w:rsidRPr="00FE244C" w:rsidRDefault="0018384D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8384D" w:rsidRPr="00FE244C">
        <w:trPr>
          <w:trHeight w:val="206"/>
          <w:jc w:val="center"/>
        </w:trPr>
        <w:tc>
          <w:tcPr>
            <w:tcW w:w="7338" w:type="dxa"/>
          </w:tcPr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8384D" w:rsidRPr="00FE244C">
        <w:trPr>
          <w:trHeight w:val="206"/>
          <w:jc w:val="center"/>
        </w:trPr>
        <w:tc>
          <w:tcPr>
            <w:tcW w:w="7338" w:type="dxa"/>
          </w:tcPr>
          <w:p w:rsidR="0018384D" w:rsidRPr="00FE244C" w:rsidRDefault="0018384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384D" w:rsidRPr="00FE244C" w:rsidRDefault="0018384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8384D" w:rsidRPr="00FE244C">
        <w:trPr>
          <w:trHeight w:val="206"/>
          <w:jc w:val="center"/>
        </w:trPr>
        <w:tc>
          <w:tcPr>
            <w:tcW w:w="7338" w:type="dxa"/>
          </w:tcPr>
          <w:p w:rsidR="0018384D" w:rsidRPr="00FE244C" w:rsidRDefault="001838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18384D" w:rsidRPr="00FE244C" w:rsidRDefault="0018384D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8384D" w:rsidRPr="00FE244C" w:rsidRDefault="0018384D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18384D" w:rsidRPr="00FE244C" w:rsidRDefault="0018384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18384D" w:rsidRPr="00FE244C" w:rsidRDefault="0018384D" w:rsidP="00B7524D">
      <w:pPr>
        <w:jc w:val="both"/>
        <w:rPr>
          <w:lang w:val="ru-RU" w:eastAsia="ru-RU"/>
        </w:rPr>
      </w:pPr>
    </w:p>
    <w:sectPr w:rsidR="0018384D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84D" w:rsidRDefault="0018384D">
      <w:r>
        <w:separator/>
      </w:r>
    </w:p>
  </w:endnote>
  <w:endnote w:type="continuationSeparator" w:id="1">
    <w:p w:rsidR="0018384D" w:rsidRDefault="00183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84D" w:rsidRDefault="0018384D">
      <w:r>
        <w:separator/>
      </w:r>
    </w:p>
  </w:footnote>
  <w:footnote w:type="continuationSeparator" w:id="1">
    <w:p w:rsidR="0018384D" w:rsidRDefault="001838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84D" w:rsidRDefault="0018384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384D" w:rsidRDefault="001838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5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25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4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25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252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5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5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2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25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25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25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252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25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5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25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25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25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25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825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25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25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5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5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5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5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25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25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5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52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1161</Words>
  <Characters>6623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2019-12-06T10:31:00Z</dcterms:created>
  <dcterms:modified xsi:type="dcterms:W3CDTF">2019-12-06T10:40:00Z</dcterms:modified>
</cp:coreProperties>
</file>