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E90" w:rsidRPr="00FE244C" w:rsidRDefault="005E3E90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0318300120819000280</w:t>
      </w:r>
    </w:p>
    <w:p w:rsidR="005E3E90" w:rsidRPr="00FE244C" w:rsidRDefault="005E3E90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5E3E90" w:rsidRPr="00FE244C" w:rsidRDefault="005E3E90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5E3E90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E3E90" w:rsidRPr="00FE244C" w:rsidRDefault="005E3E90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E3E90" w:rsidRPr="00FE244C" w:rsidRDefault="005E3E90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FE244C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FE244C">
              <w:rPr>
                <w:lang w:val="ru-RU"/>
              </w:rPr>
              <w:t xml:space="preserve"> </w:t>
            </w:r>
            <w:r w:rsidRPr="00FE244C">
              <w:t>201</w:t>
            </w:r>
            <w:r w:rsidRPr="00FE244C">
              <w:rPr>
                <w:lang w:val="ru-RU"/>
              </w:rPr>
              <w:t xml:space="preserve">9 </w:t>
            </w:r>
            <w:r w:rsidRPr="00FE244C">
              <w:t>года</w:t>
            </w:r>
          </w:p>
        </w:tc>
      </w:tr>
    </w:tbl>
    <w:p w:rsidR="005E3E90" w:rsidRDefault="005E3E90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5E3E90" w:rsidRPr="00F95498" w:rsidRDefault="005E3E90" w:rsidP="00D0582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 xml:space="preserve">Информация о государственном заказчике: </w:t>
      </w:r>
      <w:r w:rsidRPr="00F95498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F95498">
          <w:rPr>
            <w:rStyle w:val="Hyperlink"/>
          </w:rPr>
          <w:t>crbzak</w:t>
        </w:r>
        <w:r w:rsidRPr="00F95498">
          <w:rPr>
            <w:rStyle w:val="Hyperlink"/>
            <w:lang w:val="ru-RU"/>
          </w:rPr>
          <w:t>@</w:t>
        </w:r>
        <w:r w:rsidRPr="00F95498">
          <w:rPr>
            <w:rStyle w:val="Hyperlink"/>
          </w:rPr>
          <w:t>mail</w:t>
        </w:r>
        <w:r w:rsidRPr="00F95498">
          <w:rPr>
            <w:rStyle w:val="Hyperlink"/>
            <w:lang w:val="ru-RU"/>
          </w:rPr>
          <w:t>.</w:t>
        </w:r>
        <w:r w:rsidRPr="00F95498">
          <w:rPr>
            <w:rStyle w:val="Hyperlink"/>
          </w:rPr>
          <w:t>ru</w:t>
        </w:r>
      </w:hyperlink>
      <w:r w:rsidRPr="00F95498">
        <w:rPr>
          <w:lang w:val="ru-RU"/>
        </w:rPr>
        <w:t>. Контрактный управляющий: Дехтерев Юрий Сергеевич.</w:t>
      </w:r>
    </w:p>
    <w:p w:rsidR="005E3E90" w:rsidRPr="00F95498" w:rsidRDefault="005E3E90" w:rsidP="00D0582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Предмет контракта: «</w:t>
      </w:r>
      <w:r w:rsidRPr="00397E57">
        <w:rPr>
          <w:lang w:val="ru-RU"/>
        </w:rPr>
        <w:t>Интерферон альфа-2В</w:t>
      </w:r>
      <w:r w:rsidRPr="00F95498">
        <w:rPr>
          <w:lang w:val="ru-RU"/>
        </w:rPr>
        <w:t xml:space="preserve">».  </w:t>
      </w:r>
    </w:p>
    <w:p w:rsidR="005E3E90" w:rsidRPr="00397E57" w:rsidRDefault="005E3E90" w:rsidP="00D05825">
      <w:pPr>
        <w:autoSpaceDE w:val="0"/>
        <w:autoSpaceDN w:val="0"/>
        <w:adjustRightInd w:val="0"/>
        <w:rPr>
          <w:color w:val="000000"/>
          <w:lang w:val="ru-RU"/>
        </w:rPr>
      </w:pPr>
      <w:r w:rsidRPr="00F95498">
        <w:rPr>
          <w:b/>
          <w:bCs/>
          <w:noProof/>
          <w:lang w:val="ru-RU"/>
        </w:rPr>
        <w:t>Идентификационный код закупки:</w:t>
      </w:r>
      <w:r w:rsidRPr="00F95498">
        <w:rPr>
          <w:color w:val="000000"/>
          <w:lang w:val="ru-RU"/>
        </w:rPr>
        <w:t xml:space="preserve"> </w:t>
      </w:r>
      <w:r w:rsidRPr="00397E57">
        <w:rPr>
          <w:color w:val="000000"/>
          <w:lang w:val="ru-RU"/>
        </w:rPr>
        <w:t>193234901331923490100103170012120000</w:t>
      </w:r>
    </w:p>
    <w:p w:rsidR="005E3E90" w:rsidRPr="00F95498" w:rsidRDefault="005E3E90" w:rsidP="00D05825">
      <w:pPr>
        <w:autoSpaceDE w:val="0"/>
        <w:autoSpaceDN w:val="0"/>
        <w:adjustRightInd w:val="0"/>
        <w:rPr>
          <w:lang w:val="ru-RU"/>
        </w:rPr>
      </w:pPr>
      <w:r w:rsidRPr="00F95498">
        <w:rPr>
          <w:b/>
          <w:bCs/>
          <w:noProof/>
          <w:lang w:val="ru-RU"/>
        </w:rPr>
        <w:t>Начальная (максимальная) цена контракта</w:t>
      </w:r>
      <w:r w:rsidRPr="00F95498">
        <w:rPr>
          <w:b/>
          <w:bCs/>
          <w:lang w:val="ru-RU"/>
        </w:rPr>
        <w:t>:</w:t>
      </w:r>
      <w:r w:rsidRPr="00F95498">
        <w:rPr>
          <w:lang w:val="ru-RU"/>
        </w:rPr>
        <w:t xml:space="preserve"> </w:t>
      </w:r>
      <w:r>
        <w:rPr>
          <w:lang w:val="ru-RU"/>
        </w:rPr>
        <w:t xml:space="preserve">41 861 </w:t>
      </w:r>
      <w:r w:rsidRPr="00F95498">
        <w:rPr>
          <w:lang w:val="ru-RU"/>
        </w:rPr>
        <w:t xml:space="preserve">руб. </w:t>
      </w:r>
      <w:r>
        <w:rPr>
          <w:lang w:val="ru-RU"/>
        </w:rPr>
        <w:t>7</w:t>
      </w:r>
      <w:r w:rsidRPr="00F95498">
        <w:rPr>
          <w:lang w:val="ru-RU"/>
        </w:rPr>
        <w:t>0 коп. (</w:t>
      </w:r>
      <w:r>
        <w:rPr>
          <w:lang w:val="ru-RU"/>
        </w:rPr>
        <w:t>сорок одна</w:t>
      </w:r>
      <w:r w:rsidRPr="00F95498">
        <w:rPr>
          <w:lang w:val="ru-RU"/>
        </w:rPr>
        <w:t xml:space="preserve"> тысяч</w:t>
      </w:r>
      <w:r>
        <w:rPr>
          <w:lang w:val="ru-RU"/>
        </w:rPr>
        <w:t>а восемьсот шестьдесят один</w:t>
      </w:r>
      <w:r w:rsidRPr="00F95498">
        <w:rPr>
          <w:lang w:val="ru-RU"/>
        </w:rPr>
        <w:t xml:space="preserve"> рубл</w:t>
      </w:r>
      <w:r>
        <w:rPr>
          <w:lang w:val="ru-RU"/>
        </w:rPr>
        <w:t>ь</w:t>
      </w:r>
      <w:r w:rsidRPr="00F95498">
        <w:rPr>
          <w:lang w:val="ru-RU"/>
        </w:rPr>
        <w:t xml:space="preserve"> </w:t>
      </w:r>
      <w:r>
        <w:rPr>
          <w:lang w:val="ru-RU"/>
        </w:rPr>
        <w:t>7</w:t>
      </w:r>
      <w:r w:rsidRPr="00F95498">
        <w:rPr>
          <w:lang w:val="ru-RU"/>
        </w:rPr>
        <w:t>0 копеек).</w:t>
      </w:r>
    </w:p>
    <w:p w:rsidR="005E3E90" w:rsidRPr="00F95498" w:rsidRDefault="005E3E90" w:rsidP="00D0582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F95498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</w:t>
      </w:r>
      <w:r>
        <w:rPr>
          <w:lang w:val="ru-RU"/>
        </w:rPr>
        <w:t>ым заказчиком акта о приемке по</w:t>
      </w:r>
      <w:r w:rsidRPr="00F95498">
        <w:rPr>
          <w:lang w:val="ru-RU"/>
        </w:rPr>
        <w:t>ставленного товара, результатов выполненной работы, оказанной услуги, а также отдельных этапов исполнения Контракта на основании выставленного Поставщиком счета (счет-фактуры) и оформленных должным образом товаро-сопроводительных документов, указанных в пункте Контракта.</w:t>
      </w:r>
    </w:p>
    <w:p w:rsidR="005E3E90" w:rsidRPr="00E00062" w:rsidRDefault="005E3E90" w:rsidP="00D0582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F95498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E00062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5E3E90" w:rsidRPr="00F95498" w:rsidRDefault="005E3E90" w:rsidP="00D0582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Источник финансирования:</w:t>
      </w:r>
      <w:r w:rsidRPr="00F95498">
        <w:rPr>
          <w:lang w:val="ru-RU"/>
        </w:rPr>
        <w:t xml:space="preserve"> Внебюджетные фонды (ОМС).</w:t>
      </w:r>
    </w:p>
    <w:p w:rsidR="005E3E90" w:rsidRPr="00F95498" w:rsidRDefault="005E3E90" w:rsidP="00D05825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F95498">
        <w:rPr>
          <w:lang w:val="ru-RU"/>
        </w:rPr>
        <w:t xml:space="preserve">  </w:t>
      </w:r>
      <w:r w:rsidRPr="00F95498">
        <w:rPr>
          <w:b/>
          <w:bCs/>
          <w:lang w:val="ru-RU"/>
        </w:rPr>
        <w:t>Размер обеспечения заявки на участие в аукционе:</w:t>
      </w:r>
      <w:r w:rsidRPr="00F95498">
        <w:rPr>
          <w:lang w:val="ru-RU"/>
        </w:rPr>
        <w:t xml:space="preserve"> Не установлен</w:t>
      </w:r>
      <w:r w:rsidRPr="00F95498">
        <w:rPr>
          <w:spacing w:val="-2"/>
          <w:lang w:val="ru-RU"/>
        </w:rPr>
        <w:t>.</w:t>
      </w:r>
    </w:p>
    <w:p w:rsidR="005E3E90" w:rsidRPr="00F95498" w:rsidRDefault="005E3E90" w:rsidP="00D05825">
      <w:pPr>
        <w:jc w:val="both"/>
        <w:rPr>
          <w:spacing w:val="-2"/>
          <w:lang w:val="ru-RU"/>
        </w:rPr>
      </w:pPr>
      <w:r w:rsidRPr="00F95498">
        <w:rPr>
          <w:b/>
          <w:bCs/>
          <w:lang w:val="ru-RU"/>
        </w:rPr>
        <w:t xml:space="preserve">       </w:t>
      </w:r>
      <w:r w:rsidRPr="00F95498">
        <w:rPr>
          <w:b/>
          <w:bCs/>
          <w:lang w:val="ru-RU"/>
        </w:rPr>
        <w:tab/>
        <w:t xml:space="preserve">Размер обеспечения исполнения контракта: </w:t>
      </w:r>
      <w:r w:rsidRPr="00F95498">
        <w:rPr>
          <w:lang w:val="ru-RU"/>
        </w:rPr>
        <w:t xml:space="preserve">5 </w:t>
      </w:r>
      <w:r w:rsidRPr="00F95498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5E3E90" w:rsidRPr="00F95498" w:rsidRDefault="005E3E90" w:rsidP="00D05825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F95498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E00062">
        <w:rPr>
          <w:color w:val="000000"/>
          <w:sz w:val="24"/>
          <w:szCs w:val="24"/>
        </w:rPr>
        <w:t>26.11.2019 11:16</w:t>
      </w:r>
      <w:r w:rsidRPr="00F95498">
        <w:rPr>
          <w:sz w:val="24"/>
          <w:szCs w:val="24"/>
        </w:rPr>
        <w:t xml:space="preserve"> (московское время).</w:t>
      </w:r>
    </w:p>
    <w:p w:rsidR="005E3E90" w:rsidRPr="00F95498" w:rsidRDefault="005E3E90" w:rsidP="00D05825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95498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F95498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5E3E90" w:rsidRPr="00FE244C">
        <w:trPr>
          <w:jc w:val="center"/>
        </w:trPr>
        <w:tc>
          <w:tcPr>
            <w:tcW w:w="9828" w:type="dxa"/>
            <w:gridSpan w:val="5"/>
          </w:tcPr>
          <w:p w:rsidR="005E3E90" w:rsidRPr="00FE244C" w:rsidRDefault="005E3E90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5E3E90" w:rsidRPr="00D05825">
        <w:trPr>
          <w:jc w:val="center"/>
        </w:trPr>
        <w:tc>
          <w:tcPr>
            <w:tcW w:w="2820" w:type="dxa"/>
          </w:tcPr>
          <w:p w:rsidR="005E3E90" w:rsidRPr="00FE244C" w:rsidRDefault="005E3E90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5E3E90" w:rsidRPr="00FE244C" w:rsidRDefault="005E3E90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5E3E90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5E3E90" w:rsidRPr="00FE244C" w:rsidRDefault="005E3E90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5E3E90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5E3E90" w:rsidRPr="00FE244C" w:rsidRDefault="005E3E90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5E3E90" w:rsidRPr="00FE244C" w:rsidRDefault="005E3E90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5E3E90" w:rsidRPr="00FE244C">
        <w:trPr>
          <w:jc w:val="center"/>
        </w:trPr>
        <w:tc>
          <w:tcPr>
            <w:tcW w:w="9828" w:type="dxa"/>
            <w:gridSpan w:val="5"/>
          </w:tcPr>
          <w:p w:rsidR="005E3E90" w:rsidRPr="00FE244C" w:rsidRDefault="005E3E90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5E3E90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5E3E90" w:rsidRPr="00FE244C" w:rsidRDefault="005E3E90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5E3E90" w:rsidRPr="00FE244C" w:rsidRDefault="005E3E90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5E3E90" w:rsidRPr="00FE244C" w:rsidRDefault="005E3E90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5E3E90" w:rsidRPr="00FE244C" w:rsidRDefault="005E3E90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5E3E90" w:rsidRPr="00FE244C" w:rsidRDefault="005E3E90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5E3E90" w:rsidRPr="00FE244C" w:rsidRDefault="005E3E90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5E3E90" w:rsidRPr="00FE244C" w:rsidRDefault="005E3E90" w:rsidP="00A841CC">
            <w:pPr>
              <w:ind w:right="-80"/>
              <w:jc w:val="both"/>
              <w:rPr>
                <w:lang w:val="ru-RU"/>
              </w:rPr>
            </w:pPr>
          </w:p>
          <w:p w:rsidR="005E3E90" w:rsidRPr="00FE244C" w:rsidRDefault="005E3E90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5E3E90" w:rsidRPr="00FE244C" w:rsidRDefault="005E3E90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5E3E90" w:rsidRPr="00FE244C" w:rsidRDefault="005E3E90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06</w:t>
      </w:r>
      <w:r w:rsidRPr="00FE244C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FE244C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11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5E3E90" w:rsidRPr="00FE244C" w:rsidRDefault="005E3E90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5E3E90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3E90" w:rsidRPr="00FE244C" w:rsidRDefault="005E3E9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3E90" w:rsidRPr="00FE244C" w:rsidRDefault="005E3E9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3E90" w:rsidRPr="00FE244C" w:rsidRDefault="005E3E9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3E90" w:rsidRPr="00FE244C" w:rsidRDefault="005E3E9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3E90" w:rsidRPr="00FE244C" w:rsidRDefault="005E3E9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5E3E90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3E90" w:rsidRPr="00FE244C" w:rsidRDefault="005E3E90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3E90" w:rsidRPr="00D05825" w:rsidRDefault="005E3E90" w:rsidP="00D05825">
            <w:pPr>
              <w:ind w:right="134"/>
              <w:jc w:val="center"/>
              <w:rPr>
                <w:color w:val="000000"/>
                <w:lang w:val="ru-RU"/>
              </w:rPr>
            </w:pPr>
            <w:r w:rsidRPr="00D05825">
              <w:rPr>
                <w:color w:val="000000"/>
              </w:rPr>
              <w:t>39 000.00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3E90" w:rsidRPr="00FE244C" w:rsidRDefault="005E3E90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3E90" w:rsidRPr="00D05825" w:rsidRDefault="005E3E90" w:rsidP="002D63DC">
            <w:pPr>
              <w:jc w:val="center"/>
            </w:pPr>
            <w:r w:rsidRPr="00D05825">
              <w:t>06.12.2019 09:13:03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3E90" w:rsidRPr="00D05825" w:rsidRDefault="005E3E90" w:rsidP="00CE4749">
            <w:pPr>
              <w:jc w:val="center"/>
              <w:rPr>
                <w:lang w:val="ru-RU"/>
              </w:rPr>
            </w:pPr>
            <w:r w:rsidRPr="00D05825">
              <w:rPr>
                <w:lang w:val="ru-RU"/>
              </w:rPr>
              <w:t>EA-36363</w:t>
            </w:r>
          </w:p>
        </w:tc>
      </w:tr>
      <w:tr w:rsidR="005E3E90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3E90" w:rsidRPr="00FE244C" w:rsidRDefault="005E3E90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3E90" w:rsidRPr="00D05825" w:rsidRDefault="005E3E90" w:rsidP="00D05825">
            <w:pPr>
              <w:ind w:right="134"/>
              <w:jc w:val="center"/>
              <w:rPr>
                <w:color w:val="000000"/>
                <w:lang w:val="ru-RU"/>
              </w:rPr>
            </w:pPr>
            <w:r w:rsidRPr="00D05825">
              <w:rPr>
                <w:color w:val="000000"/>
              </w:rPr>
              <w:t>40 790.69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3E90" w:rsidRPr="00FE244C" w:rsidRDefault="005E3E90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3E90" w:rsidRPr="00D05825" w:rsidRDefault="005E3E90" w:rsidP="00E85BFB">
            <w:pPr>
              <w:jc w:val="center"/>
            </w:pPr>
            <w:r w:rsidRPr="00D05825">
              <w:t>06.12.2019 09:11:23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E3E90" w:rsidRPr="00D05825" w:rsidRDefault="005E3E90" w:rsidP="00E85BFB">
            <w:pPr>
              <w:jc w:val="center"/>
              <w:rPr>
                <w:lang w:val="ru-RU"/>
              </w:rPr>
            </w:pPr>
            <w:r w:rsidRPr="00D05825">
              <w:rPr>
                <w:lang w:val="ru-RU"/>
              </w:rPr>
              <w:t>EA-36257</w:t>
            </w:r>
          </w:p>
        </w:tc>
      </w:tr>
    </w:tbl>
    <w:p w:rsidR="005E3E90" w:rsidRPr="00FE244C" w:rsidRDefault="005E3E90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5E3E90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5E3E90" w:rsidRPr="00FE244C" w:rsidRDefault="005E3E9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5E3E90" w:rsidRPr="00FE244C" w:rsidRDefault="005E3E9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E3E90" w:rsidRPr="00FE244C" w:rsidRDefault="005E3E9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5E3E90" w:rsidRPr="00FE244C" w:rsidRDefault="005E3E9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3E90" w:rsidRPr="00FE244C" w:rsidRDefault="005E3E9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5E3E90" w:rsidRPr="00AC019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E3E90" w:rsidRPr="008E1BB1" w:rsidRDefault="005E3E90" w:rsidP="00E6630C">
            <w:pPr>
              <w:jc w:val="center"/>
              <w:rPr>
                <w:lang w:val="ru-RU"/>
              </w:rPr>
            </w:pPr>
            <w:r w:rsidRPr="00D05825">
              <w:rPr>
                <w:lang w:val="ru-RU"/>
              </w:rPr>
              <w:t>EA-36363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E3E90" w:rsidRPr="00FE244C" w:rsidRDefault="005E3E90" w:rsidP="00FE5198">
            <w:pPr>
              <w:jc w:val="center"/>
            </w:pPr>
            <w:r w:rsidRPr="00E00062">
              <w:t>03.12.2019 12:02:43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ОБЩЕСТВО С ОГРАНИЧЕННОЙ ОТВЕТСТВЕННОСТЬЮ "ДОНСКОЙ ГОСПИТАЛЬ"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ИНН6166084084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ОГРН1126193006114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КПП616101001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Телефон78632098762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dongosp@yandex.ru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Адрес место нахождения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 xml:space="preserve">344092, ОБЛ РОСТОВСКАЯ61, Г РОСТОВ-НА-ДОНУ, УЛ ДОБРОВОЛЬСКОГО, 17, 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Почтовый адрес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Российская Федерация, 344064, г. Ростов-на-Дону, ул. Днепроградская 9А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Контактное лицо</w:t>
            </w:r>
          </w:p>
          <w:p w:rsidR="005E3E90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ТОЛСТЫХ ОЛЬГА НИКОЛАЕВНА</w:t>
            </w:r>
          </w:p>
          <w:p w:rsidR="005E3E90" w:rsidRPr="00D05825" w:rsidRDefault="005E3E90" w:rsidP="00D05825">
            <w:r>
              <w:t>Телефон</w:t>
            </w:r>
            <w:r>
              <w:rPr>
                <w:lang w:val="ru-RU"/>
              </w:rPr>
              <w:t xml:space="preserve"> </w:t>
            </w:r>
            <w:r>
              <w:rPr>
                <w:rFonts w:ascii="Circe" w:hAnsi="Circe" w:cs="Circe"/>
                <w:color w:val="000000"/>
                <w:sz w:val="23"/>
                <w:szCs w:val="23"/>
              </w:rPr>
              <w:t>78632098762</w:t>
            </w:r>
          </w:p>
        </w:tc>
      </w:tr>
      <w:tr w:rsidR="005E3E90" w:rsidRPr="00D0582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E3E90" w:rsidRPr="00141FF0" w:rsidRDefault="005E3E90" w:rsidP="00E6630C">
            <w:pPr>
              <w:jc w:val="center"/>
              <w:rPr>
                <w:lang w:val="ru-RU"/>
              </w:rPr>
            </w:pPr>
            <w:r w:rsidRPr="00D05825">
              <w:rPr>
                <w:lang w:val="ru-RU"/>
              </w:rPr>
              <w:t>EA-36257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E3E90" w:rsidRPr="008440D5" w:rsidRDefault="005E3E90" w:rsidP="00884FAB">
            <w:pPr>
              <w:jc w:val="center"/>
            </w:pPr>
            <w:r w:rsidRPr="00E00062">
              <w:t>02.12.2019 17:05:09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ИНН6162050380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ОГРН1106194001110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КПП616501001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Место нахождения (жительства)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Почтовый адрес</w:t>
            </w:r>
          </w:p>
          <w:p w:rsidR="005E3E90" w:rsidRPr="00D05825" w:rsidRDefault="005E3E90" w:rsidP="00D05825">
            <w:pPr>
              <w:rPr>
                <w:lang w:val="ru-RU"/>
              </w:rPr>
            </w:pPr>
            <w:r w:rsidRPr="00D05825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5E3E90" w:rsidRDefault="005E3E90" w:rsidP="00D05825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5E3E90" w:rsidRDefault="005E3E90" w:rsidP="00D05825">
            <w:r>
              <w:t>Лёза Юлия Сергеевна</w:t>
            </w:r>
          </w:p>
          <w:p w:rsidR="005E3E90" w:rsidRPr="00D05825" w:rsidRDefault="005E3E90" w:rsidP="00141FF0">
            <w:pPr>
              <w:rPr>
                <w:lang w:val="ru-RU"/>
              </w:rPr>
            </w:pPr>
            <w:r>
              <w:t>Телефон 78633030066</w:t>
            </w:r>
          </w:p>
        </w:tc>
      </w:tr>
    </w:tbl>
    <w:p w:rsidR="005E3E90" w:rsidRPr="00FE244C" w:rsidRDefault="005E3E90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5E3E90" w:rsidRPr="00DE061B" w:rsidRDefault="005E3E90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</w:t>
      </w:r>
      <w:r w:rsidRPr="00D05825">
        <w:rPr>
          <w:lang w:val="ru-RU"/>
        </w:rPr>
        <w:t>EA-36363</w:t>
      </w:r>
      <w:r w:rsidRPr="00FE244C">
        <w:rPr>
          <w:lang w:val="ru-RU"/>
        </w:rPr>
        <w:t xml:space="preserve">- </w:t>
      </w:r>
      <w:r w:rsidRPr="00D05825">
        <w:rPr>
          <w:lang w:val="ru-RU"/>
        </w:rPr>
        <w:t>ОБЩЕСТВО С ОГРАНИЧЕННОЙ ОТВЕТСТВЕННОСТЬЮ "ДОНСКОЙ ГОСПИТАЛЬ"</w:t>
      </w:r>
      <w:r w:rsidRPr="00FE244C">
        <w:rPr>
          <w:lang w:val="ru-RU"/>
        </w:rPr>
        <w:t xml:space="preserve">,№ </w:t>
      </w:r>
      <w:r w:rsidRPr="00D05825">
        <w:rPr>
          <w:lang w:val="ru-RU"/>
        </w:rPr>
        <w:t>EA-36257</w:t>
      </w:r>
      <w:r w:rsidRPr="00FE244C">
        <w:rPr>
          <w:lang w:val="ru-RU"/>
        </w:rPr>
        <w:t xml:space="preserve"> - </w:t>
      </w:r>
      <w:r w:rsidRPr="00D05825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>.</w:t>
      </w:r>
    </w:p>
    <w:p w:rsidR="005E3E90" w:rsidRPr="00FE244C" w:rsidRDefault="005E3E90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5E3E90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5E3E90" w:rsidRPr="00FE244C" w:rsidRDefault="005E3E90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5E3E90" w:rsidRPr="00FE244C" w:rsidRDefault="005E3E90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5E3E90" w:rsidRPr="00FE244C">
        <w:trPr>
          <w:trHeight w:val="274"/>
        </w:trPr>
        <w:tc>
          <w:tcPr>
            <w:tcW w:w="2204" w:type="dxa"/>
            <w:vMerge/>
          </w:tcPr>
          <w:p w:rsidR="005E3E90" w:rsidRPr="00FE244C" w:rsidRDefault="005E3E90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5E3E90" w:rsidRPr="00FE244C" w:rsidRDefault="005E3E90" w:rsidP="00AA4A97">
            <w:pPr>
              <w:jc w:val="center"/>
              <w:rPr>
                <w:lang w:val="ru-RU"/>
              </w:rPr>
            </w:pPr>
          </w:p>
          <w:p w:rsidR="005E3E90" w:rsidRPr="00FE244C" w:rsidRDefault="005E3E90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5E3E90" w:rsidRPr="00FE244C" w:rsidRDefault="005E3E90" w:rsidP="00AA4A97">
            <w:pPr>
              <w:ind w:right="-21"/>
              <w:jc w:val="center"/>
              <w:rPr>
                <w:lang w:val="ru-RU"/>
              </w:rPr>
            </w:pPr>
          </w:p>
          <w:p w:rsidR="005E3E90" w:rsidRPr="00FE244C" w:rsidRDefault="005E3E90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5E3E90" w:rsidRPr="00FE244C" w:rsidRDefault="005E3E90" w:rsidP="0056026D">
            <w:pPr>
              <w:jc w:val="center"/>
              <w:rPr>
                <w:lang w:val="ru-RU"/>
              </w:rPr>
            </w:pPr>
          </w:p>
          <w:p w:rsidR="005E3E90" w:rsidRPr="00FE244C" w:rsidRDefault="005E3E90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5E3E90" w:rsidRPr="00FE244C" w:rsidRDefault="005E3E90" w:rsidP="00AA4A97">
            <w:pPr>
              <w:jc w:val="center"/>
              <w:rPr>
                <w:lang w:val="ru-RU"/>
              </w:rPr>
            </w:pPr>
          </w:p>
          <w:p w:rsidR="005E3E90" w:rsidRPr="00FE244C" w:rsidRDefault="005E3E90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5E3E90" w:rsidRPr="00FE244C" w:rsidRDefault="005E3E90" w:rsidP="0056026D">
            <w:pPr>
              <w:jc w:val="center"/>
              <w:rPr>
                <w:lang w:val="ru-RU"/>
              </w:rPr>
            </w:pPr>
          </w:p>
          <w:p w:rsidR="005E3E90" w:rsidRPr="00FE244C" w:rsidRDefault="005E3E90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5E3E90" w:rsidRPr="00D05825">
        <w:trPr>
          <w:trHeight w:val="938"/>
        </w:trPr>
        <w:tc>
          <w:tcPr>
            <w:tcW w:w="2204" w:type="dxa"/>
            <w:vAlign w:val="center"/>
          </w:tcPr>
          <w:p w:rsidR="005E3E90" w:rsidRPr="00FE244C" w:rsidRDefault="005E3E90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D05825">
              <w:rPr>
                <w:lang w:val="ru-RU"/>
              </w:rPr>
              <w:t>EA-36363</w:t>
            </w:r>
            <w:r w:rsidRPr="00FE244C">
              <w:rPr>
                <w:lang w:val="ru-RU"/>
              </w:rPr>
              <w:t xml:space="preserve">- </w:t>
            </w:r>
            <w:r w:rsidRPr="00D05825">
              <w:rPr>
                <w:lang w:val="ru-RU"/>
              </w:rPr>
              <w:t>ОБЩЕСТВО С ОГРАНИЧЕННОЙ ОТВЕТСТВЕННОСТЬЮ "ДОНСКОЙ ГОСПИТАЛЬ"</w:t>
            </w:r>
          </w:p>
        </w:tc>
        <w:tc>
          <w:tcPr>
            <w:tcW w:w="1700" w:type="dxa"/>
          </w:tcPr>
          <w:p w:rsidR="005E3E90" w:rsidRPr="00FE244C" w:rsidRDefault="005E3E90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E3E90" w:rsidRPr="00FE244C" w:rsidRDefault="005E3E90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E3E90" w:rsidRPr="00FE244C" w:rsidRDefault="005E3E90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E3E90" w:rsidRPr="00FE244C" w:rsidRDefault="005E3E90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E3E90" w:rsidRPr="00FE244C" w:rsidRDefault="005E3E90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E3E90" w:rsidRPr="00D05825">
        <w:trPr>
          <w:trHeight w:val="938"/>
        </w:trPr>
        <w:tc>
          <w:tcPr>
            <w:tcW w:w="2204" w:type="dxa"/>
            <w:vAlign w:val="center"/>
          </w:tcPr>
          <w:p w:rsidR="005E3E90" w:rsidRPr="00DE061B" w:rsidRDefault="005E3E90" w:rsidP="00D05825">
            <w:pPr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D05825">
              <w:rPr>
                <w:lang w:val="ru-RU"/>
              </w:rPr>
              <w:t>EA-36257</w:t>
            </w:r>
            <w:r w:rsidRPr="00FE244C">
              <w:rPr>
                <w:lang w:val="ru-RU"/>
              </w:rPr>
              <w:t xml:space="preserve"> - </w:t>
            </w:r>
            <w:r w:rsidRPr="00D05825">
              <w:rPr>
                <w:lang w:val="ru-RU"/>
              </w:rPr>
              <w:t>ОБЩЕСТВО С ОГРАНИЧЕННОЙ ОТВЕТСТВЕННОСТЬЮ "МЕДИЦИНСКАЯ КОМПАНИЯ ПОЛИМЕД"</w:t>
            </w:r>
            <w:r>
              <w:rPr>
                <w:lang w:val="ru-RU"/>
              </w:rPr>
              <w:t>.</w:t>
            </w:r>
          </w:p>
          <w:p w:rsidR="005E3E90" w:rsidRPr="00FE244C" w:rsidRDefault="005E3E90" w:rsidP="00E85BFB">
            <w:pPr>
              <w:jc w:val="center"/>
              <w:rPr>
                <w:lang w:val="ru-RU"/>
              </w:rPr>
            </w:pPr>
          </w:p>
        </w:tc>
        <w:tc>
          <w:tcPr>
            <w:tcW w:w="1700" w:type="dxa"/>
          </w:tcPr>
          <w:p w:rsidR="005E3E90" w:rsidRPr="00FE244C" w:rsidRDefault="005E3E90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E3E90" w:rsidRPr="00FE244C" w:rsidRDefault="005E3E90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E3E90" w:rsidRPr="00FE244C" w:rsidRDefault="005E3E90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E3E90" w:rsidRPr="00FE244C" w:rsidRDefault="005E3E90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E3E90" w:rsidRPr="00FE244C" w:rsidRDefault="005E3E90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5E3E90" w:rsidRPr="00FE244C" w:rsidRDefault="005E3E90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397E57">
        <w:rPr>
          <w:lang w:val="ru-RU"/>
        </w:rPr>
        <w:t>Интерферон альфа-2В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D05825">
        <w:rPr>
          <w:lang w:val="ru-RU"/>
        </w:rPr>
        <w:t>ОБЩЕСТВО С ОГРАНИЧЕННОЙ ОТВЕТСТВЕННОСТЬЮ "ДОНСКОЙ ГОСПИТАЛЬ"</w:t>
      </w:r>
      <w:r w:rsidRPr="00FE244C">
        <w:rPr>
          <w:lang w:val="ru-RU"/>
        </w:rPr>
        <w:t xml:space="preserve">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</w:t>
      </w:r>
      <w:r w:rsidRPr="00D05825">
        <w:rPr>
          <w:color w:val="000000"/>
          <w:lang w:val="ru-RU"/>
        </w:rPr>
        <w:t>39 000.00</w:t>
      </w:r>
      <w:r w:rsidRPr="00FE244C">
        <w:rPr>
          <w:lang w:val="ru-RU"/>
        </w:rPr>
        <w:t xml:space="preserve"> рублей.  </w:t>
      </w:r>
    </w:p>
    <w:p w:rsidR="005E3E90" w:rsidRPr="00FE244C" w:rsidRDefault="005E3E90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5E3E90" w:rsidRPr="00FE244C">
        <w:trPr>
          <w:trHeight w:val="206"/>
          <w:jc w:val="center"/>
        </w:trPr>
        <w:tc>
          <w:tcPr>
            <w:tcW w:w="7338" w:type="dxa"/>
          </w:tcPr>
          <w:p w:rsidR="005E3E90" w:rsidRPr="00FE244C" w:rsidRDefault="005E3E9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E3E90" w:rsidRPr="00FE244C" w:rsidRDefault="005E3E9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5E3E90" w:rsidRPr="00FE244C" w:rsidRDefault="005E3E9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E3E90" w:rsidRPr="00FE244C" w:rsidRDefault="005E3E9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5E3E90" w:rsidRPr="00FE244C" w:rsidRDefault="005E3E9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E3E90" w:rsidRPr="00FE244C">
        <w:trPr>
          <w:trHeight w:val="206"/>
          <w:jc w:val="center"/>
        </w:trPr>
        <w:tc>
          <w:tcPr>
            <w:tcW w:w="7338" w:type="dxa"/>
          </w:tcPr>
          <w:p w:rsidR="005E3E90" w:rsidRPr="00FE244C" w:rsidRDefault="005E3E90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E3E90" w:rsidRPr="00FE244C" w:rsidRDefault="005E3E90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5E3E90" w:rsidRPr="00FE244C" w:rsidRDefault="005E3E9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5E3E90" w:rsidRPr="00FE244C" w:rsidRDefault="005E3E9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E3E90" w:rsidRPr="00FE244C" w:rsidRDefault="005E3E9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5E3E90" w:rsidRPr="00FE244C" w:rsidRDefault="005E3E9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E3E90" w:rsidRPr="00FE244C" w:rsidRDefault="005E3E9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5E3E90" w:rsidRPr="00FE244C" w:rsidRDefault="005E3E9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E3E90" w:rsidRPr="00FE244C">
        <w:trPr>
          <w:trHeight w:val="206"/>
          <w:jc w:val="center"/>
        </w:trPr>
        <w:tc>
          <w:tcPr>
            <w:tcW w:w="7338" w:type="dxa"/>
          </w:tcPr>
          <w:p w:rsidR="005E3E90" w:rsidRPr="00FE244C" w:rsidRDefault="005E3E9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5E3E90" w:rsidRPr="00FE244C" w:rsidRDefault="005E3E90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5E3E90" w:rsidRPr="00FE244C" w:rsidRDefault="005E3E90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5E3E90" w:rsidRPr="00FE244C" w:rsidRDefault="005E3E90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5E3E90" w:rsidRPr="00FE244C" w:rsidRDefault="005E3E90" w:rsidP="00B7524D">
      <w:pPr>
        <w:jc w:val="both"/>
        <w:rPr>
          <w:lang w:val="ru-RU" w:eastAsia="ru-RU"/>
        </w:rPr>
      </w:pPr>
    </w:p>
    <w:sectPr w:rsidR="005E3E90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E90" w:rsidRDefault="005E3E90">
      <w:r>
        <w:separator/>
      </w:r>
    </w:p>
  </w:endnote>
  <w:endnote w:type="continuationSeparator" w:id="1">
    <w:p w:rsidR="005E3E90" w:rsidRDefault="005E3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E90" w:rsidRDefault="005E3E90">
      <w:r>
        <w:separator/>
      </w:r>
    </w:p>
  </w:footnote>
  <w:footnote w:type="continuationSeparator" w:id="1">
    <w:p w:rsidR="005E3E90" w:rsidRDefault="005E3E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E90" w:rsidRDefault="005E3E90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E3E90" w:rsidRDefault="005E3E9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99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899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0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991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991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991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99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99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991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99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2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1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899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991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2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2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899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991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1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2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8991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99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99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1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2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8991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991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99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2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1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89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991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9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1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2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8991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99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2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2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899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991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2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1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899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99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2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1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899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991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1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2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8991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991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2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2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899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991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2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1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8991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991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991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31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3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899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991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991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991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8991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99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99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99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991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99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99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99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99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991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991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899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51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991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991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991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899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899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899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9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99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9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9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99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99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99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5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5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6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6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6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6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9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16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1197</Words>
  <Characters>6828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2019-12-06T10:50:00Z</cp:lastPrinted>
  <dcterms:created xsi:type="dcterms:W3CDTF">2019-12-06T10:42:00Z</dcterms:created>
  <dcterms:modified xsi:type="dcterms:W3CDTF">2019-12-06T10:50:00Z</dcterms:modified>
</cp:coreProperties>
</file>