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7A1" w:rsidRPr="00A001CE" w:rsidRDefault="00E507A1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ПРОТОКОЛ № 03183001208190002</w:t>
      </w:r>
      <w:r>
        <w:rPr>
          <w:b/>
          <w:bCs/>
          <w:color w:val="000000"/>
          <w:lang w:val="ru-RU"/>
        </w:rPr>
        <w:t>85</w:t>
      </w:r>
    </w:p>
    <w:p w:rsidR="00E507A1" w:rsidRPr="00A001CE" w:rsidRDefault="00E507A1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507A1" w:rsidRPr="00A001CE" w:rsidRDefault="00E507A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507A1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507A1" w:rsidRPr="00A001CE" w:rsidRDefault="00E507A1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507A1" w:rsidRPr="00A001CE" w:rsidRDefault="00E507A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18</w:t>
            </w:r>
            <w:r w:rsidRPr="00A001CE">
              <w:rPr>
                <w:lang w:val="ru-RU"/>
              </w:rPr>
              <w:t xml:space="preserve"> декабря </w:t>
            </w:r>
            <w:r w:rsidRPr="00A001CE">
              <w:t>201</w:t>
            </w:r>
            <w:r w:rsidRPr="00A001CE">
              <w:rPr>
                <w:lang w:val="ru-RU"/>
              </w:rPr>
              <w:t xml:space="preserve">9 </w:t>
            </w:r>
            <w:r w:rsidRPr="00A001CE">
              <w:t>года</w:t>
            </w:r>
          </w:p>
        </w:tc>
      </w:tr>
    </w:tbl>
    <w:p w:rsidR="00E507A1" w:rsidRDefault="00E507A1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507A1" w:rsidRPr="00902542" w:rsidRDefault="00E507A1" w:rsidP="0090254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902542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902542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02542">
          <w:rPr>
            <w:rStyle w:val="Hyperlink"/>
            <w:sz w:val="22"/>
            <w:szCs w:val="22"/>
          </w:rPr>
          <w:t>crbzak</w:t>
        </w:r>
        <w:r w:rsidRPr="00902542">
          <w:rPr>
            <w:rStyle w:val="Hyperlink"/>
            <w:sz w:val="22"/>
            <w:szCs w:val="22"/>
            <w:lang w:val="ru-RU"/>
          </w:rPr>
          <w:t>@</w:t>
        </w:r>
        <w:r w:rsidRPr="00902542">
          <w:rPr>
            <w:rStyle w:val="Hyperlink"/>
            <w:sz w:val="22"/>
            <w:szCs w:val="22"/>
          </w:rPr>
          <w:t>mail</w:t>
        </w:r>
        <w:r w:rsidRPr="00902542">
          <w:rPr>
            <w:rStyle w:val="Hyperlink"/>
            <w:sz w:val="22"/>
            <w:szCs w:val="22"/>
            <w:lang w:val="ru-RU"/>
          </w:rPr>
          <w:t>.</w:t>
        </w:r>
        <w:r w:rsidRPr="00902542">
          <w:rPr>
            <w:rStyle w:val="Hyperlink"/>
            <w:sz w:val="22"/>
            <w:szCs w:val="22"/>
          </w:rPr>
          <w:t>ru</w:t>
        </w:r>
      </w:hyperlink>
      <w:r w:rsidRPr="00902542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E507A1" w:rsidRPr="00902542" w:rsidRDefault="00E507A1" w:rsidP="00902542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902542">
        <w:rPr>
          <w:b/>
          <w:bCs/>
          <w:sz w:val="22"/>
          <w:szCs w:val="22"/>
          <w:lang w:val="ru-RU"/>
        </w:rPr>
        <w:t>Предмет контракта: «</w:t>
      </w:r>
      <w:r w:rsidRPr="00902542">
        <w:rPr>
          <w:sz w:val="22"/>
          <w:szCs w:val="22"/>
          <w:lang w:val="ru-RU"/>
        </w:rPr>
        <w:t xml:space="preserve">Оказание охранных услуг комнаты хранения наркотических средств подлежащие охране с помощью пульта централизованного наблюдения».  </w:t>
      </w:r>
    </w:p>
    <w:p w:rsidR="00E507A1" w:rsidRPr="00902542" w:rsidRDefault="00E507A1" w:rsidP="00902542">
      <w:pPr>
        <w:autoSpaceDE w:val="0"/>
        <w:autoSpaceDN w:val="0"/>
        <w:adjustRightInd w:val="0"/>
        <w:rPr>
          <w:color w:val="000000"/>
          <w:sz w:val="22"/>
          <w:szCs w:val="22"/>
          <w:lang w:val="ru-RU"/>
        </w:rPr>
      </w:pPr>
      <w:r w:rsidRPr="00902542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902542">
        <w:rPr>
          <w:sz w:val="22"/>
          <w:szCs w:val="22"/>
          <w:lang w:val="ru-RU"/>
        </w:rPr>
        <w:t xml:space="preserve"> </w:t>
      </w:r>
      <w:r w:rsidRPr="00902542">
        <w:rPr>
          <w:color w:val="000000"/>
          <w:sz w:val="22"/>
          <w:szCs w:val="22"/>
          <w:lang w:val="ru-RU"/>
        </w:rPr>
        <w:t>193234901331923490100103330018010000</w:t>
      </w:r>
    </w:p>
    <w:p w:rsidR="00E507A1" w:rsidRPr="00902542" w:rsidRDefault="00E507A1" w:rsidP="00902542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902542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902542">
        <w:rPr>
          <w:b/>
          <w:bCs/>
          <w:sz w:val="22"/>
          <w:szCs w:val="22"/>
          <w:lang w:val="ru-RU"/>
        </w:rPr>
        <w:t>:</w:t>
      </w:r>
      <w:r w:rsidRPr="00902542">
        <w:rPr>
          <w:sz w:val="22"/>
          <w:szCs w:val="22"/>
          <w:lang w:val="ru-RU"/>
        </w:rPr>
        <w:t xml:space="preserve"> 498 000 руб. 00 коп. (четыреста девяносто восемь тысяч рублей 00 копеек).</w:t>
      </w:r>
    </w:p>
    <w:p w:rsidR="00E507A1" w:rsidRPr="00902542" w:rsidRDefault="00E507A1" w:rsidP="00902542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902542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902542">
        <w:rPr>
          <w:sz w:val="22"/>
          <w:szCs w:val="22"/>
          <w:lang w:val="ru-RU"/>
        </w:rPr>
        <w:t xml:space="preserve"> Заказчик в течение 15 рабочих дней после подписания акта выполненных работ перечисляет денежные средства на расчетный счет Исполнителя, на основании счета, акта выполненных работ.</w:t>
      </w:r>
    </w:p>
    <w:p w:rsidR="00E507A1" w:rsidRPr="00902542" w:rsidRDefault="00E507A1" w:rsidP="00902542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902542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902542">
        <w:rPr>
          <w:sz w:val="22"/>
          <w:szCs w:val="22"/>
          <w:lang w:val="ru-RU"/>
        </w:rPr>
        <w:t xml:space="preserve"> Краснодарский край, Краснодарский край, Славянский район, ст.Петровская, ул.Коммунаров, 3; Краснодарский край, Славянский район, ст. Анастасиевская, ул. Ленина, 53.  </w:t>
      </w:r>
    </w:p>
    <w:p w:rsidR="00E507A1" w:rsidRPr="00902542" w:rsidRDefault="00E507A1" w:rsidP="00902542">
      <w:pPr>
        <w:autoSpaceDE w:val="0"/>
        <w:autoSpaceDN w:val="0"/>
        <w:adjustRightInd w:val="0"/>
        <w:ind w:firstLine="708"/>
        <w:rPr>
          <w:sz w:val="22"/>
          <w:szCs w:val="22"/>
          <w:lang w:val="ru-RU"/>
        </w:rPr>
      </w:pPr>
      <w:r w:rsidRPr="00902542">
        <w:rPr>
          <w:b/>
          <w:bCs/>
          <w:sz w:val="22"/>
          <w:szCs w:val="22"/>
          <w:lang w:val="ru-RU"/>
        </w:rPr>
        <w:t>Источник финансирования:</w:t>
      </w:r>
      <w:r w:rsidRPr="00902542">
        <w:rPr>
          <w:sz w:val="22"/>
          <w:szCs w:val="22"/>
          <w:lang w:val="ru-RU"/>
        </w:rPr>
        <w:t xml:space="preserve"> Внебюджетные фонды (ОМС), краевой бюджет.</w:t>
      </w:r>
    </w:p>
    <w:p w:rsidR="00E507A1" w:rsidRPr="00902542" w:rsidRDefault="00E507A1" w:rsidP="00902542">
      <w:pPr>
        <w:autoSpaceDE w:val="0"/>
        <w:autoSpaceDN w:val="0"/>
        <w:adjustRightInd w:val="0"/>
        <w:ind w:firstLine="708"/>
        <w:rPr>
          <w:spacing w:val="-2"/>
          <w:sz w:val="22"/>
          <w:szCs w:val="22"/>
          <w:lang w:val="ru-RU"/>
        </w:rPr>
      </w:pPr>
      <w:r w:rsidRPr="00902542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902542">
        <w:rPr>
          <w:sz w:val="22"/>
          <w:szCs w:val="22"/>
          <w:lang w:val="ru-RU"/>
        </w:rPr>
        <w:t xml:space="preserve"> Не установлен</w:t>
      </w:r>
      <w:r w:rsidRPr="00902542">
        <w:rPr>
          <w:spacing w:val="-2"/>
          <w:sz w:val="22"/>
          <w:szCs w:val="22"/>
          <w:lang w:val="ru-RU"/>
        </w:rPr>
        <w:t>.</w:t>
      </w:r>
    </w:p>
    <w:p w:rsidR="00E507A1" w:rsidRPr="00902542" w:rsidRDefault="00E507A1" w:rsidP="00902542">
      <w:pPr>
        <w:rPr>
          <w:spacing w:val="-2"/>
          <w:sz w:val="22"/>
          <w:szCs w:val="22"/>
          <w:lang w:val="ru-RU"/>
        </w:rPr>
      </w:pPr>
      <w:r w:rsidRPr="00902542">
        <w:rPr>
          <w:b/>
          <w:bCs/>
          <w:sz w:val="22"/>
          <w:szCs w:val="22"/>
          <w:lang w:val="ru-RU"/>
        </w:rPr>
        <w:t xml:space="preserve">       </w:t>
      </w:r>
      <w:r w:rsidRPr="00902542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902542">
        <w:rPr>
          <w:sz w:val="22"/>
          <w:szCs w:val="22"/>
          <w:lang w:val="ru-RU"/>
        </w:rPr>
        <w:t xml:space="preserve">5 </w:t>
      </w:r>
      <w:r w:rsidRPr="00902542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507A1" w:rsidRPr="00902542" w:rsidRDefault="00E507A1" w:rsidP="00902542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902542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02542">
        <w:rPr>
          <w:color w:val="000000"/>
          <w:sz w:val="22"/>
          <w:szCs w:val="22"/>
        </w:rPr>
        <w:t xml:space="preserve">05.12.2019 15:43 </w:t>
      </w:r>
      <w:r w:rsidRPr="00902542">
        <w:rPr>
          <w:sz w:val="22"/>
          <w:szCs w:val="22"/>
        </w:rPr>
        <w:t>(московское время).</w:t>
      </w:r>
    </w:p>
    <w:p w:rsidR="00E507A1" w:rsidRDefault="00E507A1" w:rsidP="00902542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902542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902542">
        <w:rPr>
          <w:sz w:val="22"/>
          <w:szCs w:val="22"/>
        </w:rPr>
        <w:t xml:space="preserve"> </w:t>
      </w:r>
    </w:p>
    <w:p w:rsidR="00E507A1" w:rsidRPr="00902542" w:rsidRDefault="00E507A1" w:rsidP="00902542">
      <w:pPr>
        <w:pStyle w:val="BodyText"/>
        <w:spacing w:after="0"/>
        <w:ind w:firstLine="709"/>
        <w:jc w:val="both"/>
        <w:rPr>
          <w:sz w:val="22"/>
          <w:szCs w:val="22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507A1" w:rsidRPr="00A001CE">
        <w:trPr>
          <w:jc w:val="center"/>
        </w:trPr>
        <w:tc>
          <w:tcPr>
            <w:tcW w:w="9828" w:type="dxa"/>
            <w:gridSpan w:val="5"/>
          </w:tcPr>
          <w:p w:rsidR="00E507A1" w:rsidRPr="00A001CE" w:rsidRDefault="00E507A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E507A1" w:rsidRPr="00677AA6">
        <w:trPr>
          <w:jc w:val="center"/>
        </w:trPr>
        <w:tc>
          <w:tcPr>
            <w:tcW w:w="2820" w:type="dxa"/>
          </w:tcPr>
          <w:p w:rsidR="00E507A1" w:rsidRPr="00A001CE" w:rsidRDefault="00E507A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507A1" w:rsidRPr="00A001CE" w:rsidRDefault="00E507A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E507A1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E507A1" w:rsidRPr="00A001CE" w:rsidRDefault="00E507A1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E507A1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E507A1" w:rsidRPr="00A001CE" w:rsidRDefault="00E507A1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507A1" w:rsidRPr="00A001CE" w:rsidRDefault="00E507A1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E507A1" w:rsidRPr="00A001CE">
        <w:trPr>
          <w:jc w:val="center"/>
        </w:trPr>
        <w:tc>
          <w:tcPr>
            <w:tcW w:w="9828" w:type="dxa"/>
            <w:gridSpan w:val="5"/>
          </w:tcPr>
          <w:p w:rsidR="00E507A1" w:rsidRPr="00A001CE" w:rsidRDefault="00E507A1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E507A1" w:rsidRPr="00677AA6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507A1" w:rsidRPr="00A001CE" w:rsidRDefault="00E507A1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E507A1" w:rsidRPr="00A001CE" w:rsidRDefault="00E507A1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E507A1" w:rsidRPr="00A001CE" w:rsidRDefault="00E507A1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507A1" w:rsidRPr="00A001CE" w:rsidRDefault="00E507A1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E507A1" w:rsidRPr="00A001CE" w:rsidRDefault="00E507A1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E507A1" w:rsidRPr="00A001CE" w:rsidRDefault="00E507A1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E507A1" w:rsidRPr="00A001CE" w:rsidRDefault="00E507A1" w:rsidP="00B52A02">
            <w:pPr>
              <w:ind w:right="-80"/>
              <w:jc w:val="both"/>
              <w:rPr>
                <w:lang w:val="ru-RU"/>
              </w:rPr>
            </w:pPr>
          </w:p>
          <w:p w:rsidR="00E507A1" w:rsidRPr="00A001CE" w:rsidRDefault="00E507A1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E507A1" w:rsidRPr="00A001CE" w:rsidRDefault="00E507A1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E507A1" w:rsidRPr="00A001CE" w:rsidRDefault="00E507A1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A001CE">
        <w:rPr>
          <w:sz w:val="24"/>
          <w:szCs w:val="24"/>
        </w:rPr>
        <w:t xml:space="preserve"> декабря 2019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30 минут (местного времени), по адресу: Краснодарский край, г. Славянск-на-Кубани, ул. Батарейная 377, каб. 11.</w:t>
      </w:r>
    </w:p>
    <w:p w:rsidR="00E507A1" w:rsidRPr="00A001CE" w:rsidRDefault="00E507A1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E507A1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507A1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902542" w:rsidRDefault="00E507A1" w:rsidP="00902542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495 510.00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17.12.2019 11:01:24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507A1" w:rsidRPr="00A001CE" w:rsidRDefault="00E507A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EA-37995</w:t>
            </w:r>
          </w:p>
        </w:tc>
      </w:tr>
    </w:tbl>
    <w:p w:rsidR="00E507A1" w:rsidRPr="00A001CE" w:rsidRDefault="00E507A1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№ </w:t>
      </w:r>
      <w:r w:rsidRPr="00902542">
        <w:rPr>
          <w:lang w:val="ru-RU"/>
        </w:rPr>
        <w:t>EA-37887</w:t>
      </w:r>
      <w:r w:rsidRPr="00A001CE">
        <w:rPr>
          <w:lang w:val="ru-RU"/>
        </w:rPr>
        <w:t xml:space="preserve"> 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E507A1" w:rsidRPr="00A001CE" w:rsidRDefault="00E507A1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507A1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507A1" w:rsidRPr="00A001CE" w:rsidRDefault="00E507A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E507A1" w:rsidRPr="00A001CE" w:rsidRDefault="00E507A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507A1" w:rsidRPr="00A001CE" w:rsidRDefault="00E507A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E507A1" w:rsidRPr="00A001CE" w:rsidRDefault="00E507A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07A1" w:rsidRPr="00A001CE" w:rsidRDefault="00E507A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507A1" w:rsidRPr="00A001C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507A1" w:rsidRPr="00A001CE" w:rsidRDefault="00E507A1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EA-37995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507A1" w:rsidRPr="00902542" w:rsidRDefault="00E507A1" w:rsidP="00FE5198">
            <w:pPr>
              <w:jc w:val="center"/>
              <w:rPr>
                <w:lang w:val="ru-RU"/>
              </w:rPr>
            </w:pPr>
            <w:r w:rsidRPr="00902542">
              <w:rPr>
                <w:lang w:val="ru-RU"/>
              </w:rPr>
              <w:t>12.12.2019 21:50:07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ОБЩЕСТВО С ОГРАНИЧЕННОЙ ОТВЕТСТВЕННОСТЬЮ "ОХРАННО-СЫСКНОЕ АГЕНТСТВО "СКОРПИОН"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ИНН2356044484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ОГРН1052331331733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КПП231101001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Место нахождения (жительства)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350049, КРАЙ КРАСНОДАРСКИЙ, Г КРАСНОДАР, УЛ КРАСНЫХ ПАРТИЗАН, ДОМ 347, ОФИС 10/2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Почтовый адрес</w:t>
            </w:r>
          </w:p>
          <w:p w:rsidR="00E507A1" w:rsidRPr="00902542" w:rsidRDefault="00E507A1" w:rsidP="00902542">
            <w:pPr>
              <w:rPr>
                <w:lang w:val="ru-RU"/>
              </w:rPr>
            </w:pPr>
            <w:r w:rsidRPr="00902542">
              <w:rPr>
                <w:lang w:val="ru-RU"/>
              </w:rPr>
              <w:t>352330, РФ, Краснодарский край, г. Усть-Лабинск, ул. Ленина, 84 Б</w:t>
            </w:r>
          </w:p>
          <w:p w:rsidR="00E507A1" w:rsidRPr="00902542" w:rsidRDefault="00E507A1" w:rsidP="00902542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0"/>
                <w:szCs w:val="20"/>
                <w:lang w:val="ru-RU"/>
              </w:rPr>
            </w:pPr>
            <w:r w:rsidRPr="00902542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E507A1" w:rsidRPr="00902542" w:rsidRDefault="00E507A1" w:rsidP="00902542">
            <w:pPr>
              <w:pStyle w:val="Heading4"/>
              <w:shd w:val="clear" w:color="auto" w:fill="FFFFFF"/>
              <w:spacing w:before="0" w:after="0" w:line="285" w:lineRule="atLeast"/>
              <w:rPr>
                <w:color w:val="000000"/>
                <w:sz w:val="20"/>
                <w:szCs w:val="20"/>
                <w:lang w:val="ru-RU"/>
              </w:rPr>
            </w:pPr>
            <w:r w:rsidRPr="00902542">
              <w:rPr>
                <w:b w:val="0"/>
                <w:bCs w:val="0"/>
                <w:sz w:val="22"/>
                <w:szCs w:val="22"/>
                <w:lang w:val="ru-RU"/>
              </w:rPr>
              <w:t>Гулик Виталий Николаевич</w:t>
            </w:r>
          </w:p>
          <w:p w:rsidR="00E507A1" w:rsidRPr="00902542" w:rsidRDefault="00E507A1" w:rsidP="00A001CE">
            <w:pPr>
              <w:rPr>
                <w:lang w:val="ru-RU"/>
              </w:rPr>
            </w:pPr>
            <w:r>
              <w:t>Телефон 79898154546</w:t>
            </w:r>
          </w:p>
        </w:tc>
      </w:tr>
    </w:tbl>
    <w:p w:rsidR="00E507A1" w:rsidRPr="00A001CE" w:rsidRDefault="00E507A1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507A1" w:rsidRPr="00A001CE" w:rsidRDefault="00E507A1" w:rsidP="001B1EE5">
      <w:pPr>
        <w:ind w:firstLine="708"/>
        <w:jc w:val="both"/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902542">
        <w:rPr>
          <w:rFonts w:ascii="Roboto" w:hAnsi="Roboto" w:cs="Roboto"/>
          <w:color w:val="000000"/>
          <w:shd w:val="clear" w:color="auto" w:fill="F9F9F9"/>
          <w:lang w:val="ru-RU"/>
        </w:rPr>
        <w:t>-37995</w:t>
      </w:r>
      <w:r w:rsidRPr="00A001CE">
        <w:rPr>
          <w:lang w:val="ru-RU"/>
        </w:rPr>
        <w:t xml:space="preserve">- </w:t>
      </w:r>
      <w:r w:rsidRPr="00902542">
        <w:rPr>
          <w:lang w:val="ru-RU"/>
        </w:rPr>
        <w:t>ОБЩЕСТВО С ОГРАНИЧЕННОЙ ОТВЕТСТВЕННОСТЬЮ "ОХРАННО-СЫСКНОЕ АГЕНТСТВО "СКОРПИОН"</w:t>
      </w:r>
      <w:r w:rsidRPr="00A001CE">
        <w:rPr>
          <w:lang w:val="ru-RU"/>
        </w:rPr>
        <w:t xml:space="preserve">.   </w:t>
      </w:r>
    </w:p>
    <w:p w:rsidR="00E507A1" w:rsidRPr="00A001CE" w:rsidRDefault="00E507A1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507A1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E507A1" w:rsidRPr="00A001CE" w:rsidRDefault="00E507A1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507A1" w:rsidRPr="00A001CE" w:rsidRDefault="00E507A1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507A1" w:rsidRPr="00A001CE">
        <w:trPr>
          <w:trHeight w:val="274"/>
        </w:trPr>
        <w:tc>
          <w:tcPr>
            <w:tcW w:w="2204" w:type="dxa"/>
            <w:vMerge/>
          </w:tcPr>
          <w:p w:rsidR="00E507A1" w:rsidRPr="00A001CE" w:rsidRDefault="00E507A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507A1" w:rsidRPr="00A001CE" w:rsidRDefault="00E507A1" w:rsidP="00AA4A97">
            <w:pPr>
              <w:jc w:val="center"/>
              <w:rPr>
                <w:lang w:val="ru-RU"/>
              </w:rPr>
            </w:pPr>
          </w:p>
          <w:p w:rsidR="00E507A1" w:rsidRPr="00A001CE" w:rsidRDefault="00E507A1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507A1" w:rsidRPr="00A001CE" w:rsidRDefault="00E507A1" w:rsidP="00AA4A97">
            <w:pPr>
              <w:ind w:right="-21"/>
              <w:jc w:val="center"/>
              <w:rPr>
                <w:lang w:val="ru-RU"/>
              </w:rPr>
            </w:pPr>
          </w:p>
          <w:p w:rsidR="00E507A1" w:rsidRPr="00A001CE" w:rsidRDefault="00E507A1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507A1" w:rsidRPr="00A001CE" w:rsidRDefault="00E507A1" w:rsidP="0056026D">
            <w:pPr>
              <w:jc w:val="center"/>
              <w:rPr>
                <w:lang w:val="ru-RU"/>
              </w:rPr>
            </w:pPr>
          </w:p>
          <w:p w:rsidR="00E507A1" w:rsidRPr="00A001CE" w:rsidRDefault="00E507A1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E507A1" w:rsidRPr="00A001CE" w:rsidRDefault="00E507A1" w:rsidP="00AA4A97">
            <w:pPr>
              <w:jc w:val="center"/>
              <w:rPr>
                <w:lang w:val="ru-RU"/>
              </w:rPr>
            </w:pPr>
          </w:p>
          <w:p w:rsidR="00E507A1" w:rsidRPr="00A001CE" w:rsidRDefault="00E507A1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507A1" w:rsidRPr="00A001CE" w:rsidRDefault="00E507A1" w:rsidP="0056026D">
            <w:pPr>
              <w:jc w:val="center"/>
              <w:rPr>
                <w:lang w:val="ru-RU"/>
              </w:rPr>
            </w:pPr>
          </w:p>
          <w:p w:rsidR="00E507A1" w:rsidRPr="00A001CE" w:rsidRDefault="00E507A1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E507A1" w:rsidRPr="00677AA6">
        <w:trPr>
          <w:trHeight w:val="938"/>
        </w:trPr>
        <w:tc>
          <w:tcPr>
            <w:tcW w:w="2204" w:type="dxa"/>
            <w:vAlign w:val="center"/>
          </w:tcPr>
          <w:p w:rsidR="00E507A1" w:rsidRPr="00A001CE" w:rsidRDefault="00E507A1" w:rsidP="003032D8">
            <w:pPr>
              <w:jc w:val="center"/>
              <w:rPr>
                <w:lang w:val="ru-RU"/>
              </w:rPr>
            </w:pPr>
            <w:r w:rsidRPr="00902542">
              <w:rPr>
                <w:lang w:val="ru-RU"/>
              </w:rPr>
              <w:t>№ EA-37995- ОБЩЕСТВО С ОГРАНИЧЕННОЙ ОТВЕТСТВЕННОСТЬЮ "ОХРАННО</w:t>
            </w:r>
            <w:r>
              <w:rPr>
                <w:lang w:val="ru-RU"/>
              </w:rPr>
              <w:t>-СЫСКНОЕ АГЕНТСТВО "СКОРПИОН"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E507A1" w:rsidRPr="00A001CE" w:rsidRDefault="00E507A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507A1" w:rsidRPr="00A001CE" w:rsidRDefault="00E507A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507A1" w:rsidRPr="00A001CE" w:rsidRDefault="00E507A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507A1" w:rsidRPr="00A001CE" w:rsidRDefault="00E507A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507A1" w:rsidRPr="00A001CE" w:rsidRDefault="00E507A1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507A1" w:rsidRPr="00A001CE" w:rsidRDefault="00E507A1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E507A1" w:rsidRPr="00A001CE" w:rsidRDefault="00E507A1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902542">
        <w:rPr>
          <w:lang w:val="ru-RU"/>
        </w:rPr>
        <w:t>Оказание охранных услуг комнаты хранения наркотических средств подлежащие охране с помощью пульта централизованного наблюдения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902542">
        <w:rPr>
          <w:lang w:val="ru-RU"/>
        </w:rPr>
        <w:t>ОБЩЕСТВО С ОГРАНИЧЕННОЙ ОТВЕТСТВЕННОСТЬЮ "ОХРАННО-СЫС</w:t>
      </w:r>
      <w:r>
        <w:rPr>
          <w:lang w:val="ru-RU"/>
        </w:rPr>
        <w:t>КНОЕ АГЕНТСТВО "СКОРПИОН"</w:t>
      </w:r>
      <w:r w:rsidRPr="00A001CE">
        <w:rPr>
          <w:lang w:val="ru-RU"/>
        </w:rPr>
        <w:t xml:space="preserve">, предложившим цену контракта </w:t>
      </w:r>
      <w:r w:rsidRPr="00902542">
        <w:rPr>
          <w:rFonts w:ascii="Roboto" w:hAnsi="Roboto" w:cs="Roboto"/>
          <w:color w:val="000000"/>
          <w:lang w:val="ru-RU"/>
        </w:rPr>
        <w:t>495 510.00</w:t>
      </w:r>
      <w:r w:rsidRPr="00A001CE">
        <w:rPr>
          <w:lang w:val="ru-RU"/>
        </w:rPr>
        <w:t xml:space="preserve"> руб.</w:t>
      </w:r>
    </w:p>
    <w:p w:rsidR="00E507A1" w:rsidRPr="00A001CE" w:rsidRDefault="00E507A1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507A1" w:rsidRPr="00A001CE">
        <w:trPr>
          <w:trHeight w:val="206"/>
          <w:jc w:val="center"/>
        </w:trPr>
        <w:tc>
          <w:tcPr>
            <w:tcW w:w="7338" w:type="dxa"/>
          </w:tcPr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507A1" w:rsidRPr="00A001CE">
        <w:trPr>
          <w:trHeight w:val="206"/>
          <w:jc w:val="center"/>
        </w:trPr>
        <w:tc>
          <w:tcPr>
            <w:tcW w:w="7338" w:type="dxa"/>
          </w:tcPr>
          <w:p w:rsidR="00E507A1" w:rsidRPr="00A001CE" w:rsidRDefault="00E507A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507A1" w:rsidRPr="00A001CE" w:rsidRDefault="00E507A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507A1" w:rsidRPr="00A001CE" w:rsidRDefault="00E507A1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507A1" w:rsidRPr="00A001CE">
        <w:trPr>
          <w:trHeight w:val="206"/>
          <w:jc w:val="center"/>
        </w:trPr>
        <w:tc>
          <w:tcPr>
            <w:tcW w:w="7338" w:type="dxa"/>
          </w:tcPr>
          <w:p w:rsidR="00E507A1" w:rsidRPr="00A001CE" w:rsidRDefault="00E507A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E507A1" w:rsidRPr="00A001CE" w:rsidRDefault="00E507A1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507A1" w:rsidRPr="00A001CE" w:rsidRDefault="00E507A1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E507A1" w:rsidRPr="00A001CE" w:rsidRDefault="00E507A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E507A1" w:rsidRPr="00A001CE" w:rsidRDefault="00E507A1" w:rsidP="00B7524D">
      <w:pPr>
        <w:jc w:val="both"/>
        <w:rPr>
          <w:lang w:val="ru-RU" w:eastAsia="ru-RU"/>
        </w:rPr>
      </w:pPr>
    </w:p>
    <w:sectPr w:rsidR="00E507A1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7A1" w:rsidRDefault="00E507A1">
      <w:r>
        <w:separator/>
      </w:r>
    </w:p>
  </w:endnote>
  <w:endnote w:type="continuationSeparator" w:id="1">
    <w:p w:rsidR="00E507A1" w:rsidRDefault="00E50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7A1" w:rsidRDefault="00E507A1">
      <w:r>
        <w:separator/>
      </w:r>
    </w:p>
  </w:footnote>
  <w:footnote w:type="continuationSeparator" w:id="1">
    <w:p w:rsidR="00E507A1" w:rsidRDefault="00E50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7A1" w:rsidRDefault="00E507A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507A1" w:rsidRDefault="00E507A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06DD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90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9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2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01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901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90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4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4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0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0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790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0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901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901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90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90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7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1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0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7901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90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90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90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90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90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7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7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1002</Words>
  <Characters>5713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2019-11-26T15:01:00Z</cp:lastPrinted>
  <dcterms:created xsi:type="dcterms:W3CDTF">2019-12-18T11:41:00Z</dcterms:created>
  <dcterms:modified xsi:type="dcterms:W3CDTF">2019-12-18T11:50:00Z</dcterms:modified>
</cp:coreProperties>
</file>