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779" w:rsidRPr="00A001CE" w:rsidRDefault="00783779" w:rsidP="00B40F86">
      <w:pPr>
        <w:jc w:val="center"/>
        <w:rPr>
          <w:b/>
          <w:bCs/>
          <w:color w:val="000000"/>
          <w:lang w:val="ru-RU"/>
        </w:rPr>
      </w:pPr>
      <w:r w:rsidRPr="00A001CE">
        <w:rPr>
          <w:b/>
          <w:bCs/>
          <w:color w:val="000000"/>
          <w:lang w:val="ru-RU"/>
        </w:rPr>
        <w:t>ПРОТОКОЛ № 03183001208190002</w:t>
      </w:r>
      <w:r>
        <w:rPr>
          <w:b/>
          <w:bCs/>
          <w:color w:val="000000"/>
          <w:lang w:val="ru-RU"/>
        </w:rPr>
        <w:t>86</w:t>
      </w:r>
    </w:p>
    <w:p w:rsidR="00783779" w:rsidRPr="00A001CE" w:rsidRDefault="00783779" w:rsidP="00B40F86">
      <w:pPr>
        <w:jc w:val="center"/>
        <w:rPr>
          <w:b/>
          <w:bCs/>
          <w:color w:val="000000"/>
          <w:lang w:val="ru-RU"/>
        </w:rPr>
      </w:pPr>
      <w:r w:rsidRPr="00A001CE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783779" w:rsidRPr="00A001CE" w:rsidRDefault="00783779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783779" w:rsidRPr="00A001CE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83779" w:rsidRPr="00A001CE" w:rsidRDefault="00783779" w:rsidP="007646A2">
            <w:pPr>
              <w:ind w:left="40" w:right="40"/>
              <w:rPr>
                <w:lang w:val="ru-RU"/>
              </w:rPr>
            </w:pPr>
            <w:r w:rsidRPr="00A001CE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83779" w:rsidRPr="00A001CE" w:rsidRDefault="00783779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18</w:t>
            </w:r>
            <w:r w:rsidRPr="00A001CE">
              <w:rPr>
                <w:lang w:val="ru-RU"/>
              </w:rPr>
              <w:t xml:space="preserve"> декабря </w:t>
            </w:r>
            <w:r w:rsidRPr="00A001CE">
              <w:t>201</w:t>
            </w:r>
            <w:r w:rsidRPr="00A001CE">
              <w:rPr>
                <w:lang w:val="ru-RU"/>
              </w:rPr>
              <w:t xml:space="preserve">9 </w:t>
            </w:r>
            <w:r w:rsidRPr="00A001CE">
              <w:t>года</w:t>
            </w:r>
          </w:p>
        </w:tc>
      </w:tr>
    </w:tbl>
    <w:p w:rsidR="00783779" w:rsidRDefault="00783779" w:rsidP="00CD63A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783779" w:rsidRPr="007C5B38" w:rsidRDefault="00783779" w:rsidP="007C5B38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ru-RU"/>
        </w:rPr>
      </w:pPr>
      <w:r w:rsidRPr="007C5B38">
        <w:rPr>
          <w:b/>
          <w:bCs/>
          <w:sz w:val="22"/>
          <w:szCs w:val="22"/>
          <w:lang w:val="ru-RU"/>
        </w:rPr>
        <w:t xml:space="preserve">Информация о государственном заказчике: </w:t>
      </w:r>
      <w:r w:rsidRPr="007C5B38">
        <w:rPr>
          <w:sz w:val="22"/>
          <w:szCs w:val="22"/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C5B38">
          <w:rPr>
            <w:rStyle w:val="Hyperlink"/>
            <w:sz w:val="22"/>
            <w:szCs w:val="22"/>
          </w:rPr>
          <w:t>crbzak</w:t>
        </w:r>
        <w:r w:rsidRPr="007C5B38">
          <w:rPr>
            <w:rStyle w:val="Hyperlink"/>
            <w:sz w:val="22"/>
            <w:szCs w:val="22"/>
            <w:lang w:val="ru-RU"/>
          </w:rPr>
          <w:t>@</w:t>
        </w:r>
        <w:r w:rsidRPr="007C5B38">
          <w:rPr>
            <w:rStyle w:val="Hyperlink"/>
            <w:sz w:val="22"/>
            <w:szCs w:val="22"/>
          </w:rPr>
          <w:t>mail</w:t>
        </w:r>
        <w:r w:rsidRPr="007C5B38">
          <w:rPr>
            <w:rStyle w:val="Hyperlink"/>
            <w:sz w:val="22"/>
            <w:szCs w:val="22"/>
            <w:lang w:val="ru-RU"/>
          </w:rPr>
          <w:t>.</w:t>
        </w:r>
        <w:r w:rsidRPr="007C5B38">
          <w:rPr>
            <w:rStyle w:val="Hyperlink"/>
            <w:sz w:val="22"/>
            <w:szCs w:val="22"/>
          </w:rPr>
          <w:t>ru</w:t>
        </w:r>
      </w:hyperlink>
      <w:r w:rsidRPr="007C5B38">
        <w:rPr>
          <w:sz w:val="22"/>
          <w:szCs w:val="22"/>
          <w:lang w:val="ru-RU"/>
        </w:rPr>
        <w:t>. Контрактный управляющий: Дехтерев Юрий Сергеевич.</w:t>
      </w:r>
    </w:p>
    <w:p w:rsidR="00783779" w:rsidRPr="007C5B38" w:rsidRDefault="00783779" w:rsidP="007C5B38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ru-RU"/>
        </w:rPr>
      </w:pPr>
      <w:r w:rsidRPr="007C5B38">
        <w:rPr>
          <w:b/>
          <w:bCs/>
          <w:sz w:val="22"/>
          <w:szCs w:val="22"/>
          <w:lang w:val="ru-RU"/>
        </w:rPr>
        <w:t>Предмет контракта: «</w:t>
      </w:r>
      <w:r w:rsidRPr="007C5B38">
        <w:rPr>
          <w:sz w:val="22"/>
          <w:szCs w:val="22"/>
          <w:lang w:val="ru-RU"/>
        </w:rPr>
        <w:t xml:space="preserve">Расходные материалы для системы амбулаторной электрокардиографической для суточного мониторирования ЭКГ по методу Холтера».  </w:t>
      </w:r>
    </w:p>
    <w:p w:rsidR="00783779" w:rsidRPr="007C5B38" w:rsidRDefault="00783779" w:rsidP="007C5B38">
      <w:pPr>
        <w:autoSpaceDE w:val="0"/>
        <w:autoSpaceDN w:val="0"/>
        <w:adjustRightInd w:val="0"/>
        <w:rPr>
          <w:color w:val="000000"/>
          <w:sz w:val="22"/>
          <w:szCs w:val="22"/>
          <w:lang w:val="ru-RU"/>
        </w:rPr>
      </w:pPr>
      <w:r w:rsidRPr="007C5B38">
        <w:rPr>
          <w:b/>
          <w:bCs/>
          <w:noProof/>
          <w:sz w:val="22"/>
          <w:szCs w:val="22"/>
          <w:lang w:val="ru-RU"/>
        </w:rPr>
        <w:t>Идентификационный код закупки:</w:t>
      </w:r>
      <w:r w:rsidRPr="007C5B38">
        <w:rPr>
          <w:sz w:val="22"/>
          <w:szCs w:val="22"/>
          <w:lang w:val="ru-RU"/>
        </w:rPr>
        <w:t xml:space="preserve"> </w:t>
      </w:r>
      <w:r w:rsidRPr="007C5B38">
        <w:rPr>
          <w:color w:val="000000"/>
          <w:sz w:val="22"/>
          <w:szCs w:val="22"/>
          <w:lang w:val="ru-RU"/>
        </w:rPr>
        <w:t>193234901331923490100103400013250000</w:t>
      </w:r>
    </w:p>
    <w:p w:rsidR="00783779" w:rsidRPr="007C5B38" w:rsidRDefault="00783779" w:rsidP="007C5B38">
      <w:pPr>
        <w:autoSpaceDE w:val="0"/>
        <w:autoSpaceDN w:val="0"/>
        <w:adjustRightInd w:val="0"/>
        <w:rPr>
          <w:sz w:val="22"/>
          <w:szCs w:val="22"/>
          <w:lang w:val="ru-RU"/>
        </w:rPr>
      </w:pPr>
      <w:r w:rsidRPr="007C5B38">
        <w:rPr>
          <w:b/>
          <w:bCs/>
          <w:noProof/>
          <w:sz w:val="22"/>
          <w:szCs w:val="22"/>
          <w:lang w:val="ru-RU"/>
        </w:rPr>
        <w:t>Начальная (максимальная) цена контракта</w:t>
      </w:r>
      <w:r w:rsidRPr="007C5B38">
        <w:rPr>
          <w:b/>
          <w:bCs/>
          <w:sz w:val="22"/>
          <w:szCs w:val="22"/>
          <w:lang w:val="ru-RU"/>
        </w:rPr>
        <w:t>:</w:t>
      </w:r>
      <w:r w:rsidRPr="007C5B38">
        <w:rPr>
          <w:sz w:val="22"/>
          <w:szCs w:val="22"/>
          <w:lang w:val="ru-RU"/>
        </w:rPr>
        <w:t xml:space="preserve"> 58262 руб. 00 коп. (пятьдесят восемь тысяч двести шестьдесят два рубля 00 копеек).</w:t>
      </w:r>
    </w:p>
    <w:p w:rsidR="00783779" w:rsidRPr="007C5B38" w:rsidRDefault="00783779" w:rsidP="007C5B38">
      <w:pPr>
        <w:autoSpaceDE w:val="0"/>
        <w:autoSpaceDN w:val="0"/>
        <w:adjustRightInd w:val="0"/>
        <w:ind w:firstLine="708"/>
        <w:rPr>
          <w:sz w:val="22"/>
          <w:szCs w:val="22"/>
          <w:lang w:val="ru-RU"/>
        </w:rPr>
      </w:pPr>
      <w:r w:rsidRPr="007C5B38">
        <w:rPr>
          <w:b/>
          <w:bCs/>
          <w:noProof/>
          <w:sz w:val="22"/>
          <w:szCs w:val="22"/>
          <w:lang w:val="ru-RU"/>
        </w:rPr>
        <w:t xml:space="preserve">Срок и порядок оплаты товара, оказанных услуг, выполненных работ: </w:t>
      </w:r>
      <w:r w:rsidRPr="007C5B38">
        <w:rPr>
          <w:sz w:val="22"/>
          <w:szCs w:val="22"/>
          <w:lang w:val="ru-RU"/>
        </w:rPr>
        <w:t xml:space="preserve"> 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783779" w:rsidRPr="007C5B38" w:rsidRDefault="00783779" w:rsidP="007C5B38">
      <w:pPr>
        <w:autoSpaceDE w:val="0"/>
        <w:autoSpaceDN w:val="0"/>
        <w:adjustRightInd w:val="0"/>
        <w:ind w:firstLine="708"/>
        <w:rPr>
          <w:sz w:val="22"/>
          <w:szCs w:val="22"/>
          <w:lang w:val="ru-RU"/>
        </w:rPr>
      </w:pPr>
      <w:r w:rsidRPr="007C5B38">
        <w:rPr>
          <w:b/>
          <w:bCs/>
          <w:sz w:val="22"/>
          <w:szCs w:val="22"/>
          <w:lang w:val="ru-RU"/>
        </w:rPr>
        <w:t>Место, условия и сроки поставки товара, оказанных услуг, выполнения работ:</w:t>
      </w:r>
      <w:r w:rsidRPr="007C5B38">
        <w:rPr>
          <w:sz w:val="22"/>
          <w:szCs w:val="22"/>
          <w:lang w:val="ru-RU"/>
        </w:rPr>
        <w:t xml:space="preserve"> Краснодарский край, Краснодарский край, г. Славянск-на-Кубани, ул. Батарейная,377 транспортом поставщика.  Поставщик производит первую поставку медицинской продукции в количестве 1/2 от объемов, указанных в спецификации, в течении 10 календарных дней с 13.01.2020 по 23.01.2020 от даты заключения контракта последующие поставки производятся ежемесячно равными партиями при отсутствии заявок, последняя поставка не позднее 15 февраля 2020 г.</w:t>
      </w:r>
    </w:p>
    <w:p w:rsidR="00783779" w:rsidRPr="007C5B38" w:rsidRDefault="00783779" w:rsidP="007C5B38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ru-RU"/>
        </w:rPr>
      </w:pPr>
      <w:r w:rsidRPr="007C5B38">
        <w:rPr>
          <w:b/>
          <w:bCs/>
          <w:sz w:val="22"/>
          <w:szCs w:val="22"/>
          <w:lang w:val="ru-RU"/>
        </w:rPr>
        <w:t>Источник финансирования:</w:t>
      </w:r>
      <w:r w:rsidRPr="007C5B38">
        <w:rPr>
          <w:sz w:val="22"/>
          <w:szCs w:val="22"/>
          <w:lang w:val="ru-RU"/>
        </w:rPr>
        <w:t xml:space="preserve"> Внебюджетные фонды (ОМС).</w:t>
      </w:r>
    </w:p>
    <w:p w:rsidR="00783779" w:rsidRPr="007C5B38" w:rsidRDefault="00783779" w:rsidP="007C5B38">
      <w:pPr>
        <w:autoSpaceDE w:val="0"/>
        <w:autoSpaceDN w:val="0"/>
        <w:adjustRightInd w:val="0"/>
        <w:ind w:firstLine="708"/>
        <w:rPr>
          <w:spacing w:val="-2"/>
          <w:sz w:val="22"/>
          <w:szCs w:val="22"/>
          <w:lang w:val="ru-RU"/>
        </w:rPr>
      </w:pPr>
      <w:r w:rsidRPr="007C5B38">
        <w:rPr>
          <w:b/>
          <w:bCs/>
          <w:sz w:val="22"/>
          <w:szCs w:val="22"/>
          <w:lang w:val="ru-RU"/>
        </w:rPr>
        <w:t>Размер обеспечения заявки на участие в аукционе:</w:t>
      </w:r>
      <w:r w:rsidRPr="007C5B38">
        <w:rPr>
          <w:sz w:val="22"/>
          <w:szCs w:val="22"/>
          <w:lang w:val="ru-RU"/>
        </w:rPr>
        <w:t xml:space="preserve"> Не установлен</w:t>
      </w:r>
      <w:r w:rsidRPr="007C5B38">
        <w:rPr>
          <w:spacing w:val="-2"/>
          <w:sz w:val="22"/>
          <w:szCs w:val="22"/>
          <w:lang w:val="ru-RU"/>
        </w:rPr>
        <w:t>.</w:t>
      </w:r>
    </w:p>
    <w:p w:rsidR="00783779" w:rsidRPr="007C5B38" w:rsidRDefault="00783779" w:rsidP="007C5B38">
      <w:pPr>
        <w:jc w:val="both"/>
        <w:rPr>
          <w:spacing w:val="-2"/>
          <w:sz w:val="22"/>
          <w:szCs w:val="22"/>
          <w:lang w:val="ru-RU"/>
        </w:rPr>
      </w:pPr>
      <w:r w:rsidRPr="007C5B38">
        <w:rPr>
          <w:b/>
          <w:bCs/>
          <w:sz w:val="22"/>
          <w:szCs w:val="22"/>
          <w:lang w:val="ru-RU"/>
        </w:rPr>
        <w:t xml:space="preserve">       </w:t>
      </w:r>
      <w:r w:rsidRPr="007C5B38">
        <w:rPr>
          <w:b/>
          <w:bCs/>
          <w:sz w:val="22"/>
          <w:szCs w:val="22"/>
          <w:lang w:val="ru-RU"/>
        </w:rPr>
        <w:tab/>
        <w:t xml:space="preserve">Размер обеспечения исполнения контракта: </w:t>
      </w:r>
      <w:r w:rsidRPr="007C5B38">
        <w:rPr>
          <w:sz w:val="22"/>
          <w:szCs w:val="22"/>
          <w:lang w:val="ru-RU"/>
        </w:rPr>
        <w:t xml:space="preserve">5 </w:t>
      </w:r>
      <w:r w:rsidRPr="007C5B38">
        <w:rPr>
          <w:spacing w:val="-2"/>
          <w:sz w:val="22"/>
          <w:szCs w:val="2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783779" w:rsidRPr="007C5B38" w:rsidRDefault="00783779" w:rsidP="007C5B38">
      <w:pPr>
        <w:pStyle w:val="BodyText"/>
        <w:spacing w:after="0"/>
        <w:ind w:firstLine="709"/>
        <w:jc w:val="both"/>
        <w:rPr>
          <w:b/>
          <w:bCs/>
          <w:sz w:val="22"/>
          <w:szCs w:val="22"/>
          <w:lang w:eastAsia="en-US"/>
        </w:rPr>
      </w:pPr>
      <w:r w:rsidRPr="007C5B38">
        <w:rPr>
          <w:b/>
          <w:bCs/>
          <w:sz w:val="22"/>
          <w:szCs w:val="22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7C5B38">
        <w:rPr>
          <w:color w:val="000000"/>
          <w:sz w:val="22"/>
          <w:szCs w:val="22"/>
        </w:rPr>
        <w:t xml:space="preserve">05.12.2019 16:22 </w:t>
      </w:r>
      <w:r w:rsidRPr="007C5B38">
        <w:rPr>
          <w:sz w:val="22"/>
          <w:szCs w:val="22"/>
        </w:rPr>
        <w:t>(московское время).</w:t>
      </w:r>
    </w:p>
    <w:p w:rsidR="00783779" w:rsidRPr="007C5B38" w:rsidRDefault="00783779" w:rsidP="007C5B38">
      <w:pPr>
        <w:pStyle w:val="BodyText"/>
        <w:spacing w:after="0"/>
        <w:ind w:firstLine="709"/>
        <w:jc w:val="both"/>
        <w:rPr>
          <w:sz w:val="22"/>
          <w:szCs w:val="22"/>
        </w:rPr>
      </w:pPr>
      <w:r w:rsidRPr="007C5B38">
        <w:rPr>
          <w:b/>
          <w:bCs/>
          <w:sz w:val="22"/>
          <w:szCs w:val="22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C5B38">
        <w:rPr>
          <w:sz w:val="22"/>
          <w:szCs w:val="22"/>
        </w:rPr>
        <w:t xml:space="preserve"> </w:t>
      </w:r>
    </w:p>
    <w:p w:rsidR="00783779" w:rsidRPr="00902542" w:rsidRDefault="00783779" w:rsidP="00902542">
      <w:pPr>
        <w:pStyle w:val="BodyText"/>
        <w:spacing w:after="0"/>
        <w:ind w:firstLine="709"/>
        <w:jc w:val="both"/>
        <w:rPr>
          <w:sz w:val="22"/>
          <w:szCs w:val="22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783779" w:rsidRPr="00A001CE">
        <w:trPr>
          <w:jc w:val="center"/>
        </w:trPr>
        <w:tc>
          <w:tcPr>
            <w:tcW w:w="9828" w:type="dxa"/>
            <w:gridSpan w:val="5"/>
          </w:tcPr>
          <w:p w:rsidR="00783779" w:rsidRPr="00A001CE" w:rsidRDefault="00783779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П</w:t>
            </w:r>
            <w:r w:rsidRPr="00A001CE">
              <w:t>редседател</w:t>
            </w:r>
            <w:r w:rsidRPr="00A001CE">
              <w:rPr>
                <w:lang w:val="ru-RU"/>
              </w:rPr>
              <w:t>ь</w:t>
            </w:r>
            <w:r w:rsidRPr="00A001CE">
              <w:t xml:space="preserve"> комиссии</w:t>
            </w:r>
            <w:r w:rsidRPr="00A001CE">
              <w:rPr>
                <w:lang w:val="ru-RU"/>
              </w:rPr>
              <w:t>:</w:t>
            </w:r>
          </w:p>
        </w:tc>
      </w:tr>
      <w:tr w:rsidR="00783779" w:rsidRPr="00FB6017">
        <w:trPr>
          <w:jc w:val="center"/>
        </w:trPr>
        <w:tc>
          <w:tcPr>
            <w:tcW w:w="2820" w:type="dxa"/>
          </w:tcPr>
          <w:p w:rsidR="00783779" w:rsidRPr="00A001CE" w:rsidRDefault="00783779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783779" w:rsidRPr="00A001CE" w:rsidRDefault="00783779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Главный врач ГБУЗ «Славянская ЦРБ»МЗ КК.</w:t>
            </w:r>
          </w:p>
        </w:tc>
      </w:tr>
      <w:tr w:rsidR="00783779" w:rsidRPr="00A001CE">
        <w:trPr>
          <w:trHeight w:val="80"/>
          <w:jc w:val="center"/>
        </w:trPr>
        <w:tc>
          <w:tcPr>
            <w:tcW w:w="9828" w:type="dxa"/>
            <w:gridSpan w:val="5"/>
          </w:tcPr>
          <w:p w:rsidR="00783779" w:rsidRPr="00A001CE" w:rsidRDefault="00783779" w:rsidP="00B52A02">
            <w:pPr>
              <w:jc w:val="both"/>
            </w:pPr>
            <w:r w:rsidRPr="00A001CE">
              <w:t xml:space="preserve">Секретарь комиссии - </w:t>
            </w:r>
          </w:p>
        </w:tc>
      </w:tr>
      <w:tr w:rsidR="00783779" w:rsidRPr="00A001CE">
        <w:trPr>
          <w:trHeight w:val="300"/>
          <w:jc w:val="center"/>
        </w:trPr>
        <w:tc>
          <w:tcPr>
            <w:tcW w:w="2882" w:type="dxa"/>
            <w:gridSpan w:val="3"/>
          </w:tcPr>
          <w:p w:rsidR="00783779" w:rsidRPr="00A001CE" w:rsidRDefault="00783779" w:rsidP="00B52A02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001CE"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783779" w:rsidRPr="00A001CE" w:rsidRDefault="00783779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Экономист 1 категории,отдела закупок.</w:t>
            </w:r>
          </w:p>
        </w:tc>
      </w:tr>
      <w:tr w:rsidR="00783779" w:rsidRPr="00A001CE">
        <w:trPr>
          <w:jc w:val="center"/>
        </w:trPr>
        <w:tc>
          <w:tcPr>
            <w:tcW w:w="9828" w:type="dxa"/>
            <w:gridSpan w:val="5"/>
          </w:tcPr>
          <w:p w:rsidR="00783779" w:rsidRPr="00A001CE" w:rsidRDefault="00783779" w:rsidP="00B52A02">
            <w:pPr>
              <w:jc w:val="both"/>
            </w:pPr>
            <w:r w:rsidRPr="00A001CE">
              <w:t>Члены комиссии –</w:t>
            </w:r>
          </w:p>
        </w:tc>
      </w:tr>
      <w:tr w:rsidR="00783779" w:rsidRPr="00FB601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783779" w:rsidRPr="00A001CE" w:rsidRDefault="00783779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 xml:space="preserve">Дехтерев Юрий Сергеевич </w:t>
            </w:r>
          </w:p>
          <w:p w:rsidR="00783779" w:rsidRPr="00A001CE" w:rsidRDefault="00783779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>Костюк Наталья Владимировна</w:t>
            </w:r>
          </w:p>
          <w:p w:rsidR="00783779" w:rsidRPr="00A001CE" w:rsidRDefault="00783779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>Мальченко Елена Александровна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783779" w:rsidRPr="00A001CE" w:rsidRDefault="00783779" w:rsidP="00B52A02">
            <w:pPr>
              <w:ind w:right="-286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начальник отдела закупок;</w:t>
            </w:r>
          </w:p>
          <w:p w:rsidR="00783779" w:rsidRPr="00A001CE" w:rsidRDefault="00783779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 xml:space="preserve"> </w:t>
            </w:r>
          </w:p>
          <w:p w:rsidR="00783779" w:rsidRPr="00A001CE" w:rsidRDefault="00783779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заведующая аптекой</w:t>
            </w:r>
          </w:p>
          <w:p w:rsidR="00783779" w:rsidRPr="00A001CE" w:rsidRDefault="00783779" w:rsidP="00B52A02">
            <w:pPr>
              <w:ind w:right="-80"/>
              <w:jc w:val="both"/>
              <w:rPr>
                <w:lang w:val="ru-RU"/>
              </w:rPr>
            </w:pPr>
          </w:p>
          <w:p w:rsidR="00783779" w:rsidRPr="00A001CE" w:rsidRDefault="00783779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Экономист 1 категории,отдела закупок.</w:t>
            </w:r>
          </w:p>
        </w:tc>
      </w:tr>
    </w:tbl>
    <w:p w:rsidR="00783779" w:rsidRPr="00A001CE" w:rsidRDefault="00783779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001CE">
        <w:rPr>
          <w:sz w:val="24"/>
          <w:szCs w:val="24"/>
        </w:rPr>
        <w:t>Кворум имеется. Комиссия правомочна.</w:t>
      </w:r>
    </w:p>
    <w:p w:rsidR="00783779" w:rsidRPr="00A001CE" w:rsidRDefault="00783779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A001CE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18</w:t>
      </w:r>
      <w:r w:rsidRPr="00A001CE">
        <w:rPr>
          <w:sz w:val="24"/>
          <w:szCs w:val="24"/>
        </w:rPr>
        <w:t xml:space="preserve"> декабря 2019 года в </w:t>
      </w:r>
      <w:r>
        <w:rPr>
          <w:sz w:val="24"/>
          <w:szCs w:val="24"/>
        </w:rPr>
        <w:t>09</w:t>
      </w:r>
      <w:r w:rsidRPr="00A001CE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0</w:t>
      </w:r>
      <w:r w:rsidRPr="00A001CE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783779" w:rsidRPr="00A001CE" w:rsidRDefault="00783779" w:rsidP="009C43B2">
      <w:pPr>
        <w:ind w:firstLine="709"/>
        <w:jc w:val="both"/>
        <w:rPr>
          <w:lang w:val="ru-RU"/>
        </w:rPr>
      </w:pPr>
      <w:r w:rsidRPr="00A001CE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790"/>
        <w:gridCol w:w="1232"/>
        <w:gridCol w:w="2686"/>
        <w:gridCol w:w="2202"/>
      </w:tblGrid>
      <w:tr w:rsidR="00783779" w:rsidRPr="00A001C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83779" w:rsidRPr="00A001CE" w:rsidRDefault="0078377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№ </w:t>
            </w:r>
            <w:r w:rsidRPr="00A001CE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83779" w:rsidRPr="00A001CE" w:rsidRDefault="0078377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83779" w:rsidRPr="00A001CE" w:rsidRDefault="0078377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83779" w:rsidRPr="00A001CE" w:rsidRDefault="0078377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Время поступления </w:t>
            </w:r>
            <w:r w:rsidRPr="00A001CE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83779" w:rsidRPr="00A001CE" w:rsidRDefault="0078377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Порядковый </w:t>
            </w:r>
            <w:r w:rsidRPr="00A001CE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783779" w:rsidRPr="00A001C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83779" w:rsidRPr="00A001CE" w:rsidRDefault="00783779" w:rsidP="00CE4749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83779" w:rsidRPr="00A160B2" w:rsidRDefault="00783779" w:rsidP="00A160B2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</w:rPr>
              <w:t>57 970.69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83779" w:rsidRPr="00A001CE" w:rsidRDefault="00783779" w:rsidP="00CE4749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83779" w:rsidRPr="00A001CE" w:rsidRDefault="00783779" w:rsidP="002D63DC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17.12.2019 10:06:01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83779" w:rsidRPr="00A001CE" w:rsidRDefault="00783779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EA-37858</w:t>
            </w:r>
          </w:p>
        </w:tc>
      </w:tr>
    </w:tbl>
    <w:p w:rsidR="00783779" w:rsidRPr="00A001CE" w:rsidRDefault="00783779" w:rsidP="00412065">
      <w:pPr>
        <w:ind w:firstLine="709"/>
        <w:jc w:val="both"/>
        <w:rPr>
          <w:lang w:val="ru-RU"/>
        </w:rPr>
      </w:pPr>
      <w:r w:rsidRPr="00A001CE">
        <w:rPr>
          <w:lang w:val="ru-RU"/>
        </w:rPr>
        <w:t xml:space="preserve">Участник закупки с заявкой № </w:t>
      </w:r>
      <w:r w:rsidRPr="00A160B2">
        <w:rPr>
          <w:lang w:val="ru-RU"/>
        </w:rPr>
        <w:t>EA-37627</w:t>
      </w:r>
      <w:r>
        <w:rPr>
          <w:lang w:val="ru-RU"/>
        </w:rPr>
        <w:t xml:space="preserve"> и №</w:t>
      </w:r>
      <w:r w:rsidRPr="00A160B2">
        <w:rPr>
          <w:lang w:val="ru-RU"/>
        </w:rPr>
        <w:t xml:space="preserve"> EA-37969</w:t>
      </w:r>
      <w:r w:rsidRPr="00A001CE">
        <w:rPr>
          <w:lang w:val="ru-RU"/>
        </w:rPr>
        <w:t xml:space="preserve"> предложений о цене контракта в ходе</w:t>
      </w:r>
      <w:r>
        <w:rPr>
          <w:lang w:val="ru-RU"/>
        </w:rPr>
        <w:t xml:space="preserve"> проведения аукциона не подавал</w:t>
      </w:r>
      <w:r w:rsidRPr="00A001CE">
        <w:rPr>
          <w:lang w:val="ru-RU"/>
        </w:rPr>
        <w:t xml:space="preserve">. </w:t>
      </w:r>
    </w:p>
    <w:p w:rsidR="00783779" w:rsidRPr="00A001CE" w:rsidRDefault="00783779" w:rsidP="00F742E9">
      <w:pPr>
        <w:ind w:firstLine="709"/>
        <w:jc w:val="both"/>
        <w:rPr>
          <w:lang w:val="ru-RU"/>
        </w:rPr>
      </w:pPr>
      <w:r w:rsidRPr="00A001CE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783779" w:rsidRPr="00A001CE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783779" w:rsidRPr="00A001CE" w:rsidRDefault="00783779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Номер </w:t>
            </w:r>
          </w:p>
          <w:p w:rsidR="00783779" w:rsidRPr="00A001CE" w:rsidRDefault="00783779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783779" w:rsidRPr="00A001CE" w:rsidRDefault="00783779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Дата и времярегистрации</w:t>
            </w:r>
          </w:p>
          <w:p w:rsidR="00783779" w:rsidRPr="00A001CE" w:rsidRDefault="00783779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779" w:rsidRPr="00A001CE" w:rsidRDefault="00783779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783779" w:rsidRPr="00F91BE6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783779" w:rsidRPr="00A001CE" w:rsidRDefault="00783779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EA-37858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783779" w:rsidRPr="00A160B2" w:rsidRDefault="00783779" w:rsidP="00FE5198">
            <w:pPr>
              <w:jc w:val="center"/>
              <w:rPr>
                <w:lang w:val="ru-RU"/>
              </w:rPr>
            </w:pPr>
            <w:r w:rsidRPr="00A160B2">
              <w:rPr>
                <w:lang w:val="ru-RU"/>
              </w:rPr>
              <w:t>12.12.2019 09:56:56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3779" w:rsidRPr="00F91BE6" w:rsidRDefault="00783779" w:rsidP="00F91BE6">
            <w:pPr>
              <w:rPr>
                <w:lang w:val="ru-RU"/>
              </w:rPr>
            </w:pPr>
            <w:r w:rsidRPr="00F91BE6">
              <w:rPr>
                <w:lang w:val="ru-RU"/>
              </w:rPr>
              <w:t>ОБЩЕСТВО С ОГРАНИЧЕННОЙ ОТВЕТСТВЕННОСТЬЮ "ТД БФДБ"</w:t>
            </w:r>
          </w:p>
          <w:p w:rsidR="00783779" w:rsidRPr="00F91BE6" w:rsidRDefault="00783779" w:rsidP="00F91BE6">
            <w:pPr>
              <w:rPr>
                <w:lang w:val="ru-RU"/>
              </w:rPr>
            </w:pPr>
            <w:r w:rsidRPr="00F91BE6">
              <w:rPr>
                <w:lang w:val="ru-RU"/>
              </w:rPr>
              <w:t>ИНН3123415339</w:t>
            </w:r>
          </w:p>
          <w:p w:rsidR="00783779" w:rsidRPr="00F91BE6" w:rsidRDefault="00783779" w:rsidP="00F91BE6">
            <w:pPr>
              <w:rPr>
                <w:lang w:val="ru-RU"/>
              </w:rPr>
            </w:pPr>
            <w:r w:rsidRPr="00F91BE6">
              <w:rPr>
                <w:lang w:val="ru-RU"/>
              </w:rPr>
              <w:t>ОГРН1173123021598</w:t>
            </w:r>
          </w:p>
          <w:p w:rsidR="00783779" w:rsidRPr="00F91BE6" w:rsidRDefault="00783779" w:rsidP="00F91BE6">
            <w:pPr>
              <w:rPr>
                <w:lang w:val="ru-RU"/>
              </w:rPr>
            </w:pPr>
            <w:r w:rsidRPr="00F91BE6">
              <w:rPr>
                <w:lang w:val="ru-RU"/>
              </w:rPr>
              <w:t>КПП312301001</w:t>
            </w:r>
          </w:p>
          <w:p w:rsidR="00783779" w:rsidRPr="00F91BE6" w:rsidRDefault="00783779" w:rsidP="00F91BE6">
            <w:pPr>
              <w:rPr>
                <w:lang w:val="ru-RU"/>
              </w:rPr>
            </w:pPr>
            <w:r w:rsidRPr="00F91BE6">
              <w:rPr>
                <w:lang w:val="ru-RU"/>
              </w:rPr>
              <w:t>Место нахождения (жительства)</w:t>
            </w:r>
          </w:p>
          <w:p w:rsidR="00783779" w:rsidRPr="00F91BE6" w:rsidRDefault="00783779" w:rsidP="00F91BE6">
            <w:pPr>
              <w:rPr>
                <w:lang w:val="ru-RU"/>
              </w:rPr>
            </w:pPr>
            <w:r w:rsidRPr="00F91BE6">
              <w:rPr>
                <w:lang w:val="ru-RU"/>
              </w:rPr>
              <w:t>308017, ОБЛ БЕЛГОРОДСКАЯ, Г БЕЛГОРОД, УЛ КОНСТАНТИНА ЗАСЛОНОВА, ДОМ 161 Г</w:t>
            </w:r>
          </w:p>
          <w:p w:rsidR="00783779" w:rsidRPr="00F91BE6" w:rsidRDefault="00783779" w:rsidP="00F91BE6">
            <w:pPr>
              <w:rPr>
                <w:lang w:val="ru-RU"/>
              </w:rPr>
            </w:pPr>
            <w:r w:rsidRPr="00F91BE6">
              <w:rPr>
                <w:lang w:val="ru-RU"/>
              </w:rPr>
              <w:t>Почтовый адрес</w:t>
            </w:r>
          </w:p>
          <w:p w:rsidR="00783779" w:rsidRPr="00F91BE6" w:rsidRDefault="00783779" w:rsidP="00F91BE6">
            <w:pPr>
              <w:rPr>
                <w:lang w:val="ru-RU"/>
              </w:rPr>
            </w:pPr>
            <w:r w:rsidRPr="00F91BE6">
              <w:rPr>
                <w:lang w:val="ru-RU"/>
              </w:rPr>
              <w:t>308017, ОБЛ БЕЛГОРОДСКАЯ, Г БЕЛГОРОД, УЛ КОНСТАНТИНА ЗАСЛОНОВА, ДОМ 161 Г</w:t>
            </w:r>
          </w:p>
          <w:p w:rsidR="00783779" w:rsidRPr="00F91BE6" w:rsidRDefault="00783779" w:rsidP="00F91BE6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F91BE6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783779" w:rsidRPr="00F91BE6" w:rsidRDefault="00783779" w:rsidP="00F91BE6">
            <w:pPr>
              <w:rPr>
                <w:lang w:val="ru-RU"/>
              </w:rPr>
            </w:pPr>
            <w:r w:rsidRPr="00F91BE6">
              <w:rPr>
                <w:lang w:val="ru-RU"/>
              </w:rPr>
              <w:t>Рубанова Ксения Анатольевна</w:t>
            </w:r>
          </w:p>
          <w:p w:rsidR="00783779" w:rsidRPr="00902542" w:rsidRDefault="00783779" w:rsidP="00A001CE">
            <w:pPr>
              <w:rPr>
                <w:lang w:val="ru-RU"/>
              </w:rPr>
            </w:pPr>
            <w:r w:rsidRPr="00F91BE6">
              <w:rPr>
                <w:lang w:val="ru-RU"/>
              </w:rPr>
              <w:t>Телефон 74722214996138</w:t>
            </w:r>
          </w:p>
        </w:tc>
      </w:tr>
    </w:tbl>
    <w:p w:rsidR="00783779" w:rsidRPr="00A001CE" w:rsidRDefault="00783779" w:rsidP="00C07BB1">
      <w:pPr>
        <w:ind w:firstLine="567"/>
        <w:jc w:val="both"/>
        <w:rPr>
          <w:lang w:val="ru-RU"/>
        </w:rPr>
      </w:pPr>
      <w:r w:rsidRPr="00A001CE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A001CE">
        <w:rPr>
          <w:lang w:val="ru-RU" w:eastAsia="ru-RU"/>
        </w:rPr>
        <w:t xml:space="preserve"> со ст.69 Федерального закона от 05 апреля 2013 года № 44-ФЗ</w:t>
      </w:r>
      <w:r w:rsidRPr="00A001CE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A001CE">
        <w:rPr>
          <w:lang w:val="ru-RU" w:eastAsia="ru-RU"/>
        </w:rPr>
        <w:t>Федерального закона № 44-ФЗ),</w:t>
      </w:r>
      <w:r w:rsidRPr="00A001CE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783779" w:rsidRPr="00A001CE" w:rsidRDefault="00783779" w:rsidP="00F91BE6">
      <w:pPr>
        <w:rPr>
          <w:lang w:val="ru-RU"/>
        </w:rPr>
      </w:pPr>
      <w:r w:rsidRPr="00A001CE">
        <w:rPr>
          <w:lang w:val="ru-RU"/>
        </w:rPr>
        <w:t xml:space="preserve">- признать соответствующими требованиям, </w:t>
      </w:r>
      <w:r w:rsidRPr="00A001CE">
        <w:rPr>
          <w:lang w:val="ru-RU" w:eastAsia="ru-RU"/>
        </w:rPr>
        <w:t>установленным ст.69 Федерального закона № 44-ФЗ и</w:t>
      </w:r>
      <w:r w:rsidRPr="00A001CE">
        <w:rPr>
          <w:lang w:val="ru-RU"/>
        </w:rPr>
        <w:t xml:space="preserve"> документацией аукциона в электронной форме, заявки:</w:t>
      </w:r>
      <w:r>
        <w:rPr>
          <w:lang w:val="ru-RU"/>
        </w:rPr>
        <w:t xml:space="preserve"> </w:t>
      </w:r>
      <w:r w:rsidRPr="00A001CE">
        <w:rPr>
          <w:lang w:val="ru-RU"/>
        </w:rPr>
        <w:t xml:space="preserve">№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F91BE6">
        <w:rPr>
          <w:rFonts w:ascii="Roboto" w:hAnsi="Roboto" w:cs="Roboto"/>
          <w:color w:val="000000"/>
          <w:shd w:val="clear" w:color="auto" w:fill="F9F9F9"/>
          <w:lang w:val="ru-RU"/>
        </w:rPr>
        <w:t>-37858</w:t>
      </w:r>
      <w:r w:rsidRPr="00A001CE">
        <w:rPr>
          <w:lang w:val="ru-RU"/>
        </w:rPr>
        <w:t xml:space="preserve">- </w:t>
      </w:r>
      <w:r w:rsidRPr="00F91BE6">
        <w:rPr>
          <w:lang w:val="ru-RU"/>
        </w:rPr>
        <w:t>ОБЩЕСТВО С ОГРАНИЧЕННОЙ ОТВЕТСТВЕННОСТЬЮ "ТД БФДБ"</w:t>
      </w:r>
      <w:r w:rsidRPr="00A001CE">
        <w:rPr>
          <w:lang w:val="ru-RU"/>
        </w:rPr>
        <w:t xml:space="preserve">.   </w:t>
      </w:r>
    </w:p>
    <w:p w:rsidR="00783779" w:rsidRPr="00A001CE" w:rsidRDefault="00783779" w:rsidP="00584FE4">
      <w:pPr>
        <w:ind w:firstLine="708"/>
        <w:jc w:val="both"/>
        <w:rPr>
          <w:lang w:val="ru-RU"/>
        </w:rPr>
      </w:pPr>
      <w:r w:rsidRPr="00A001CE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783779" w:rsidRPr="00A001CE">
        <w:trPr>
          <w:trHeight w:val="415"/>
        </w:trPr>
        <w:tc>
          <w:tcPr>
            <w:tcW w:w="2204" w:type="dxa"/>
            <w:vMerge w:val="restart"/>
            <w:vAlign w:val="center"/>
          </w:tcPr>
          <w:p w:rsidR="00783779" w:rsidRPr="00A001CE" w:rsidRDefault="00783779" w:rsidP="00AA4A97">
            <w:pPr>
              <w:jc w:val="center"/>
              <w:rPr>
                <w:lang w:val="ru-RU"/>
              </w:rPr>
            </w:pPr>
            <w:r w:rsidRPr="00A001CE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783779" w:rsidRPr="00A001CE" w:rsidRDefault="00783779" w:rsidP="00AA4A97">
            <w:pPr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783779" w:rsidRPr="00A001CE">
        <w:trPr>
          <w:trHeight w:val="274"/>
        </w:trPr>
        <w:tc>
          <w:tcPr>
            <w:tcW w:w="2204" w:type="dxa"/>
            <w:vMerge/>
          </w:tcPr>
          <w:p w:rsidR="00783779" w:rsidRPr="00A001CE" w:rsidRDefault="00783779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783779" w:rsidRPr="00A001CE" w:rsidRDefault="00783779" w:rsidP="00AA4A97">
            <w:pPr>
              <w:jc w:val="center"/>
              <w:rPr>
                <w:lang w:val="ru-RU"/>
              </w:rPr>
            </w:pPr>
          </w:p>
          <w:p w:rsidR="00783779" w:rsidRPr="00A001CE" w:rsidRDefault="00783779" w:rsidP="00AA4A97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783779" w:rsidRPr="00A001CE" w:rsidRDefault="00783779" w:rsidP="00AA4A97">
            <w:pPr>
              <w:ind w:right="-21"/>
              <w:jc w:val="center"/>
              <w:rPr>
                <w:lang w:val="ru-RU"/>
              </w:rPr>
            </w:pPr>
          </w:p>
          <w:p w:rsidR="00783779" w:rsidRPr="00A001CE" w:rsidRDefault="00783779" w:rsidP="00AA4A97">
            <w:pPr>
              <w:ind w:right="-21"/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783779" w:rsidRPr="00A001CE" w:rsidRDefault="00783779" w:rsidP="0056026D">
            <w:pPr>
              <w:jc w:val="center"/>
              <w:rPr>
                <w:lang w:val="ru-RU"/>
              </w:rPr>
            </w:pPr>
          </w:p>
          <w:p w:rsidR="00783779" w:rsidRPr="00A001CE" w:rsidRDefault="00783779" w:rsidP="001B1EE5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783779" w:rsidRPr="00A001CE" w:rsidRDefault="00783779" w:rsidP="00AA4A97">
            <w:pPr>
              <w:jc w:val="center"/>
              <w:rPr>
                <w:lang w:val="ru-RU"/>
              </w:rPr>
            </w:pPr>
          </w:p>
          <w:p w:rsidR="00783779" w:rsidRPr="00A001CE" w:rsidRDefault="00783779" w:rsidP="001757FC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783779" w:rsidRPr="00A001CE" w:rsidRDefault="00783779" w:rsidP="0056026D">
            <w:pPr>
              <w:jc w:val="center"/>
              <w:rPr>
                <w:lang w:val="ru-RU"/>
              </w:rPr>
            </w:pPr>
          </w:p>
          <w:p w:rsidR="00783779" w:rsidRPr="00A001CE" w:rsidRDefault="00783779" w:rsidP="001757FC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Владыкина Л.В.</w:t>
            </w:r>
          </w:p>
        </w:tc>
      </w:tr>
      <w:tr w:rsidR="00783779" w:rsidRPr="00FB6017">
        <w:trPr>
          <w:trHeight w:val="938"/>
        </w:trPr>
        <w:tc>
          <w:tcPr>
            <w:tcW w:w="2204" w:type="dxa"/>
            <w:vAlign w:val="center"/>
          </w:tcPr>
          <w:p w:rsidR="00783779" w:rsidRPr="00A001CE" w:rsidRDefault="00783779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F91BE6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-37858</w:t>
            </w:r>
            <w:r w:rsidRPr="00A001CE">
              <w:rPr>
                <w:lang w:val="ru-RU"/>
              </w:rPr>
              <w:t xml:space="preserve">- </w:t>
            </w:r>
            <w:r w:rsidRPr="00F91BE6">
              <w:rPr>
                <w:lang w:val="ru-RU"/>
              </w:rPr>
              <w:t>ОБЩЕСТВО С ОГРАНИЧЕННОЙ ОТВЕТСТВЕННОСТЬЮ "ТД БФДБ"</w:t>
            </w:r>
            <w:r w:rsidRPr="00A001CE">
              <w:rPr>
                <w:lang w:val="ru-RU"/>
              </w:rPr>
              <w:t xml:space="preserve">       </w:t>
            </w:r>
          </w:p>
        </w:tc>
        <w:tc>
          <w:tcPr>
            <w:tcW w:w="1700" w:type="dxa"/>
          </w:tcPr>
          <w:p w:rsidR="00783779" w:rsidRPr="00A001CE" w:rsidRDefault="00783779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83779" w:rsidRPr="00A001CE" w:rsidRDefault="00783779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83779" w:rsidRPr="00A001CE" w:rsidRDefault="00783779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783779" w:rsidRPr="00A001CE" w:rsidRDefault="00783779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783779" w:rsidRPr="00A001CE" w:rsidRDefault="00783779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783779" w:rsidRPr="00A001CE" w:rsidRDefault="00783779" w:rsidP="00412065">
      <w:pPr>
        <w:ind w:firstLine="708"/>
        <w:jc w:val="both"/>
        <w:rPr>
          <w:lang w:val="ru-RU"/>
        </w:rPr>
      </w:pPr>
      <w:bookmarkStart w:id="0" w:name="Reference"/>
      <w:bookmarkEnd w:id="0"/>
      <w:r w:rsidRPr="00A001CE">
        <w:rPr>
          <w:lang w:val="ru-RU"/>
        </w:rPr>
        <w:t>На основании ч. 13ст.69 Федерального закона № 44-ФЗ аукцион в электронной форме признается несостоявшимся.</w:t>
      </w:r>
    </w:p>
    <w:p w:rsidR="00783779" w:rsidRPr="00A001CE" w:rsidRDefault="00783779" w:rsidP="001B1EE5">
      <w:pPr>
        <w:ind w:firstLine="709"/>
        <w:rPr>
          <w:lang w:val="ru-RU"/>
        </w:rPr>
      </w:pPr>
      <w:r w:rsidRPr="00A001CE">
        <w:rPr>
          <w:lang w:val="ru-RU"/>
        </w:rPr>
        <w:t>На основании части 3.1 статьи 71 Федерального закона № 44-ФЗ контракт по закупке «</w:t>
      </w:r>
      <w:r w:rsidRPr="00F91BE6">
        <w:rPr>
          <w:lang w:val="ru-RU"/>
        </w:rPr>
        <w:t>Расходные материалы для системы амбулаторной электрокардиографической для суточного мониторирования ЭКГ по методу Холтера</w:t>
      </w:r>
      <w:r w:rsidRPr="00A001CE">
        <w:rPr>
          <w:lang w:val="ru-RU"/>
        </w:rPr>
        <w:t xml:space="preserve">» заключается в соответствии с пунктом 25.1 части 1 статьи 93 Федерального закона № 44-ФЗ в порядке, установленном статьей 83.2 Федерального закона № 44-ФЗ, с участником аукциона, заявка на участие в аукционе в электронной форме которого соответствует требованиям, установленным документацией аукциона в электронной форме, с </w:t>
      </w:r>
      <w:r w:rsidRPr="00F91BE6">
        <w:rPr>
          <w:lang w:val="ru-RU"/>
        </w:rPr>
        <w:t>ОБЩЕСТВО С ОГРАНИЧЕННОЙ ОТВЕТСТВЕННОСТЬЮ "ТД БФДБ"</w:t>
      </w:r>
      <w:r w:rsidRPr="00A001CE">
        <w:rPr>
          <w:lang w:val="ru-RU"/>
        </w:rPr>
        <w:t xml:space="preserve">, предложившим цену контракта </w:t>
      </w:r>
      <w:r w:rsidRPr="00F91BE6">
        <w:rPr>
          <w:rFonts w:ascii="Roboto" w:hAnsi="Roboto" w:cs="Roboto"/>
          <w:color w:val="000000"/>
          <w:lang w:val="ru-RU"/>
        </w:rPr>
        <w:t>57</w:t>
      </w:r>
      <w:r>
        <w:rPr>
          <w:rFonts w:ascii="Roboto" w:hAnsi="Roboto" w:cs="Roboto"/>
          <w:color w:val="000000"/>
        </w:rPr>
        <w:t> </w:t>
      </w:r>
      <w:r w:rsidRPr="00F91BE6">
        <w:rPr>
          <w:rFonts w:ascii="Roboto" w:hAnsi="Roboto" w:cs="Roboto"/>
          <w:color w:val="000000"/>
          <w:lang w:val="ru-RU"/>
        </w:rPr>
        <w:t>970.69</w:t>
      </w:r>
      <w:r w:rsidRPr="00A001CE">
        <w:rPr>
          <w:lang w:val="ru-RU"/>
        </w:rPr>
        <w:t xml:space="preserve"> руб.</w:t>
      </w:r>
    </w:p>
    <w:p w:rsidR="00783779" w:rsidRPr="00A001CE" w:rsidRDefault="00783779" w:rsidP="00FD311B">
      <w:pPr>
        <w:ind w:firstLine="709"/>
        <w:jc w:val="both"/>
        <w:rPr>
          <w:b/>
          <w:bCs/>
          <w:lang w:val="ru-RU"/>
        </w:rPr>
      </w:pPr>
      <w:r w:rsidRPr="00A001CE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783779" w:rsidRPr="00A001CE">
        <w:trPr>
          <w:trHeight w:val="206"/>
          <w:jc w:val="center"/>
        </w:trPr>
        <w:tc>
          <w:tcPr>
            <w:tcW w:w="7338" w:type="dxa"/>
          </w:tcPr>
          <w:p w:rsidR="00783779" w:rsidRPr="00A001CE" w:rsidRDefault="0078377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83779" w:rsidRPr="00A001CE" w:rsidRDefault="0078377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783779" w:rsidRPr="00A001CE" w:rsidRDefault="0078377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83779" w:rsidRPr="00A001CE" w:rsidRDefault="0078377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Просоленко Ю.А.</w:t>
            </w:r>
          </w:p>
          <w:p w:rsidR="00783779" w:rsidRPr="00A001CE" w:rsidRDefault="0078377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783779" w:rsidRPr="00A001CE">
        <w:trPr>
          <w:trHeight w:val="206"/>
          <w:jc w:val="center"/>
        </w:trPr>
        <w:tc>
          <w:tcPr>
            <w:tcW w:w="7338" w:type="dxa"/>
          </w:tcPr>
          <w:p w:rsidR="00783779" w:rsidRPr="00A001CE" w:rsidRDefault="00783779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83779" w:rsidRPr="00A001CE" w:rsidRDefault="00783779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783779" w:rsidRPr="00A001CE" w:rsidRDefault="0078377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Дехтерев Ю.С.</w:t>
            </w:r>
          </w:p>
          <w:p w:rsidR="00783779" w:rsidRPr="00A001CE" w:rsidRDefault="0078377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83779" w:rsidRPr="00A001CE" w:rsidRDefault="00783779" w:rsidP="00235B0B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Мальченко Е.А.</w:t>
            </w:r>
          </w:p>
          <w:p w:rsidR="00783779" w:rsidRPr="00A001CE" w:rsidRDefault="0078377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83779" w:rsidRPr="00A001CE" w:rsidRDefault="0078377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Костюк Н.В.</w:t>
            </w:r>
          </w:p>
          <w:p w:rsidR="00783779" w:rsidRPr="00A001CE" w:rsidRDefault="0078377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783779" w:rsidRPr="00A001CE">
        <w:trPr>
          <w:trHeight w:val="206"/>
          <w:jc w:val="center"/>
        </w:trPr>
        <w:tc>
          <w:tcPr>
            <w:tcW w:w="7338" w:type="dxa"/>
          </w:tcPr>
          <w:p w:rsidR="00783779" w:rsidRPr="00A001CE" w:rsidRDefault="0078377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Секретарь комиссии</w:t>
            </w:r>
            <w:r w:rsidRPr="00A001CE">
              <w:rPr>
                <w:sz w:val="24"/>
                <w:szCs w:val="24"/>
              </w:rPr>
              <w:tab/>
            </w:r>
          </w:p>
          <w:p w:rsidR="00783779" w:rsidRPr="00A001CE" w:rsidRDefault="00783779" w:rsidP="001757FC">
            <w:pPr>
              <w:pStyle w:val="BodyText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783779" w:rsidRPr="00A001CE" w:rsidRDefault="00783779" w:rsidP="00547B75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Владыкина Л.В.</w:t>
            </w:r>
          </w:p>
          <w:p w:rsidR="00783779" w:rsidRPr="00A001CE" w:rsidRDefault="00783779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783779" w:rsidRPr="00A001CE" w:rsidRDefault="00783779" w:rsidP="00B7524D">
      <w:pPr>
        <w:jc w:val="both"/>
        <w:rPr>
          <w:lang w:val="ru-RU" w:eastAsia="ru-RU"/>
        </w:rPr>
      </w:pPr>
    </w:p>
    <w:sectPr w:rsidR="00783779" w:rsidRPr="00A001CE" w:rsidSect="00D90B6A">
      <w:headerReference w:type="default" r:id="rId8"/>
      <w:pgSz w:w="11904" w:h="16836" w:code="9"/>
      <w:pgMar w:top="719" w:right="847" w:bottom="539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3779" w:rsidRDefault="00783779">
      <w:r>
        <w:separator/>
      </w:r>
    </w:p>
  </w:endnote>
  <w:endnote w:type="continuationSeparator" w:id="1">
    <w:p w:rsidR="00783779" w:rsidRDefault="007837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3779" w:rsidRDefault="00783779">
      <w:r>
        <w:separator/>
      </w:r>
    </w:p>
  </w:footnote>
  <w:footnote w:type="continuationSeparator" w:id="1">
    <w:p w:rsidR="00783779" w:rsidRDefault="007837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3779" w:rsidRDefault="00783779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83779" w:rsidRDefault="0078377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818"/>
    <w:rsid w:val="000070D5"/>
    <w:rsid w:val="00011CE1"/>
    <w:rsid w:val="00015BBE"/>
    <w:rsid w:val="000160DB"/>
    <w:rsid w:val="00016AF8"/>
    <w:rsid w:val="00017961"/>
    <w:rsid w:val="000208A3"/>
    <w:rsid w:val="0002412A"/>
    <w:rsid w:val="0002495C"/>
    <w:rsid w:val="00025B41"/>
    <w:rsid w:val="00025D49"/>
    <w:rsid w:val="000266C9"/>
    <w:rsid w:val="000334FF"/>
    <w:rsid w:val="0003557A"/>
    <w:rsid w:val="00035649"/>
    <w:rsid w:val="00036EC3"/>
    <w:rsid w:val="00037D4E"/>
    <w:rsid w:val="00040293"/>
    <w:rsid w:val="000406E1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EBC"/>
    <w:rsid w:val="00050D71"/>
    <w:rsid w:val="00051356"/>
    <w:rsid w:val="000513CC"/>
    <w:rsid w:val="0005224E"/>
    <w:rsid w:val="0005284C"/>
    <w:rsid w:val="0005548D"/>
    <w:rsid w:val="000567B7"/>
    <w:rsid w:val="00056F55"/>
    <w:rsid w:val="00056FE6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5E54"/>
    <w:rsid w:val="000A619C"/>
    <w:rsid w:val="000A6973"/>
    <w:rsid w:val="000A6BEB"/>
    <w:rsid w:val="000A6FBF"/>
    <w:rsid w:val="000A742A"/>
    <w:rsid w:val="000B0402"/>
    <w:rsid w:val="000B5572"/>
    <w:rsid w:val="000B6029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7AAC"/>
    <w:rsid w:val="000E0470"/>
    <w:rsid w:val="000E2076"/>
    <w:rsid w:val="000E3382"/>
    <w:rsid w:val="000E6DCB"/>
    <w:rsid w:val="000E7C65"/>
    <w:rsid w:val="000F0DFC"/>
    <w:rsid w:val="000F2F6D"/>
    <w:rsid w:val="000F3B01"/>
    <w:rsid w:val="000F4EDA"/>
    <w:rsid w:val="000F6205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3B11"/>
    <w:rsid w:val="00115ED0"/>
    <w:rsid w:val="00116EFF"/>
    <w:rsid w:val="00120AE3"/>
    <w:rsid w:val="00120B95"/>
    <w:rsid w:val="001218A9"/>
    <w:rsid w:val="001225A1"/>
    <w:rsid w:val="0012796D"/>
    <w:rsid w:val="00132FFD"/>
    <w:rsid w:val="00135107"/>
    <w:rsid w:val="001368DA"/>
    <w:rsid w:val="00137252"/>
    <w:rsid w:val="00137C60"/>
    <w:rsid w:val="00137CC6"/>
    <w:rsid w:val="00141124"/>
    <w:rsid w:val="00142029"/>
    <w:rsid w:val="00143976"/>
    <w:rsid w:val="00143EDE"/>
    <w:rsid w:val="0014426E"/>
    <w:rsid w:val="00147A46"/>
    <w:rsid w:val="00147ADE"/>
    <w:rsid w:val="00150607"/>
    <w:rsid w:val="0015089F"/>
    <w:rsid w:val="00150FA0"/>
    <w:rsid w:val="0015131E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0B3E"/>
    <w:rsid w:val="00163907"/>
    <w:rsid w:val="00163ABB"/>
    <w:rsid w:val="00165EC7"/>
    <w:rsid w:val="0016624D"/>
    <w:rsid w:val="0017067A"/>
    <w:rsid w:val="00171E7F"/>
    <w:rsid w:val="00172209"/>
    <w:rsid w:val="0017237A"/>
    <w:rsid w:val="0017355E"/>
    <w:rsid w:val="00173AFF"/>
    <w:rsid w:val="0017453E"/>
    <w:rsid w:val="001751CF"/>
    <w:rsid w:val="00175490"/>
    <w:rsid w:val="00175661"/>
    <w:rsid w:val="001757FC"/>
    <w:rsid w:val="00175F81"/>
    <w:rsid w:val="00180ACF"/>
    <w:rsid w:val="00180E0F"/>
    <w:rsid w:val="0018218F"/>
    <w:rsid w:val="00182A42"/>
    <w:rsid w:val="00182C60"/>
    <w:rsid w:val="00185563"/>
    <w:rsid w:val="00187E5F"/>
    <w:rsid w:val="001902B6"/>
    <w:rsid w:val="0019046C"/>
    <w:rsid w:val="00190D30"/>
    <w:rsid w:val="00193437"/>
    <w:rsid w:val="00194377"/>
    <w:rsid w:val="0019604F"/>
    <w:rsid w:val="001960FA"/>
    <w:rsid w:val="001978FE"/>
    <w:rsid w:val="00197E5A"/>
    <w:rsid w:val="001A03BE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62D9"/>
    <w:rsid w:val="001B773E"/>
    <w:rsid w:val="001C0506"/>
    <w:rsid w:val="001C0F67"/>
    <w:rsid w:val="001C1567"/>
    <w:rsid w:val="001C16A9"/>
    <w:rsid w:val="001C2C78"/>
    <w:rsid w:val="001C32BA"/>
    <w:rsid w:val="001C581D"/>
    <w:rsid w:val="001C67A6"/>
    <w:rsid w:val="001C6ADF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3543"/>
    <w:rsid w:val="001E4121"/>
    <w:rsid w:val="001E4840"/>
    <w:rsid w:val="001E4A47"/>
    <w:rsid w:val="001E5CEB"/>
    <w:rsid w:val="001E7E8E"/>
    <w:rsid w:val="001E7F30"/>
    <w:rsid w:val="001F0056"/>
    <w:rsid w:val="001F09C6"/>
    <w:rsid w:val="001F2206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EAC"/>
    <w:rsid w:val="00210FE4"/>
    <w:rsid w:val="0021248E"/>
    <w:rsid w:val="002124CA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277BC"/>
    <w:rsid w:val="00230DAB"/>
    <w:rsid w:val="00231417"/>
    <w:rsid w:val="002321B5"/>
    <w:rsid w:val="00235B0B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5D4F"/>
    <w:rsid w:val="002465AF"/>
    <w:rsid w:val="0024762E"/>
    <w:rsid w:val="00247B44"/>
    <w:rsid w:val="00247D67"/>
    <w:rsid w:val="00251777"/>
    <w:rsid w:val="00253585"/>
    <w:rsid w:val="00254508"/>
    <w:rsid w:val="0025546E"/>
    <w:rsid w:val="00256103"/>
    <w:rsid w:val="00257160"/>
    <w:rsid w:val="002571E5"/>
    <w:rsid w:val="002634C9"/>
    <w:rsid w:val="002647ED"/>
    <w:rsid w:val="00270581"/>
    <w:rsid w:val="002733C7"/>
    <w:rsid w:val="00281887"/>
    <w:rsid w:val="002818C3"/>
    <w:rsid w:val="00281A44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217"/>
    <w:rsid w:val="002A0FDD"/>
    <w:rsid w:val="002A1762"/>
    <w:rsid w:val="002A2145"/>
    <w:rsid w:val="002A2C4E"/>
    <w:rsid w:val="002A2E39"/>
    <w:rsid w:val="002A3A0A"/>
    <w:rsid w:val="002A3FA1"/>
    <w:rsid w:val="002A4323"/>
    <w:rsid w:val="002A43C6"/>
    <w:rsid w:val="002A63E0"/>
    <w:rsid w:val="002A7B21"/>
    <w:rsid w:val="002A7BEE"/>
    <w:rsid w:val="002B10D8"/>
    <w:rsid w:val="002B2814"/>
    <w:rsid w:val="002B3443"/>
    <w:rsid w:val="002B34DF"/>
    <w:rsid w:val="002B36DF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0991"/>
    <w:rsid w:val="002F1925"/>
    <w:rsid w:val="002F2615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420B"/>
    <w:rsid w:val="00316F9C"/>
    <w:rsid w:val="00317604"/>
    <w:rsid w:val="0032023D"/>
    <w:rsid w:val="00320FFB"/>
    <w:rsid w:val="003214E7"/>
    <w:rsid w:val="0032371F"/>
    <w:rsid w:val="0032518B"/>
    <w:rsid w:val="00325440"/>
    <w:rsid w:val="00326F96"/>
    <w:rsid w:val="00327045"/>
    <w:rsid w:val="00327879"/>
    <w:rsid w:val="00327954"/>
    <w:rsid w:val="003301C2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B4B"/>
    <w:rsid w:val="00344F0B"/>
    <w:rsid w:val="00344F6D"/>
    <w:rsid w:val="00345E31"/>
    <w:rsid w:val="00345F5D"/>
    <w:rsid w:val="00346618"/>
    <w:rsid w:val="00350163"/>
    <w:rsid w:val="003508E2"/>
    <w:rsid w:val="00356F4D"/>
    <w:rsid w:val="0036125D"/>
    <w:rsid w:val="00361411"/>
    <w:rsid w:val="00361867"/>
    <w:rsid w:val="00361A97"/>
    <w:rsid w:val="003620EC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04A"/>
    <w:rsid w:val="003757F1"/>
    <w:rsid w:val="003771B9"/>
    <w:rsid w:val="003802B3"/>
    <w:rsid w:val="00380AA2"/>
    <w:rsid w:val="00380E95"/>
    <w:rsid w:val="003821F8"/>
    <w:rsid w:val="00382231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700"/>
    <w:rsid w:val="003D12EA"/>
    <w:rsid w:val="003D1B41"/>
    <w:rsid w:val="003D4ED7"/>
    <w:rsid w:val="003D578C"/>
    <w:rsid w:val="003D7215"/>
    <w:rsid w:val="003D725E"/>
    <w:rsid w:val="003E0166"/>
    <w:rsid w:val="003E2020"/>
    <w:rsid w:val="003E2E8E"/>
    <w:rsid w:val="003E5D17"/>
    <w:rsid w:val="003E6A6A"/>
    <w:rsid w:val="003E6BC4"/>
    <w:rsid w:val="003E7B24"/>
    <w:rsid w:val="003F1752"/>
    <w:rsid w:val="003F19C9"/>
    <w:rsid w:val="003F2C1C"/>
    <w:rsid w:val="003F2C2F"/>
    <w:rsid w:val="003F2FF1"/>
    <w:rsid w:val="003F48B4"/>
    <w:rsid w:val="003F4C89"/>
    <w:rsid w:val="003F6D34"/>
    <w:rsid w:val="003F7B05"/>
    <w:rsid w:val="004004EF"/>
    <w:rsid w:val="00400ABA"/>
    <w:rsid w:val="00401715"/>
    <w:rsid w:val="00402906"/>
    <w:rsid w:val="00403713"/>
    <w:rsid w:val="0040390E"/>
    <w:rsid w:val="00404DA2"/>
    <w:rsid w:val="00405241"/>
    <w:rsid w:val="0040552F"/>
    <w:rsid w:val="00405C69"/>
    <w:rsid w:val="00405EF0"/>
    <w:rsid w:val="00407A0F"/>
    <w:rsid w:val="00411287"/>
    <w:rsid w:val="00412065"/>
    <w:rsid w:val="0041233A"/>
    <w:rsid w:val="00412589"/>
    <w:rsid w:val="004126A5"/>
    <w:rsid w:val="00414181"/>
    <w:rsid w:val="004169CA"/>
    <w:rsid w:val="00416B01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337CF"/>
    <w:rsid w:val="00436507"/>
    <w:rsid w:val="00436ED5"/>
    <w:rsid w:val="004376A4"/>
    <w:rsid w:val="00440783"/>
    <w:rsid w:val="0044202C"/>
    <w:rsid w:val="004424F0"/>
    <w:rsid w:val="00442CAB"/>
    <w:rsid w:val="004434F5"/>
    <w:rsid w:val="00450AA8"/>
    <w:rsid w:val="00450BF6"/>
    <w:rsid w:val="00451C33"/>
    <w:rsid w:val="00451D8E"/>
    <w:rsid w:val="00452558"/>
    <w:rsid w:val="0045309D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2793"/>
    <w:rsid w:val="00472C6D"/>
    <w:rsid w:val="004734FF"/>
    <w:rsid w:val="0047350A"/>
    <w:rsid w:val="00473826"/>
    <w:rsid w:val="00474375"/>
    <w:rsid w:val="00474A3B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7DAE"/>
    <w:rsid w:val="004D0454"/>
    <w:rsid w:val="004D04F9"/>
    <w:rsid w:val="004D0BCE"/>
    <w:rsid w:val="004D104F"/>
    <w:rsid w:val="004D35C0"/>
    <w:rsid w:val="004D45BD"/>
    <w:rsid w:val="004D4C3C"/>
    <w:rsid w:val="004D52EB"/>
    <w:rsid w:val="004D5631"/>
    <w:rsid w:val="004E2084"/>
    <w:rsid w:val="004E5153"/>
    <w:rsid w:val="004E6D7C"/>
    <w:rsid w:val="004E7C6B"/>
    <w:rsid w:val="004F137A"/>
    <w:rsid w:val="004F1429"/>
    <w:rsid w:val="004F18E1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7D9A"/>
    <w:rsid w:val="00513CA4"/>
    <w:rsid w:val="00514E76"/>
    <w:rsid w:val="0051575B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22B1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B75"/>
    <w:rsid w:val="00547FAD"/>
    <w:rsid w:val="0055281D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28B"/>
    <w:rsid w:val="005646D4"/>
    <w:rsid w:val="005648C1"/>
    <w:rsid w:val="005649AE"/>
    <w:rsid w:val="00565CB3"/>
    <w:rsid w:val="0056682D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79B3"/>
    <w:rsid w:val="005A0276"/>
    <w:rsid w:val="005A081C"/>
    <w:rsid w:val="005A08FA"/>
    <w:rsid w:val="005A0E17"/>
    <w:rsid w:val="005A1671"/>
    <w:rsid w:val="005A20FF"/>
    <w:rsid w:val="005A2434"/>
    <w:rsid w:val="005B0739"/>
    <w:rsid w:val="005B0F09"/>
    <w:rsid w:val="005B1689"/>
    <w:rsid w:val="005B207D"/>
    <w:rsid w:val="005B2955"/>
    <w:rsid w:val="005B432E"/>
    <w:rsid w:val="005B53C4"/>
    <w:rsid w:val="005B5D13"/>
    <w:rsid w:val="005B6A67"/>
    <w:rsid w:val="005B7ADC"/>
    <w:rsid w:val="005B7D3C"/>
    <w:rsid w:val="005B7E07"/>
    <w:rsid w:val="005C0193"/>
    <w:rsid w:val="005C3F68"/>
    <w:rsid w:val="005C51C1"/>
    <w:rsid w:val="005C6D89"/>
    <w:rsid w:val="005D2784"/>
    <w:rsid w:val="005D5544"/>
    <w:rsid w:val="005D5F04"/>
    <w:rsid w:val="005D6285"/>
    <w:rsid w:val="005D7726"/>
    <w:rsid w:val="005D77F0"/>
    <w:rsid w:val="005D7D07"/>
    <w:rsid w:val="005E04DC"/>
    <w:rsid w:val="005E08C9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687C"/>
    <w:rsid w:val="0061108D"/>
    <w:rsid w:val="00614FC6"/>
    <w:rsid w:val="00615B50"/>
    <w:rsid w:val="00620CFE"/>
    <w:rsid w:val="0062188E"/>
    <w:rsid w:val="0062388F"/>
    <w:rsid w:val="00624A53"/>
    <w:rsid w:val="006255BD"/>
    <w:rsid w:val="006316C2"/>
    <w:rsid w:val="00631E05"/>
    <w:rsid w:val="006321DF"/>
    <w:rsid w:val="00637A34"/>
    <w:rsid w:val="006455B2"/>
    <w:rsid w:val="00646595"/>
    <w:rsid w:val="006511BC"/>
    <w:rsid w:val="00652CE1"/>
    <w:rsid w:val="0065362D"/>
    <w:rsid w:val="00654120"/>
    <w:rsid w:val="006543B1"/>
    <w:rsid w:val="00654BFA"/>
    <w:rsid w:val="00656B72"/>
    <w:rsid w:val="006574CD"/>
    <w:rsid w:val="00660550"/>
    <w:rsid w:val="0066132A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67569"/>
    <w:rsid w:val="0067087A"/>
    <w:rsid w:val="00671406"/>
    <w:rsid w:val="0067296C"/>
    <w:rsid w:val="00673E91"/>
    <w:rsid w:val="00673F75"/>
    <w:rsid w:val="0067532F"/>
    <w:rsid w:val="00675412"/>
    <w:rsid w:val="00675459"/>
    <w:rsid w:val="006754B0"/>
    <w:rsid w:val="00676332"/>
    <w:rsid w:val="00677AA6"/>
    <w:rsid w:val="00682782"/>
    <w:rsid w:val="00685049"/>
    <w:rsid w:val="00685053"/>
    <w:rsid w:val="00685E13"/>
    <w:rsid w:val="006869DA"/>
    <w:rsid w:val="00691729"/>
    <w:rsid w:val="00691A61"/>
    <w:rsid w:val="00691CFF"/>
    <w:rsid w:val="00694D4F"/>
    <w:rsid w:val="00695507"/>
    <w:rsid w:val="00695523"/>
    <w:rsid w:val="006963F9"/>
    <w:rsid w:val="0069665B"/>
    <w:rsid w:val="00696FC1"/>
    <w:rsid w:val="006A1E02"/>
    <w:rsid w:val="006A26CF"/>
    <w:rsid w:val="006A5B10"/>
    <w:rsid w:val="006A5D4E"/>
    <w:rsid w:val="006A5DAC"/>
    <w:rsid w:val="006A64C9"/>
    <w:rsid w:val="006A71E7"/>
    <w:rsid w:val="006B1771"/>
    <w:rsid w:val="006B4F16"/>
    <w:rsid w:val="006B5402"/>
    <w:rsid w:val="006B6B37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37"/>
    <w:rsid w:val="006F5FC8"/>
    <w:rsid w:val="006F611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049E"/>
    <w:rsid w:val="00715594"/>
    <w:rsid w:val="00716176"/>
    <w:rsid w:val="00716DF2"/>
    <w:rsid w:val="00721D9E"/>
    <w:rsid w:val="00722EB6"/>
    <w:rsid w:val="007234F1"/>
    <w:rsid w:val="0072384A"/>
    <w:rsid w:val="0072552C"/>
    <w:rsid w:val="00726F70"/>
    <w:rsid w:val="00727CAE"/>
    <w:rsid w:val="0073084C"/>
    <w:rsid w:val="007324FC"/>
    <w:rsid w:val="007348FE"/>
    <w:rsid w:val="00741149"/>
    <w:rsid w:val="00741406"/>
    <w:rsid w:val="00745D77"/>
    <w:rsid w:val="00746569"/>
    <w:rsid w:val="00746B92"/>
    <w:rsid w:val="00747D3C"/>
    <w:rsid w:val="00750289"/>
    <w:rsid w:val="007520F3"/>
    <w:rsid w:val="007538A6"/>
    <w:rsid w:val="007541FD"/>
    <w:rsid w:val="0075774E"/>
    <w:rsid w:val="00760498"/>
    <w:rsid w:val="00760993"/>
    <w:rsid w:val="00761802"/>
    <w:rsid w:val="00761AC3"/>
    <w:rsid w:val="0076228F"/>
    <w:rsid w:val="00762983"/>
    <w:rsid w:val="0076329E"/>
    <w:rsid w:val="00764025"/>
    <w:rsid w:val="00764553"/>
    <w:rsid w:val="007646A2"/>
    <w:rsid w:val="00764B14"/>
    <w:rsid w:val="00764EBC"/>
    <w:rsid w:val="007655BB"/>
    <w:rsid w:val="0076765D"/>
    <w:rsid w:val="00773AE8"/>
    <w:rsid w:val="00775C3B"/>
    <w:rsid w:val="00775EEC"/>
    <w:rsid w:val="00776796"/>
    <w:rsid w:val="007803D5"/>
    <w:rsid w:val="00781001"/>
    <w:rsid w:val="00781195"/>
    <w:rsid w:val="00781AB4"/>
    <w:rsid w:val="00783779"/>
    <w:rsid w:val="00783FFD"/>
    <w:rsid w:val="007845BC"/>
    <w:rsid w:val="00784645"/>
    <w:rsid w:val="007847CF"/>
    <w:rsid w:val="007847D2"/>
    <w:rsid w:val="00785EFC"/>
    <w:rsid w:val="007870A7"/>
    <w:rsid w:val="00790C9E"/>
    <w:rsid w:val="00793370"/>
    <w:rsid w:val="00793E97"/>
    <w:rsid w:val="00794DA5"/>
    <w:rsid w:val="007955B3"/>
    <w:rsid w:val="00795A86"/>
    <w:rsid w:val="007965E0"/>
    <w:rsid w:val="00797231"/>
    <w:rsid w:val="00797C44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B38"/>
    <w:rsid w:val="007C62C2"/>
    <w:rsid w:val="007C63F6"/>
    <w:rsid w:val="007C6868"/>
    <w:rsid w:val="007D07A3"/>
    <w:rsid w:val="007D3525"/>
    <w:rsid w:val="007D4874"/>
    <w:rsid w:val="007D6072"/>
    <w:rsid w:val="007D66FA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5CAA"/>
    <w:rsid w:val="00836121"/>
    <w:rsid w:val="00837421"/>
    <w:rsid w:val="008419A5"/>
    <w:rsid w:val="00841E01"/>
    <w:rsid w:val="008429EE"/>
    <w:rsid w:val="00842AB9"/>
    <w:rsid w:val="00842B48"/>
    <w:rsid w:val="00847D1A"/>
    <w:rsid w:val="00851088"/>
    <w:rsid w:val="00851914"/>
    <w:rsid w:val="00851FE5"/>
    <w:rsid w:val="00852A2E"/>
    <w:rsid w:val="008544A2"/>
    <w:rsid w:val="008563F0"/>
    <w:rsid w:val="0085699C"/>
    <w:rsid w:val="008608ED"/>
    <w:rsid w:val="00862B14"/>
    <w:rsid w:val="00866155"/>
    <w:rsid w:val="00870B9E"/>
    <w:rsid w:val="00872E80"/>
    <w:rsid w:val="0087312D"/>
    <w:rsid w:val="008742F4"/>
    <w:rsid w:val="0087592F"/>
    <w:rsid w:val="008772A0"/>
    <w:rsid w:val="00877AB7"/>
    <w:rsid w:val="008801CA"/>
    <w:rsid w:val="0088037B"/>
    <w:rsid w:val="008834CA"/>
    <w:rsid w:val="00883943"/>
    <w:rsid w:val="008858EB"/>
    <w:rsid w:val="00886CB3"/>
    <w:rsid w:val="00890888"/>
    <w:rsid w:val="0089130D"/>
    <w:rsid w:val="00892ABA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573"/>
    <w:rsid w:val="008C08CC"/>
    <w:rsid w:val="008C0AB8"/>
    <w:rsid w:val="008C1928"/>
    <w:rsid w:val="008C25F3"/>
    <w:rsid w:val="008C385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2756"/>
    <w:rsid w:val="008F2ACF"/>
    <w:rsid w:val="008F534E"/>
    <w:rsid w:val="008F5B4A"/>
    <w:rsid w:val="008F5BDD"/>
    <w:rsid w:val="008F6098"/>
    <w:rsid w:val="008F7A77"/>
    <w:rsid w:val="00900240"/>
    <w:rsid w:val="0090046A"/>
    <w:rsid w:val="00901506"/>
    <w:rsid w:val="0090170C"/>
    <w:rsid w:val="00901993"/>
    <w:rsid w:val="00902542"/>
    <w:rsid w:val="00902E73"/>
    <w:rsid w:val="00903578"/>
    <w:rsid w:val="00904A83"/>
    <w:rsid w:val="00906807"/>
    <w:rsid w:val="009110C1"/>
    <w:rsid w:val="009124C2"/>
    <w:rsid w:val="00912812"/>
    <w:rsid w:val="0091350C"/>
    <w:rsid w:val="009137BF"/>
    <w:rsid w:val="009149B1"/>
    <w:rsid w:val="00914FF1"/>
    <w:rsid w:val="00915B42"/>
    <w:rsid w:val="0091610A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71871"/>
    <w:rsid w:val="0097379A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87118"/>
    <w:rsid w:val="009900A7"/>
    <w:rsid w:val="009904C1"/>
    <w:rsid w:val="00991647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97D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158D"/>
    <w:rsid w:val="009C43B2"/>
    <w:rsid w:val="009C5A82"/>
    <w:rsid w:val="009C66D2"/>
    <w:rsid w:val="009C7DAD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4997"/>
    <w:rsid w:val="009E59A6"/>
    <w:rsid w:val="009E5C8D"/>
    <w:rsid w:val="009F1534"/>
    <w:rsid w:val="009F2558"/>
    <w:rsid w:val="009F425E"/>
    <w:rsid w:val="009F4921"/>
    <w:rsid w:val="009F4F67"/>
    <w:rsid w:val="009F7063"/>
    <w:rsid w:val="00A001CE"/>
    <w:rsid w:val="00A02D24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60B2"/>
    <w:rsid w:val="00A1652D"/>
    <w:rsid w:val="00A16DE7"/>
    <w:rsid w:val="00A17D42"/>
    <w:rsid w:val="00A206D5"/>
    <w:rsid w:val="00A22299"/>
    <w:rsid w:val="00A22F00"/>
    <w:rsid w:val="00A232F2"/>
    <w:rsid w:val="00A25540"/>
    <w:rsid w:val="00A25FB8"/>
    <w:rsid w:val="00A306C7"/>
    <w:rsid w:val="00A32C8B"/>
    <w:rsid w:val="00A344FE"/>
    <w:rsid w:val="00A35487"/>
    <w:rsid w:val="00A364B7"/>
    <w:rsid w:val="00A37FF7"/>
    <w:rsid w:val="00A4228D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27C"/>
    <w:rsid w:val="00A525A4"/>
    <w:rsid w:val="00A529E5"/>
    <w:rsid w:val="00A54BFF"/>
    <w:rsid w:val="00A5591F"/>
    <w:rsid w:val="00A55F84"/>
    <w:rsid w:val="00A56ED4"/>
    <w:rsid w:val="00A56FB7"/>
    <w:rsid w:val="00A57221"/>
    <w:rsid w:val="00A57779"/>
    <w:rsid w:val="00A57B6D"/>
    <w:rsid w:val="00A60C3C"/>
    <w:rsid w:val="00A60C9D"/>
    <w:rsid w:val="00A60D32"/>
    <w:rsid w:val="00A616FB"/>
    <w:rsid w:val="00A6254E"/>
    <w:rsid w:val="00A626AD"/>
    <w:rsid w:val="00A630AA"/>
    <w:rsid w:val="00A65F55"/>
    <w:rsid w:val="00A6679D"/>
    <w:rsid w:val="00A66ACC"/>
    <w:rsid w:val="00A67307"/>
    <w:rsid w:val="00A70CB8"/>
    <w:rsid w:val="00A71965"/>
    <w:rsid w:val="00A7285C"/>
    <w:rsid w:val="00A74DDB"/>
    <w:rsid w:val="00A776DF"/>
    <w:rsid w:val="00A77DA7"/>
    <w:rsid w:val="00A8020C"/>
    <w:rsid w:val="00A8075C"/>
    <w:rsid w:val="00A82B24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54D"/>
    <w:rsid w:val="00AA4A97"/>
    <w:rsid w:val="00AA6D03"/>
    <w:rsid w:val="00AA7061"/>
    <w:rsid w:val="00AB078F"/>
    <w:rsid w:val="00AB0B75"/>
    <w:rsid w:val="00AB160F"/>
    <w:rsid w:val="00AB2136"/>
    <w:rsid w:val="00AB35A3"/>
    <w:rsid w:val="00AB4824"/>
    <w:rsid w:val="00AB6058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1904"/>
    <w:rsid w:val="00AD329C"/>
    <w:rsid w:val="00AD48F2"/>
    <w:rsid w:val="00AD4EA3"/>
    <w:rsid w:val="00AD4F96"/>
    <w:rsid w:val="00AD67DC"/>
    <w:rsid w:val="00AD7230"/>
    <w:rsid w:val="00AD767C"/>
    <w:rsid w:val="00AE3052"/>
    <w:rsid w:val="00AE38E2"/>
    <w:rsid w:val="00AE3EB3"/>
    <w:rsid w:val="00AE47E4"/>
    <w:rsid w:val="00AE5322"/>
    <w:rsid w:val="00AF221E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52B0"/>
    <w:rsid w:val="00B47108"/>
    <w:rsid w:val="00B47990"/>
    <w:rsid w:val="00B500D8"/>
    <w:rsid w:val="00B505B5"/>
    <w:rsid w:val="00B52A02"/>
    <w:rsid w:val="00B53127"/>
    <w:rsid w:val="00B537F9"/>
    <w:rsid w:val="00B54AD2"/>
    <w:rsid w:val="00B57395"/>
    <w:rsid w:val="00B6099E"/>
    <w:rsid w:val="00B62959"/>
    <w:rsid w:val="00B62E1F"/>
    <w:rsid w:val="00B62F47"/>
    <w:rsid w:val="00B63816"/>
    <w:rsid w:val="00B6466B"/>
    <w:rsid w:val="00B66270"/>
    <w:rsid w:val="00B676A1"/>
    <w:rsid w:val="00B701CF"/>
    <w:rsid w:val="00B71517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B9F"/>
    <w:rsid w:val="00B87880"/>
    <w:rsid w:val="00B90B3F"/>
    <w:rsid w:val="00B91443"/>
    <w:rsid w:val="00B92BD5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E39"/>
    <w:rsid w:val="00BB7197"/>
    <w:rsid w:val="00BB76FA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BEE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50F4"/>
    <w:rsid w:val="00C85DE9"/>
    <w:rsid w:val="00C86733"/>
    <w:rsid w:val="00C86F4A"/>
    <w:rsid w:val="00C86F52"/>
    <w:rsid w:val="00C87DF4"/>
    <w:rsid w:val="00C87FB3"/>
    <w:rsid w:val="00C90124"/>
    <w:rsid w:val="00C90433"/>
    <w:rsid w:val="00C94AC6"/>
    <w:rsid w:val="00C968E7"/>
    <w:rsid w:val="00C96A4E"/>
    <w:rsid w:val="00C97E23"/>
    <w:rsid w:val="00CA000C"/>
    <w:rsid w:val="00CA0245"/>
    <w:rsid w:val="00CA06C6"/>
    <w:rsid w:val="00CA3061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42E0"/>
    <w:rsid w:val="00CC68F3"/>
    <w:rsid w:val="00CC6C2C"/>
    <w:rsid w:val="00CC7572"/>
    <w:rsid w:val="00CC7816"/>
    <w:rsid w:val="00CC7E9F"/>
    <w:rsid w:val="00CD13A3"/>
    <w:rsid w:val="00CD24D9"/>
    <w:rsid w:val="00CD4E8B"/>
    <w:rsid w:val="00CD578E"/>
    <w:rsid w:val="00CD63A8"/>
    <w:rsid w:val="00CD702F"/>
    <w:rsid w:val="00CD7474"/>
    <w:rsid w:val="00CD77BE"/>
    <w:rsid w:val="00CE1CB5"/>
    <w:rsid w:val="00CE1CB9"/>
    <w:rsid w:val="00CE39B7"/>
    <w:rsid w:val="00CE4749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347C"/>
    <w:rsid w:val="00D044B0"/>
    <w:rsid w:val="00D04C2C"/>
    <w:rsid w:val="00D055B3"/>
    <w:rsid w:val="00D05BD0"/>
    <w:rsid w:val="00D05E72"/>
    <w:rsid w:val="00D07234"/>
    <w:rsid w:val="00D10103"/>
    <w:rsid w:val="00D10594"/>
    <w:rsid w:val="00D10668"/>
    <w:rsid w:val="00D121E9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3D20"/>
    <w:rsid w:val="00D345E5"/>
    <w:rsid w:val="00D34CC2"/>
    <w:rsid w:val="00D3520D"/>
    <w:rsid w:val="00D357C9"/>
    <w:rsid w:val="00D36BAF"/>
    <w:rsid w:val="00D36D0F"/>
    <w:rsid w:val="00D448C4"/>
    <w:rsid w:val="00D455C5"/>
    <w:rsid w:val="00D45711"/>
    <w:rsid w:val="00D45D21"/>
    <w:rsid w:val="00D46840"/>
    <w:rsid w:val="00D47628"/>
    <w:rsid w:val="00D47789"/>
    <w:rsid w:val="00D50635"/>
    <w:rsid w:val="00D52607"/>
    <w:rsid w:val="00D52FCF"/>
    <w:rsid w:val="00D53B40"/>
    <w:rsid w:val="00D54789"/>
    <w:rsid w:val="00D5754D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E07"/>
    <w:rsid w:val="00D70F55"/>
    <w:rsid w:val="00D71C50"/>
    <w:rsid w:val="00D72ACE"/>
    <w:rsid w:val="00D72EAB"/>
    <w:rsid w:val="00D73638"/>
    <w:rsid w:val="00D74A01"/>
    <w:rsid w:val="00D75DFF"/>
    <w:rsid w:val="00D764B7"/>
    <w:rsid w:val="00D765E1"/>
    <w:rsid w:val="00D80977"/>
    <w:rsid w:val="00D816D9"/>
    <w:rsid w:val="00D8178B"/>
    <w:rsid w:val="00D8195D"/>
    <w:rsid w:val="00D8304A"/>
    <w:rsid w:val="00D83307"/>
    <w:rsid w:val="00D836A3"/>
    <w:rsid w:val="00D84924"/>
    <w:rsid w:val="00D86C4B"/>
    <w:rsid w:val="00D87311"/>
    <w:rsid w:val="00D9038A"/>
    <w:rsid w:val="00D90B6A"/>
    <w:rsid w:val="00D90CE3"/>
    <w:rsid w:val="00D921DE"/>
    <w:rsid w:val="00D92B7E"/>
    <w:rsid w:val="00D948E5"/>
    <w:rsid w:val="00D95179"/>
    <w:rsid w:val="00DA1CF5"/>
    <w:rsid w:val="00DA6B08"/>
    <w:rsid w:val="00DA7FD9"/>
    <w:rsid w:val="00DB1062"/>
    <w:rsid w:val="00DB17FB"/>
    <w:rsid w:val="00DB2558"/>
    <w:rsid w:val="00DB317D"/>
    <w:rsid w:val="00DB3CEF"/>
    <w:rsid w:val="00DB7796"/>
    <w:rsid w:val="00DC398A"/>
    <w:rsid w:val="00DC3A26"/>
    <w:rsid w:val="00DC58F4"/>
    <w:rsid w:val="00DC59E9"/>
    <w:rsid w:val="00DC5B15"/>
    <w:rsid w:val="00DC5E27"/>
    <w:rsid w:val="00DC6722"/>
    <w:rsid w:val="00DC748F"/>
    <w:rsid w:val="00DC79C9"/>
    <w:rsid w:val="00DC7F96"/>
    <w:rsid w:val="00DD09FA"/>
    <w:rsid w:val="00DD1C0D"/>
    <w:rsid w:val="00DD24CE"/>
    <w:rsid w:val="00DD2F55"/>
    <w:rsid w:val="00DD379C"/>
    <w:rsid w:val="00DD3AB5"/>
    <w:rsid w:val="00DD7AEF"/>
    <w:rsid w:val="00DD7D61"/>
    <w:rsid w:val="00DE1281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53A"/>
    <w:rsid w:val="00DF3AD4"/>
    <w:rsid w:val="00DF4943"/>
    <w:rsid w:val="00DF5049"/>
    <w:rsid w:val="00DF567B"/>
    <w:rsid w:val="00DF6881"/>
    <w:rsid w:val="00DF6983"/>
    <w:rsid w:val="00E01C39"/>
    <w:rsid w:val="00E060C1"/>
    <w:rsid w:val="00E07391"/>
    <w:rsid w:val="00E1105A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820"/>
    <w:rsid w:val="00E40F24"/>
    <w:rsid w:val="00E4191B"/>
    <w:rsid w:val="00E45E3D"/>
    <w:rsid w:val="00E46119"/>
    <w:rsid w:val="00E477CD"/>
    <w:rsid w:val="00E507A1"/>
    <w:rsid w:val="00E51D3F"/>
    <w:rsid w:val="00E52434"/>
    <w:rsid w:val="00E52AE3"/>
    <w:rsid w:val="00E52C02"/>
    <w:rsid w:val="00E54706"/>
    <w:rsid w:val="00E550A4"/>
    <w:rsid w:val="00E60676"/>
    <w:rsid w:val="00E606C4"/>
    <w:rsid w:val="00E60E3A"/>
    <w:rsid w:val="00E6141F"/>
    <w:rsid w:val="00E61EBC"/>
    <w:rsid w:val="00E627FD"/>
    <w:rsid w:val="00E62D33"/>
    <w:rsid w:val="00E63534"/>
    <w:rsid w:val="00E668E7"/>
    <w:rsid w:val="00E66F06"/>
    <w:rsid w:val="00E67361"/>
    <w:rsid w:val="00E708D4"/>
    <w:rsid w:val="00E70DED"/>
    <w:rsid w:val="00E7478B"/>
    <w:rsid w:val="00E74A52"/>
    <w:rsid w:val="00E756BD"/>
    <w:rsid w:val="00E75BF4"/>
    <w:rsid w:val="00E75F6E"/>
    <w:rsid w:val="00E80DDF"/>
    <w:rsid w:val="00E82889"/>
    <w:rsid w:val="00E82CB0"/>
    <w:rsid w:val="00E82DBB"/>
    <w:rsid w:val="00E86643"/>
    <w:rsid w:val="00E9260C"/>
    <w:rsid w:val="00E94136"/>
    <w:rsid w:val="00E9494C"/>
    <w:rsid w:val="00E94B72"/>
    <w:rsid w:val="00E953A6"/>
    <w:rsid w:val="00E957E7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6B07"/>
    <w:rsid w:val="00EB176F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4869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71C4"/>
    <w:rsid w:val="00EF7624"/>
    <w:rsid w:val="00EF7D8E"/>
    <w:rsid w:val="00EF7E36"/>
    <w:rsid w:val="00EF7F31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2070E"/>
    <w:rsid w:val="00F218A1"/>
    <w:rsid w:val="00F22210"/>
    <w:rsid w:val="00F2444D"/>
    <w:rsid w:val="00F24D32"/>
    <w:rsid w:val="00F25ED9"/>
    <w:rsid w:val="00F2750E"/>
    <w:rsid w:val="00F2785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0129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D82"/>
    <w:rsid w:val="00F65D52"/>
    <w:rsid w:val="00F67C15"/>
    <w:rsid w:val="00F67F7C"/>
    <w:rsid w:val="00F70628"/>
    <w:rsid w:val="00F70D7D"/>
    <w:rsid w:val="00F71094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2E61"/>
    <w:rsid w:val="00F833ED"/>
    <w:rsid w:val="00F852B0"/>
    <w:rsid w:val="00F85AF9"/>
    <w:rsid w:val="00F86D21"/>
    <w:rsid w:val="00F90652"/>
    <w:rsid w:val="00F91BE6"/>
    <w:rsid w:val="00F923C7"/>
    <w:rsid w:val="00F930B4"/>
    <w:rsid w:val="00F93B3F"/>
    <w:rsid w:val="00F93BF3"/>
    <w:rsid w:val="00F94AFB"/>
    <w:rsid w:val="00F9526F"/>
    <w:rsid w:val="00F96500"/>
    <w:rsid w:val="00F9689F"/>
    <w:rsid w:val="00F97CEC"/>
    <w:rsid w:val="00FA05A3"/>
    <w:rsid w:val="00FA1390"/>
    <w:rsid w:val="00FA1848"/>
    <w:rsid w:val="00FA3ADB"/>
    <w:rsid w:val="00FA3C81"/>
    <w:rsid w:val="00FA3D23"/>
    <w:rsid w:val="00FA6639"/>
    <w:rsid w:val="00FB4371"/>
    <w:rsid w:val="00FB44B9"/>
    <w:rsid w:val="00FB59BB"/>
    <w:rsid w:val="00FB6017"/>
    <w:rsid w:val="00FB7629"/>
    <w:rsid w:val="00FB7B89"/>
    <w:rsid w:val="00FC0EB1"/>
    <w:rsid w:val="00FC1102"/>
    <w:rsid w:val="00FC21F2"/>
    <w:rsid w:val="00FC2674"/>
    <w:rsid w:val="00FC785B"/>
    <w:rsid w:val="00FD137D"/>
    <w:rsid w:val="00FD21F1"/>
    <w:rsid w:val="00FD311B"/>
    <w:rsid w:val="00FD592D"/>
    <w:rsid w:val="00FD686B"/>
    <w:rsid w:val="00FD6E71"/>
    <w:rsid w:val="00FD72A2"/>
    <w:rsid w:val="00FD7CC7"/>
    <w:rsid w:val="00FE04AA"/>
    <w:rsid w:val="00FE0DB3"/>
    <w:rsid w:val="00FE165E"/>
    <w:rsid w:val="00FE2003"/>
    <w:rsid w:val="00FE2A20"/>
    <w:rsid w:val="00FE311F"/>
    <w:rsid w:val="00FE3732"/>
    <w:rsid w:val="00FE42CD"/>
    <w:rsid w:val="00FE5198"/>
    <w:rsid w:val="00FE5766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061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9025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877AB7"/>
  </w:style>
  <w:style w:type="character" w:customStyle="1" w:styleId="13">
    <w:name w:val="Знак Знак13"/>
    <w:basedOn w:val="DefaultParagraphFont"/>
    <w:uiPriority w:val="99"/>
    <w:rsid w:val="00837421"/>
  </w:style>
  <w:style w:type="paragraph" w:customStyle="1" w:styleId="parametervalue">
    <w:name w:val="parametervalue"/>
    <w:basedOn w:val="Normal"/>
    <w:uiPriority w:val="99"/>
    <w:rsid w:val="00837421"/>
    <w:pPr>
      <w:spacing w:before="100" w:beforeAutospacing="1" w:after="100" w:afterAutospacing="1"/>
    </w:pPr>
    <w:rPr>
      <w:lang w:val="ru-RU" w:eastAsia="ru-RU"/>
    </w:rPr>
  </w:style>
  <w:style w:type="character" w:customStyle="1" w:styleId="14">
    <w:name w:val="Знак Знак14"/>
    <w:basedOn w:val="DefaultParagraphFont"/>
    <w:uiPriority w:val="99"/>
    <w:rsid w:val="00FC21F2"/>
  </w:style>
  <w:style w:type="character" w:customStyle="1" w:styleId="15">
    <w:name w:val="Знак Знак15"/>
    <w:basedOn w:val="DefaultParagraphFont"/>
    <w:uiPriority w:val="99"/>
    <w:rsid w:val="009A697D"/>
  </w:style>
  <w:style w:type="character" w:customStyle="1" w:styleId="16">
    <w:name w:val="Знак Знак16"/>
    <w:basedOn w:val="DefaultParagraphFont"/>
    <w:uiPriority w:val="99"/>
    <w:rsid w:val="000B6029"/>
  </w:style>
  <w:style w:type="character" w:customStyle="1" w:styleId="17">
    <w:name w:val="Знак Знак17"/>
    <w:basedOn w:val="DefaultParagraphFont"/>
    <w:uiPriority w:val="99"/>
    <w:rsid w:val="00D5754D"/>
  </w:style>
  <w:style w:type="character" w:customStyle="1" w:styleId="18">
    <w:name w:val="Знак Знак18"/>
    <w:basedOn w:val="DefaultParagraphFont"/>
    <w:uiPriority w:val="99"/>
    <w:rsid w:val="00EA6B07"/>
  </w:style>
  <w:style w:type="character" w:customStyle="1" w:styleId="19">
    <w:name w:val="Знак Знак19"/>
    <w:basedOn w:val="DefaultParagraphFont"/>
    <w:uiPriority w:val="99"/>
    <w:rsid w:val="004D104F"/>
  </w:style>
  <w:style w:type="character" w:customStyle="1" w:styleId="110">
    <w:name w:val="Знак Знак110"/>
    <w:basedOn w:val="DefaultParagraphFont"/>
    <w:uiPriority w:val="99"/>
    <w:rsid w:val="00F40129"/>
  </w:style>
  <w:style w:type="character" w:customStyle="1" w:styleId="111">
    <w:name w:val="Знак Знак111"/>
    <w:basedOn w:val="DefaultParagraphFont"/>
    <w:uiPriority w:val="99"/>
    <w:rsid w:val="00230DAB"/>
  </w:style>
  <w:style w:type="character" w:customStyle="1" w:styleId="112">
    <w:name w:val="Знак Знак112"/>
    <w:basedOn w:val="DefaultParagraphFont"/>
    <w:uiPriority w:val="99"/>
    <w:rsid w:val="00B71517"/>
  </w:style>
  <w:style w:type="character" w:customStyle="1" w:styleId="113">
    <w:name w:val="Знак Знак113"/>
    <w:basedOn w:val="DefaultParagraphFont"/>
    <w:uiPriority w:val="99"/>
    <w:rsid w:val="00D121E9"/>
  </w:style>
  <w:style w:type="character" w:customStyle="1" w:styleId="114">
    <w:name w:val="Знак Знак114"/>
    <w:basedOn w:val="DefaultParagraphFont"/>
    <w:uiPriority w:val="99"/>
    <w:rsid w:val="00CD63A8"/>
  </w:style>
  <w:style w:type="character" w:customStyle="1" w:styleId="115">
    <w:name w:val="Знак Знак115"/>
    <w:basedOn w:val="DefaultParagraphFont"/>
    <w:uiPriority w:val="99"/>
    <w:rsid w:val="00902542"/>
  </w:style>
  <w:style w:type="character" w:customStyle="1" w:styleId="116">
    <w:name w:val="Знак Знак116"/>
    <w:basedOn w:val="DefaultParagraphFont"/>
    <w:uiPriority w:val="99"/>
    <w:rsid w:val="007C5B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817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7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7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175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5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6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8175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6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5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8175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6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5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8175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5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5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8175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6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6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8176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6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817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6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5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8176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5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5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817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6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6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8176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6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5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8176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5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8176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6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6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817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575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7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76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176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6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5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176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176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176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8175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7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7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8175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7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75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8175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75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75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7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75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8175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175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7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75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8175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7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7592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17583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18175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5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175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817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175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7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7593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1759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18175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5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175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8175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7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7583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17592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18175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5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175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8175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7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7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8175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7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7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175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5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5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8175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5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5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8175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7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7580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1758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18175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5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175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8175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7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75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8175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7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7587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1758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18175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5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175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8175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7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75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175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175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5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5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8175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7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7584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17589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18175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5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175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8175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7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7585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17594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18175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5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175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8175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7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7590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17583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18175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5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175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8175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7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7590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17585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1817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5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175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8175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7582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17595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18175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5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175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8175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7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7587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17594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18175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5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175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8175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175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7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7585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17581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18175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5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175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8175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7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7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175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5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5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8175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5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5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8175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5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5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81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5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5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8175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7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75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8175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7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7597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17596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18175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175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175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1759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81759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8175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7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75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175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5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8175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5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6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8175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6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6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8176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6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6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8176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5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5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8176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5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5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8176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6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5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8175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7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7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175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6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6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8176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7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75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176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6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8176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7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7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175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6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6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8176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7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76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176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6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6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8176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7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76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176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6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6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8176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7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7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176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6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6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8176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7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7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176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8176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7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7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176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8176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7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76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17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6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6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8176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7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76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176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8176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7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7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176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6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6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8176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7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7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176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8176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7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76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17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8176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7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76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176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817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7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7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17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8176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7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76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176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6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6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8176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7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7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176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8176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7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7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176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6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6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8176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7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7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17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6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6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81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7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76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176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8176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7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7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176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8176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7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76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175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5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6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8175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6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8175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5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5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8175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5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5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8176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5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5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8176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6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8176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6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6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817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5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6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8176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6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6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8176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5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5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8176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5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6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817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5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6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8176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616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7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76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176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6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5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175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176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1757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8176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7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75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175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5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6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8175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6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8175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5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6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8176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6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5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8176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5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5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8176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5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6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8176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5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817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6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8176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5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6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817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5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8176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6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6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8176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6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5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8176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7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76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175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5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5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8175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6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5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8175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6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6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8175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5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8175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5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5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8175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6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8175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6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6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8176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5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6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8176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6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8176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6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5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817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6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8176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76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5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8176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62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176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62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176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62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3</Pages>
  <Words>1043</Words>
  <Characters>5949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6</cp:revision>
  <cp:lastPrinted>2019-11-26T15:01:00Z</cp:lastPrinted>
  <dcterms:created xsi:type="dcterms:W3CDTF">2019-12-18T11:59:00Z</dcterms:created>
  <dcterms:modified xsi:type="dcterms:W3CDTF">2019-12-18T12:12:00Z</dcterms:modified>
</cp:coreProperties>
</file>