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75" w:rsidRPr="00FE244C" w:rsidRDefault="00403375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0318300120819000289</w:t>
      </w:r>
    </w:p>
    <w:p w:rsidR="00403375" w:rsidRPr="00FE244C" w:rsidRDefault="00403375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03375" w:rsidRPr="00FE244C" w:rsidRDefault="0040337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03375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03375" w:rsidRPr="00FE244C" w:rsidRDefault="00403375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03375" w:rsidRPr="00FE244C" w:rsidRDefault="0040337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403375" w:rsidRDefault="00403375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03375" w:rsidRPr="00ED05CB" w:rsidRDefault="00403375" w:rsidP="00ED05C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ED05CB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ED05CB">
          <w:rPr>
            <w:rStyle w:val="Hyperlink"/>
            <w:sz w:val="22"/>
            <w:szCs w:val="22"/>
          </w:rPr>
          <w:t>crbzak</w:t>
        </w:r>
        <w:r w:rsidRPr="00ED05CB">
          <w:rPr>
            <w:rStyle w:val="Hyperlink"/>
            <w:sz w:val="22"/>
            <w:szCs w:val="22"/>
            <w:lang w:val="ru-RU"/>
          </w:rPr>
          <w:t>@</w:t>
        </w:r>
        <w:r w:rsidRPr="00ED05CB">
          <w:rPr>
            <w:rStyle w:val="Hyperlink"/>
            <w:sz w:val="22"/>
            <w:szCs w:val="22"/>
          </w:rPr>
          <w:t>mail</w:t>
        </w:r>
        <w:r w:rsidRPr="00ED05CB">
          <w:rPr>
            <w:rStyle w:val="Hyperlink"/>
            <w:sz w:val="22"/>
            <w:szCs w:val="22"/>
            <w:lang w:val="ru-RU"/>
          </w:rPr>
          <w:t>.</w:t>
        </w:r>
        <w:r w:rsidRPr="00ED05CB">
          <w:rPr>
            <w:rStyle w:val="Hyperlink"/>
            <w:sz w:val="22"/>
            <w:szCs w:val="22"/>
          </w:rPr>
          <w:t>ru</w:t>
        </w:r>
      </w:hyperlink>
      <w:r w:rsidRPr="00ED05CB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403375" w:rsidRPr="00ED05CB" w:rsidRDefault="00403375" w:rsidP="00ED05C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>Предмет контракта: «</w:t>
      </w:r>
      <w:r w:rsidRPr="00ED05CB">
        <w:rPr>
          <w:sz w:val="22"/>
          <w:szCs w:val="22"/>
          <w:lang w:val="ru-RU"/>
        </w:rPr>
        <w:t xml:space="preserve">Инструменты и приспособления».  </w:t>
      </w:r>
    </w:p>
    <w:p w:rsidR="00403375" w:rsidRPr="00ED05CB" w:rsidRDefault="00403375" w:rsidP="00ED05CB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ED05CB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ED05CB">
        <w:rPr>
          <w:sz w:val="22"/>
          <w:szCs w:val="22"/>
          <w:lang w:val="ru-RU"/>
        </w:rPr>
        <w:t xml:space="preserve"> </w:t>
      </w:r>
      <w:r w:rsidRPr="00ED05CB">
        <w:rPr>
          <w:color w:val="000000"/>
          <w:sz w:val="22"/>
          <w:szCs w:val="22"/>
          <w:lang w:val="ru-RU"/>
        </w:rPr>
        <w:t>193234901331923490100103390013250000</w:t>
      </w:r>
    </w:p>
    <w:p w:rsidR="00403375" w:rsidRPr="00ED05CB" w:rsidRDefault="00403375" w:rsidP="00ED05CB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ED05CB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ED05CB">
        <w:rPr>
          <w:b/>
          <w:bCs/>
          <w:sz w:val="22"/>
          <w:szCs w:val="22"/>
          <w:lang w:val="ru-RU"/>
        </w:rPr>
        <w:t>:</w:t>
      </w:r>
      <w:r w:rsidRPr="00ED05CB">
        <w:rPr>
          <w:sz w:val="22"/>
          <w:szCs w:val="22"/>
          <w:lang w:val="ru-RU"/>
        </w:rPr>
        <w:t xml:space="preserve"> 309063 руб. 33 коп. (триста девять тысяч шестьдесят три рубля 33 копейки).</w:t>
      </w:r>
    </w:p>
    <w:p w:rsidR="00403375" w:rsidRPr="00ED05CB" w:rsidRDefault="00403375" w:rsidP="00ED05CB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ED05CB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ED05CB">
        <w:rPr>
          <w:sz w:val="22"/>
          <w:szCs w:val="22"/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03375" w:rsidRPr="00ED05CB" w:rsidRDefault="00403375" w:rsidP="00ED05CB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ED05CB">
        <w:rPr>
          <w:sz w:val="22"/>
          <w:szCs w:val="22"/>
          <w:lang w:val="ru-RU"/>
        </w:rPr>
        <w:t xml:space="preserve"> Краснодарский край, Краснодарский край, г. Славянск-на-Кубани, ул. Батарейная,377 транспортом поставщика. 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403375" w:rsidRPr="00ED05CB" w:rsidRDefault="00403375" w:rsidP="00ED05CB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>Источник финансирования:</w:t>
      </w:r>
      <w:r w:rsidRPr="00ED05CB">
        <w:rPr>
          <w:sz w:val="22"/>
          <w:szCs w:val="22"/>
          <w:lang w:val="ru-RU"/>
        </w:rPr>
        <w:t xml:space="preserve"> Внебюджетные фонды (ОМС), краевой бюджет, платные услуги.</w:t>
      </w:r>
    </w:p>
    <w:p w:rsidR="00403375" w:rsidRPr="00ED05CB" w:rsidRDefault="00403375" w:rsidP="00ED05CB">
      <w:pPr>
        <w:autoSpaceDE w:val="0"/>
        <w:autoSpaceDN w:val="0"/>
        <w:adjustRightInd w:val="0"/>
        <w:ind w:firstLine="708"/>
        <w:rPr>
          <w:spacing w:val="-2"/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ED05CB">
        <w:rPr>
          <w:sz w:val="22"/>
          <w:szCs w:val="22"/>
          <w:lang w:val="ru-RU"/>
        </w:rPr>
        <w:t xml:space="preserve"> Не установлен</w:t>
      </w:r>
      <w:r w:rsidRPr="00ED05CB">
        <w:rPr>
          <w:spacing w:val="-2"/>
          <w:sz w:val="22"/>
          <w:szCs w:val="22"/>
          <w:lang w:val="ru-RU"/>
        </w:rPr>
        <w:t>.</w:t>
      </w:r>
    </w:p>
    <w:p w:rsidR="00403375" w:rsidRPr="00ED05CB" w:rsidRDefault="00403375" w:rsidP="00ED05CB">
      <w:pPr>
        <w:jc w:val="both"/>
        <w:rPr>
          <w:spacing w:val="-2"/>
          <w:sz w:val="22"/>
          <w:szCs w:val="22"/>
          <w:lang w:val="ru-RU"/>
        </w:rPr>
      </w:pPr>
      <w:r w:rsidRPr="00ED05CB">
        <w:rPr>
          <w:b/>
          <w:bCs/>
          <w:sz w:val="22"/>
          <w:szCs w:val="22"/>
          <w:lang w:val="ru-RU"/>
        </w:rPr>
        <w:t xml:space="preserve">       </w:t>
      </w:r>
      <w:r w:rsidRPr="00ED05CB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ED05CB">
        <w:rPr>
          <w:sz w:val="22"/>
          <w:szCs w:val="22"/>
          <w:lang w:val="ru-RU"/>
        </w:rPr>
        <w:t xml:space="preserve">5 </w:t>
      </w:r>
      <w:r w:rsidRPr="00ED05CB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03375" w:rsidRPr="00ED05CB" w:rsidRDefault="00403375" w:rsidP="00ED05CB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ED05CB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D05CB">
        <w:rPr>
          <w:color w:val="000000"/>
          <w:sz w:val="22"/>
          <w:szCs w:val="22"/>
        </w:rPr>
        <w:t xml:space="preserve">06.12.2019 11:22 </w:t>
      </w:r>
      <w:r w:rsidRPr="00ED05CB">
        <w:rPr>
          <w:sz w:val="22"/>
          <w:szCs w:val="22"/>
        </w:rPr>
        <w:t>(московское время).</w:t>
      </w:r>
    </w:p>
    <w:p w:rsidR="00403375" w:rsidRPr="00ED05CB" w:rsidRDefault="00403375" w:rsidP="00ED05CB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ED05CB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ED05CB">
        <w:rPr>
          <w:sz w:val="22"/>
          <w:szCs w:val="22"/>
        </w:rPr>
        <w:t xml:space="preserve"> </w:t>
      </w:r>
    </w:p>
    <w:p w:rsidR="00403375" w:rsidRDefault="00403375" w:rsidP="0024391C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03375" w:rsidRPr="00FE244C">
        <w:trPr>
          <w:jc w:val="center"/>
        </w:trPr>
        <w:tc>
          <w:tcPr>
            <w:tcW w:w="9828" w:type="dxa"/>
            <w:gridSpan w:val="5"/>
          </w:tcPr>
          <w:p w:rsidR="00403375" w:rsidRPr="00FE244C" w:rsidRDefault="0040337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403375" w:rsidRPr="000D2BBF">
        <w:trPr>
          <w:jc w:val="center"/>
        </w:trPr>
        <w:tc>
          <w:tcPr>
            <w:tcW w:w="2820" w:type="dxa"/>
          </w:tcPr>
          <w:p w:rsidR="00403375" w:rsidRPr="00FE244C" w:rsidRDefault="0040337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03375" w:rsidRPr="00FE244C" w:rsidRDefault="0040337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03375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403375" w:rsidRPr="00FE244C" w:rsidRDefault="00403375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403375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403375" w:rsidRPr="00FE244C" w:rsidRDefault="0040337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03375" w:rsidRPr="00FE244C" w:rsidRDefault="0040337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403375" w:rsidRPr="00FE244C">
        <w:trPr>
          <w:jc w:val="center"/>
        </w:trPr>
        <w:tc>
          <w:tcPr>
            <w:tcW w:w="9828" w:type="dxa"/>
            <w:gridSpan w:val="5"/>
          </w:tcPr>
          <w:p w:rsidR="00403375" w:rsidRPr="00FE244C" w:rsidRDefault="00403375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403375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03375" w:rsidRPr="00FE244C" w:rsidRDefault="0040337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403375" w:rsidRPr="00FE244C" w:rsidRDefault="0040337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403375" w:rsidRPr="00FE244C" w:rsidRDefault="0040337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03375" w:rsidRPr="00FE244C" w:rsidRDefault="00403375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403375" w:rsidRPr="00FE244C" w:rsidRDefault="0040337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403375" w:rsidRPr="00FE244C" w:rsidRDefault="0040337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403375" w:rsidRPr="00FE244C" w:rsidRDefault="00403375" w:rsidP="00A841CC">
            <w:pPr>
              <w:ind w:right="-80"/>
              <w:jc w:val="both"/>
              <w:rPr>
                <w:lang w:val="ru-RU"/>
              </w:rPr>
            </w:pPr>
          </w:p>
          <w:p w:rsidR="00403375" w:rsidRPr="00FE244C" w:rsidRDefault="0040337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403375" w:rsidRPr="00FE244C" w:rsidRDefault="0040337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403375" w:rsidRPr="00FE244C" w:rsidRDefault="0040337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03375" w:rsidRPr="00FE244C" w:rsidRDefault="00403375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40337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0337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ED05CB">
            <w:pPr>
              <w:ind w:right="134"/>
              <w:jc w:val="center"/>
              <w:rPr>
                <w:color w:val="000000"/>
                <w:lang w:val="ru-RU"/>
              </w:rPr>
            </w:pPr>
            <w:r w:rsidRPr="00ED05CB">
              <w:rPr>
                <w:color w:val="000000"/>
              </w:rPr>
              <w:t>200 000.00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2D63DC">
            <w:pPr>
              <w:jc w:val="center"/>
            </w:pPr>
            <w:r w:rsidRPr="00ED05CB">
              <w:t>18.12.2019 10:29:44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CE4749">
            <w:pPr>
              <w:jc w:val="center"/>
              <w:rPr>
                <w:lang w:val="ru-RU"/>
              </w:rPr>
            </w:pPr>
            <w:r w:rsidRPr="00ED05CB">
              <w:rPr>
                <w:lang w:val="ru-RU"/>
              </w:rPr>
              <w:t>EA-38196</w:t>
            </w:r>
          </w:p>
        </w:tc>
      </w:tr>
      <w:tr w:rsidR="0040337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ED05CB">
            <w:pPr>
              <w:ind w:right="134"/>
              <w:jc w:val="center"/>
              <w:rPr>
                <w:color w:val="000000"/>
                <w:lang w:val="ru-RU"/>
              </w:rPr>
            </w:pPr>
            <w:r w:rsidRPr="00ED05CB">
              <w:rPr>
                <w:color w:val="000000"/>
              </w:rPr>
              <w:t>203 454.68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0A7B44">
            <w:pPr>
              <w:jc w:val="center"/>
            </w:pPr>
            <w:r w:rsidRPr="00ED05CB">
              <w:t>18.12.2019 10:29:36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3375" w:rsidRPr="00ED05CB" w:rsidRDefault="00403375" w:rsidP="000A7B44">
            <w:pPr>
              <w:jc w:val="center"/>
              <w:rPr>
                <w:lang w:val="ru-RU"/>
              </w:rPr>
            </w:pPr>
            <w:r w:rsidRPr="00ED05CB">
              <w:rPr>
                <w:lang w:val="ru-RU"/>
              </w:rPr>
              <w:t>EA-38235</w:t>
            </w:r>
          </w:p>
        </w:tc>
      </w:tr>
    </w:tbl>
    <w:p w:rsidR="00403375" w:rsidRPr="00A001CE" w:rsidRDefault="00403375" w:rsidP="00ED05CB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№ </w:t>
      </w:r>
      <w:r w:rsidRPr="00ED05CB">
        <w:rPr>
          <w:lang w:val="ru-RU"/>
        </w:rPr>
        <w:t xml:space="preserve"> EA-38194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403375" w:rsidRPr="00FE244C" w:rsidRDefault="00403375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03375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03375" w:rsidRPr="00FE244C" w:rsidRDefault="004033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403375" w:rsidRPr="00FE244C" w:rsidRDefault="004033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03375" w:rsidRPr="00FE244C" w:rsidRDefault="0040337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403375" w:rsidRPr="00FE244C" w:rsidRDefault="0040337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3375" w:rsidRPr="00FE244C" w:rsidRDefault="004033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03375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03375" w:rsidRPr="008E1BB1" w:rsidRDefault="00403375" w:rsidP="00E6630C">
            <w:pPr>
              <w:jc w:val="center"/>
              <w:rPr>
                <w:lang w:val="ru-RU"/>
              </w:rPr>
            </w:pPr>
            <w:r w:rsidRPr="00ED05CB">
              <w:rPr>
                <w:lang w:val="ru-RU"/>
              </w:rPr>
              <w:t>EA-38196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03375" w:rsidRPr="00ED05CB" w:rsidRDefault="00403375" w:rsidP="00FE5198">
            <w:pPr>
              <w:jc w:val="center"/>
            </w:pPr>
            <w:r w:rsidRPr="00ED05CB">
              <w:t>15.12.2019 16:20:36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ИНН2312261876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ОГРН1172375046535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КПП231101001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alliancemed@bk.ru</w:t>
            </w:r>
          </w:p>
          <w:p w:rsidR="00403375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Контактное лицо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D2BBF">
              <w:rPr>
                <w:lang w:val="ru-RU"/>
              </w:rPr>
              <w:t>79182281494</w:t>
            </w:r>
          </w:p>
          <w:p w:rsidR="00403375" w:rsidRPr="00027D87" w:rsidRDefault="00403375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Прокуда Данил Александрович</w:t>
            </w:r>
          </w:p>
        </w:tc>
      </w:tr>
      <w:tr w:rsidR="00403375" w:rsidRPr="000D2BB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03375" w:rsidRPr="00141FF0" w:rsidRDefault="00403375" w:rsidP="000A7B44">
            <w:pPr>
              <w:jc w:val="center"/>
              <w:rPr>
                <w:lang w:val="ru-RU"/>
              </w:rPr>
            </w:pPr>
            <w:r w:rsidRPr="00ED05CB">
              <w:rPr>
                <w:lang w:val="ru-RU"/>
              </w:rPr>
              <w:t>EA-38235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03375" w:rsidRPr="00ED05CB" w:rsidRDefault="00403375" w:rsidP="000A7B44">
            <w:pPr>
              <w:jc w:val="center"/>
            </w:pPr>
            <w:r w:rsidRPr="00ED05CB">
              <w:t>16.12.2019 08:49:15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ОБЩЕСТВО С ОГРАНИЧЕННОЙ ОТВЕТСТВЕННОСТЬЮ "САР-МЕДИКАЛ"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ИНН6454118692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ОГРН1196451006091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КПП645401001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Место нахождения (жительства)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410056, ОБЛ САРАТОВСКАЯ, Г САРАТОВ, ПРОЕЗД ИЛЬИНСКИЙ, ДОМ 11, ОФИС 227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Почтовый адрес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410056, ОБЛ САРАТОВСКАЯ, Г САРАТОВ, ПРОЕЗД ИЛЬИНСКИЙ, ДОМ 11, ОФИС 227</w:t>
            </w:r>
          </w:p>
          <w:p w:rsidR="00403375" w:rsidRPr="00ED05CB" w:rsidRDefault="00403375" w:rsidP="00ED05CB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D05CB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403375" w:rsidRPr="00ED05CB" w:rsidRDefault="00403375" w:rsidP="00ED05CB">
            <w:pPr>
              <w:rPr>
                <w:lang w:val="ru-RU"/>
              </w:rPr>
            </w:pPr>
            <w:r w:rsidRPr="00ED05CB">
              <w:rPr>
                <w:lang w:val="ru-RU"/>
              </w:rPr>
              <w:t>Зырянова Галина Федоровна</w:t>
            </w:r>
          </w:p>
          <w:p w:rsidR="00403375" w:rsidRPr="00D5604F" w:rsidRDefault="00403375" w:rsidP="000A7B44">
            <w:pPr>
              <w:rPr>
                <w:lang w:val="ru-RU"/>
              </w:rPr>
            </w:pPr>
            <w:r w:rsidRPr="00ED05CB">
              <w:rPr>
                <w:lang w:val="ru-RU"/>
              </w:rPr>
              <w:t>Телефон 79093418822</w:t>
            </w:r>
          </w:p>
        </w:tc>
      </w:tr>
    </w:tbl>
    <w:p w:rsidR="00403375" w:rsidRPr="00FE244C" w:rsidRDefault="00403375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03375" w:rsidRPr="00027D87" w:rsidRDefault="00403375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ED05CB">
        <w:rPr>
          <w:lang w:val="ru-RU"/>
        </w:rPr>
        <w:t>EA-38196</w:t>
      </w:r>
      <w:r w:rsidRPr="00FE244C">
        <w:rPr>
          <w:lang w:val="ru-RU"/>
        </w:rPr>
        <w:t xml:space="preserve">-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,№ </w:t>
      </w:r>
      <w:r w:rsidRPr="00ED05CB">
        <w:rPr>
          <w:lang w:val="ru-RU"/>
        </w:rPr>
        <w:t>EA-38235</w:t>
      </w:r>
      <w:r w:rsidRPr="00FE244C">
        <w:rPr>
          <w:lang w:val="ru-RU"/>
        </w:rPr>
        <w:t xml:space="preserve"> - </w:t>
      </w:r>
      <w:r w:rsidRPr="00DC6A6D">
        <w:rPr>
          <w:lang w:val="ru-RU"/>
        </w:rPr>
        <w:t>ОБЩЕСТВО С ОГРАНИЧЕННОЙ ОТВЕТСТВЕННОСТЬЮ "САР-МЕДИКАЛ"</w:t>
      </w:r>
      <w:r>
        <w:rPr>
          <w:lang w:val="ru-RU"/>
        </w:rPr>
        <w:t>.</w:t>
      </w:r>
    </w:p>
    <w:p w:rsidR="00403375" w:rsidRPr="00FE244C" w:rsidRDefault="00403375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03375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403375" w:rsidRPr="00FE244C" w:rsidRDefault="00403375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03375" w:rsidRPr="00FE244C" w:rsidRDefault="00403375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03375" w:rsidRPr="00FE244C">
        <w:trPr>
          <w:trHeight w:val="274"/>
        </w:trPr>
        <w:tc>
          <w:tcPr>
            <w:tcW w:w="2204" w:type="dxa"/>
            <w:vMerge/>
          </w:tcPr>
          <w:p w:rsidR="00403375" w:rsidRPr="00FE244C" w:rsidRDefault="0040337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03375" w:rsidRPr="00FE244C" w:rsidRDefault="00403375" w:rsidP="00AA4A97">
            <w:pPr>
              <w:jc w:val="center"/>
              <w:rPr>
                <w:lang w:val="ru-RU"/>
              </w:rPr>
            </w:pPr>
          </w:p>
          <w:p w:rsidR="00403375" w:rsidRPr="00FE244C" w:rsidRDefault="00403375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03375" w:rsidRPr="00FE244C" w:rsidRDefault="00403375" w:rsidP="00AA4A97">
            <w:pPr>
              <w:ind w:right="-21"/>
              <w:jc w:val="center"/>
              <w:rPr>
                <w:lang w:val="ru-RU"/>
              </w:rPr>
            </w:pPr>
          </w:p>
          <w:p w:rsidR="00403375" w:rsidRPr="00FE244C" w:rsidRDefault="00403375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03375" w:rsidRPr="00FE244C" w:rsidRDefault="00403375" w:rsidP="0056026D">
            <w:pPr>
              <w:jc w:val="center"/>
              <w:rPr>
                <w:lang w:val="ru-RU"/>
              </w:rPr>
            </w:pPr>
          </w:p>
          <w:p w:rsidR="00403375" w:rsidRPr="00FE244C" w:rsidRDefault="00403375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03375" w:rsidRPr="00FE244C" w:rsidRDefault="00403375" w:rsidP="00AA4A97">
            <w:pPr>
              <w:jc w:val="center"/>
              <w:rPr>
                <w:lang w:val="ru-RU"/>
              </w:rPr>
            </w:pPr>
          </w:p>
          <w:p w:rsidR="00403375" w:rsidRPr="00FE244C" w:rsidRDefault="0040337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03375" w:rsidRPr="00FE244C" w:rsidRDefault="00403375" w:rsidP="0056026D">
            <w:pPr>
              <w:jc w:val="center"/>
              <w:rPr>
                <w:lang w:val="ru-RU"/>
              </w:rPr>
            </w:pPr>
          </w:p>
          <w:p w:rsidR="00403375" w:rsidRPr="00FE244C" w:rsidRDefault="0040337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403375" w:rsidRPr="000D2BBF">
        <w:trPr>
          <w:trHeight w:val="938"/>
        </w:trPr>
        <w:tc>
          <w:tcPr>
            <w:tcW w:w="2204" w:type="dxa"/>
            <w:vAlign w:val="center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ED05CB">
              <w:rPr>
                <w:lang w:val="ru-RU"/>
              </w:rPr>
              <w:t>EA-38196</w:t>
            </w:r>
            <w:r w:rsidRPr="00FE244C">
              <w:rPr>
                <w:lang w:val="ru-RU"/>
              </w:rPr>
              <w:t xml:space="preserve">- </w:t>
            </w: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03375" w:rsidRPr="00FE244C" w:rsidRDefault="0040337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03375" w:rsidRPr="000D2BBF">
        <w:trPr>
          <w:trHeight w:val="938"/>
        </w:trPr>
        <w:tc>
          <w:tcPr>
            <w:tcW w:w="2204" w:type="dxa"/>
            <w:vAlign w:val="center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ED05CB">
              <w:rPr>
                <w:lang w:val="ru-RU"/>
              </w:rPr>
              <w:t>EA-38235</w:t>
            </w:r>
            <w:r w:rsidRPr="00FE244C">
              <w:rPr>
                <w:lang w:val="ru-RU"/>
              </w:rPr>
              <w:t xml:space="preserve"> - </w:t>
            </w:r>
            <w:r w:rsidRPr="00DC6A6D">
              <w:rPr>
                <w:lang w:val="ru-RU"/>
              </w:rPr>
              <w:t>ОБЩЕСТВО С ОГРАНИЧЕННОЙ ОТВЕТСТВЕННОСТЬЮ "САР-МЕДИКАЛ"</w:t>
            </w:r>
          </w:p>
        </w:tc>
        <w:tc>
          <w:tcPr>
            <w:tcW w:w="1700" w:type="dxa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03375" w:rsidRPr="00FE244C" w:rsidRDefault="0040337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03375" w:rsidRPr="00FE244C" w:rsidRDefault="00403375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C6A6D">
        <w:rPr>
          <w:lang w:val="ru-RU"/>
        </w:rPr>
        <w:t>Инструменты и приспособления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DC6A6D">
        <w:rPr>
          <w:color w:val="000000"/>
          <w:lang w:val="ru-RU"/>
        </w:rPr>
        <w:t>200 000.00</w:t>
      </w:r>
      <w:r w:rsidRPr="00FE244C">
        <w:rPr>
          <w:lang w:val="ru-RU"/>
        </w:rPr>
        <w:t xml:space="preserve"> рублей.  </w:t>
      </w:r>
    </w:p>
    <w:p w:rsidR="00403375" w:rsidRPr="00FE244C" w:rsidRDefault="00403375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03375" w:rsidRPr="00FE244C">
        <w:trPr>
          <w:trHeight w:val="206"/>
          <w:jc w:val="center"/>
        </w:trPr>
        <w:tc>
          <w:tcPr>
            <w:tcW w:w="7338" w:type="dxa"/>
          </w:tcPr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03375" w:rsidRPr="00FE244C">
        <w:trPr>
          <w:trHeight w:val="206"/>
          <w:jc w:val="center"/>
        </w:trPr>
        <w:tc>
          <w:tcPr>
            <w:tcW w:w="7338" w:type="dxa"/>
          </w:tcPr>
          <w:p w:rsidR="00403375" w:rsidRPr="00FE244C" w:rsidRDefault="0040337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03375" w:rsidRPr="00FE244C" w:rsidRDefault="0040337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03375" w:rsidRPr="00FE244C">
        <w:trPr>
          <w:trHeight w:val="206"/>
          <w:jc w:val="center"/>
        </w:trPr>
        <w:tc>
          <w:tcPr>
            <w:tcW w:w="7338" w:type="dxa"/>
          </w:tcPr>
          <w:p w:rsidR="00403375" w:rsidRPr="00FE244C" w:rsidRDefault="004033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403375" w:rsidRPr="00FE244C" w:rsidRDefault="00403375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03375" w:rsidRPr="00FE244C" w:rsidRDefault="0040337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403375" w:rsidRPr="00FE244C" w:rsidRDefault="0040337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03375" w:rsidRPr="00FE244C" w:rsidRDefault="00403375" w:rsidP="00B7524D">
      <w:pPr>
        <w:jc w:val="both"/>
        <w:rPr>
          <w:lang w:val="ru-RU" w:eastAsia="ru-RU"/>
        </w:rPr>
      </w:pPr>
    </w:p>
    <w:sectPr w:rsidR="00403375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375" w:rsidRDefault="00403375">
      <w:r>
        <w:separator/>
      </w:r>
    </w:p>
  </w:endnote>
  <w:endnote w:type="continuationSeparator" w:id="1">
    <w:p w:rsidR="00403375" w:rsidRDefault="00403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375" w:rsidRDefault="00403375">
      <w:r>
        <w:separator/>
      </w:r>
    </w:p>
  </w:footnote>
  <w:footnote w:type="continuationSeparator" w:id="1">
    <w:p w:rsidR="00403375" w:rsidRDefault="00403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75" w:rsidRDefault="0040337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03375" w:rsidRDefault="0040337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56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56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564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564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56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5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56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2356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564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56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56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56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6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56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56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56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56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56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56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6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6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56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6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4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1176</Words>
  <Characters>6704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2019-12-18T12:24:00Z</dcterms:created>
  <dcterms:modified xsi:type="dcterms:W3CDTF">2019-12-18T12:39:00Z</dcterms:modified>
</cp:coreProperties>
</file>