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F0" w:rsidRPr="00A001CE" w:rsidRDefault="008F1FF0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92</w:t>
      </w:r>
    </w:p>
    <w:p w:rsidR="008F1FF0" w:rsidRPr="00A001CE" w:rsidRDefault="008F1FF0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F1FF0" w:rsidRPr="00A001CE" w:rsidRDefault="008F1FF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F1FF0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1FF0" w:rsidRPr="00A001CE" w:rsidRDefault="008F1FF0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1FF0" w:rsidRPr="00A001CE" w:rsidRDefault="008F1FF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  <w:r w:rsidRPr="00A001CE">
              <w:rPr>
                <w:lang w:val="ru-RU"/>
              </w:rPr>
              <w:t xml:space="preserve"> декабря </w:t>
            </w:r>
            <w:r w:rsidRPr="00A001CE">
              <w:t>201</w:t>
            </w:r>
            <w:r w:rsidRPr="00A001CE">
              <w:rPr>
                <w:lang w:val="ru-RU"/>
              </w:rPr>
              <w:t xml:space="preserve">9 </w:t>
            </w:r>
            <w:r w:rsidRPr="00A001CE">
              <w:t>года</w:t>
            </w:r>
          </w:p>
        </w:tc>
      </w:tr>
    </w:tbl>
    <w:p w:rsidR="008F1FF0" w:rsidRDefault="008F1FF0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F1FF0" w:rsidRPr="00F95498" w:rsidRDefault="008F1FF0" w:rsidP="004C68D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 xml:space="preserve">Информация о государственном заказчике: </w:t>
      </w:r>
      <w:r w:rsidRPr="00F9549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95498">
          <w:rPr>
            <w:rStyle w:val="Hyperlink"/>
          </w:rPr>
          <w:t>crbzak</w:t>
        </w:r>
        <w:r w:rsidRPr="00F95498">
          <w:rPr>
            <w:rStyle w:val="Hyperlink"/>
            <w:lang w:val="ru-RU"/>
          </w:rPr>
          <w:t>@</w:t>
        </w:r>
        <w:r w:rsidRPr="00F95498">
          <w:rPr>
            <w:rStyle w:val="Hyperlink"/>
          </w:rPr>
          <w:t>mail</w:t>
        </w:r>
        <w:r w:rsidRPr="00F95498">
          <w:rPr>
            <w:rStyle w:val="Hyperlink"/>
            <w:lang w:val="ru-RU"/>
          </w:rPr>
          <w:t>.</w:t>
        </w:r>
        <w:r w:rsidRPr="00F95498">
          <w:rPr>
            <w:rStyle w:val="Hyperlink"/>
          </w:rPr>
          <w:t>ru</w:t>
        </w:r>
      </w:hyperlink>
      <w:r w:rsidRPr="00F95498">
        <w:rPr>
          <w:lang w:val="ru-RU"/>
        </w:rPr>
        <w:t>. Контрактный управляющий: Дехтерев Юрий Сергеевич.</w:t>
      </w:r>
    </w:p>
    <w:p w:rsidR="008F1FF0" w:rsidRPr="00F95498" w:rsidRDefault="008F1FF0" w:rsidP="004C68D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Предмет контракта: «</w:t>
      </w:r>
      <w:r w:rsidRPr="00524359">
        <w:rPr>
          <w:lang w:val="ru-RU"/>
        </w:rPr>
        <w:t>Мифепристон</w:t>
      </w:r>
      <w:r w:rsidRPr="00F95498">
        <w:rPr>
          <w:lang w:val="ru-RU"/>
        </w:rPr>
        <w:t xml:space="preserve">».  </w:t>
      </w:r>
    </w:p>
    <w:p w:rsidR="008F1FF0" w:rsidRPr="00524359" w:rsidRDefault="008F1FF0" w:rsidP="004C68D1">
      <w:pPr>
        <w:autoSpaceDE w:val="0"/>
        <w:autoSpaceDN w:val="0"/>
        <w:adjustRightInd w:val="0"/>
        <w:rPr>
          <w:color w:val="000000"/>
          <w:lang w:val="ru-RU"/>
        </w:rPr>
      </w:pPr>
      <w:r w:rsidRPr="00F95498">
        <w:rPr>
          <w:b/>
          <w:bCs/>
          <w:noProof/>
          <w:lang w:val="ru-RU"/>
        </w:rPr>
        <w:t>Идентификационный код закупки:</w:t>
      </w:r>
      <w:r w:rsidRPr="00F95498">
        <w:rPr>
          <w:color w:val="000000"/>
          <w:lang w:val="ru-RU"/>
        </w:rPr>
        <w:t xml:space="preserve"> </w:t>
      </w:r>
      <w:r w:rsidRPr="00524359">
        <w:rPr>
          <w:color w:val="000000"/>
          <w:lang w:val="ru-RU"/>
        </w:rPr>
        <w:t>193234901331923490100103440012120000</w:t>
      </w:r>
    </w:p>
    <w:p w:rsidR="008F1FF0" w:rsidRPr="00F95498" w:rsidRDefault="008F1FF0" w:rsidP="004C68D1">
      <w:pPr>
        <w:autoSpaceDE w:val="0"/>
        <w:autoSpaceDN w:val="0"/>
        <w:adjustRightInd w:val="0"/>
        <w:rPr>
          <w:lang w:val="ru-RU"/>
        </w:rPr>
      </w:pPr>
      <w:r w:rsidRPr="00F95498">
        <w:rPr>
          <w:b/>
          <w:bCs/>
          <w:noProof/>
          <w:lang w:val="ru-RU"/>
        </w:rPr>
        <w:t>Начальная (максимальная) цена контракта</w:t>
      </w:r>
      <w:r w:rsidRPr="00F95498">
        <w:rPr>
          <w:b/>
          <w:bCs/>
          <w:lang w:val="ru-RU"/>
        </w:rPr>
        <w:t>:</w:t>
      </w:r>
      <w:r w:rsidRPr="00F95498">
        <w:rPr>
          <w:lang w:val="ru-RU"/>
        </w:rPr>
        <w:t xml:space="preserve"> </w:t>
      </w:r>
      <w:r>
        <w:rPr>
          <w:lang w:val="ru-RU"/>
        </w:rPr>
        <w:t xml:space="preserve">469396 </w:t>
      </w:r>
      <w:r w:rsidRPr="00F95498">
        <w:rPr>
          <w:lang w:val="ru-RU"/>
        </w:rPr>
        <w:t xml:space="preserve">руб. </w:t>
      </w:r>
      <w:r>
        <w:rPr>
          <w:lang w:val="ru-RU"/>
        </w:rPr>
        <w:t>8</w:t>
      </w:r>
      <w:r w:rsidRPr="00F95498">
        <w:rPr>
          <w:lang w:val="ru-RU"/>
        </w:rPr>
        <w:t>0 коп. (</w:t>
      </w:r>
      <w:r>
        <w:rPr>
          <w:lang w:val="ru-RU"/>
        </w:rPr>
        <w:t>четыреста шестьдесят девять</w:t>
      </w:r>
      <w:r w:rsidRPr="00F95498">
        <w:rPr>
          <w:lang w:val="ru-RU"/>
        </w:rPr>
        <w:t xml:space="preserve"> тысяч</w:t>
      </w:r>
      <w:r>
        <w:rPr>
          <w:lang w:val="ru-RU"/>
        </w:rPr>
        <w:t xml:space="preserve"> триста девяносто шесть</w:t>
      </w:r>
      <w:r w:rsidRPr="00F95498">
        <w:rPr>
          <w:lang w:val="ru-RU"/>
        </w:rPr>
        <w:t xml:space="preserve"> рубл</w:t>
      </w:r>
      <w:r>
        <w:rPr>
          <w:lang w:val="ru-RU"/>
        </w:rPr>
        <w:t>ей</w:t>
      </w:r>
      <w:r w:rsidRPr="00F95498">
        <w:rPr>
          <w:lang w:val="ru-RU"/>
        </w:rPr>
        <w:t xml:space="preserve"> </w:t>
      </w:r>
      <w:r>
        <w:rPr>
          <w:lang w:val="ru-RU"/>
        </w:rPr>
        <w:t>8</w:t>
      </w:r>
      <w:r w:rsidRPr="00F95498">
        <w:rPr>
          <w:lang w:val="ru-RU"/>
        </w:rPr>
        <w:t>0 копеек).</w:t>
      </w:r>
    </w:p>
    <w:p w:rsidR="008F1FF0" w:rsidRPr="00F95498" w:rsidRDefault="008F1FF0" w:rsidP="004C68D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F9549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</w:t>
      </w:r>
      <w:r>
        <w:rPr>
          <w:lang w:val="ru-RU"/>
        </w:rPr>
        <w:t>ым заказчиком акта о приемке по</w:t>
      </w:r>
      <w:r w:rsidRPr="00F95498">
        <w:rPr>
          <w:lang w:val="ru-RU"/>
        </w:rPr>
        <w:t>ставленного товара, результатов выполненной работы, оказанной услуги, а также отдельных этапов исполнения Контракта на основании выставленного Поставщиком счета (счет-фактуры) и оформленных должным образом товаро-сопроводительных документов, указанных в пункте Контракта.</w:t>
      </w:r>
    </w:p>
    <w:p w:rsidR="008F1FF0" w:rsidRPr="00524359" w:rsidRDefault="008F1FF0" w:rsidP="004C68D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F95498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524359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8F1FF0" w:rsidRPr="00F95498" w:rsidRDefault="008F1FF0" w:rsidP="004C68D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</w:t>
      </w:r>
      <w:r w:rsidRPr="00524359">
        <w:rPr>
          <w:lang w:val="ru-RU"/>
        </w:rPr>
        <w:t>Внебюджетные фонды (ОМС), краевой бюджет</w:t>
      </w:r>
      <w:r w:rsidRPr="00F95498">
        <w:rPr>
          <w:lang w:val="ru-RU"/>
        </w:rPr>
        <w:t>.</w:t>
      </w:r>
    </w:p>
    <w:p w:rsidR="008F1FF0" w:rsidRPr="00F95498" w:rsidRDefault="008F1FF0" w:rsidP="004C68D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F95498">
        <w:rPr>
          <w:lang w:val="ru-RU"/>
        </w:rPr>
        <w:t xml:space="preserve">  </w:t>
      </w:r>
      <w:r w:rsidRPr="00F95498">
        <w:rPr>
          <w:b/>
          <w:bCs/>
          <w:lang w:val="ru-RU"/>
        </w:rPr>
        <w:t>Размер обеспечения заявки на участие в аукционе:</w:t>
      </w:r>
      <w:r w:rsidRPr="00F95498">
        <w:rPr>
          <w:lang w:val="ru-RU"/>
        </w:rPr>
        <w:t xml:space="preserve"> Не установлен</w:t>
      </w:r>
      <w:r w:rsidRPr="00F95498">
        <w:rPr>
          <w:spacing w:val="-2"/>
          <w:lang w:val="ru-RU"/>
        </w:rPr>
        <w:t>.</w:t>
      </w:r>
    </w:p>
    <w:p w:rsidR="008F1FF0" w:rsidRPr="00F95498" w:rsidRDefault="008F1FF0" w:rsidP="004C68D1">
      <w:pPr>
        <w:jc w:val="both"/>
        <w:rPr>
          <w:spacing w:val="-2"/>
          <w:lang w:val="ru-RU"/>
        </w:rPr>
      </w:pPr>
      <w:r w:rsidRPr="00F95498">
        <w:rPr>
          <w:b/>
          <w:bCs/>
          <w:lang w:val="ru-RU"/>
        </w:rPr>
        <w:t xml:space="preserve">       </w:t>
      </w:r>
      <w:r w:rsidRPr="00F95498">
        <w:rPr>
          <w:b/>
          <w:bCs/>
          <w:lang w:val="ru-RU"/>
        </w:rPr>
        <w:tab/>
        <w:t xml:space="preserve">Размер обеспечения исполнения контракта: </w:t>
      </w:r>
      <w:r w:rsidRPr="00F95498">
        <w:rPr>
          <w:lang w:val="ru-RU"/>
        </w:rPr>
        <w:t xml:space="preserve">5 </w:t>
      </w:r>
      <w:r w:rsidRPr="00F9549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F1FF0" w:rsidRPr="00F95498" w:rsidRDefault="008F1FF0" w:rsidP="004C68D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F9549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524359">
        <w:rPr>
          <w:color w:val="000000"/>
          <w:sz w:val="24"/>
          <w:szCs w:val="24"/>
        </w:rPr>
        <w:t>06.12.2019 15:53</w:t>
      </w:r>
      <w:r w:rsidRPr="00F95498">
        <w:rPr>
          <w:sz w:val="24"/>
          <w:szCs w:val="24"/>
        </w:rPr>
        <w:t xml:space="preserve"> (московское время).</w:t>
      </w:r>
    </w:p>
    <w:p w:rsidR="008F1FF0" w:rsidRPr="00F95498" w:rsidRDefault="008F1FF0" w:rsidP="004C68D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9549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F95498">
        <w:rPr>
          <w:sz w:val="24"/>
          <w:szCs w:val="24"/>
        </w:rPr>
        <w:t xml:space="preserve"> </w:t>
      </w:r>
    </w:p>
    <w:p w:rsidR="008F1FF0" w:rsidRDefault="008F1FF0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F1FF0" w:rsidRPr="00A001CE">
        <w:trPr>
          <w:jc w:val="center"/>
        </w:trPr>
        <w:tc>
          <w:tcPr>
            <w:tcW w:w="9828" w:type="dxa"/>
            <w:gridSpan w:val="5"/>
          </w:tcPr>
          <w:p w:rsidR="008F1FF0" w:rsidRPr="00A001CE" w:rsidRDefault="008F1FF0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8F1FF0" w:rsidRPr="004B5290">
        <w:trPr>
          <w:jc w:val="center"/>
        </w:trPr>
        <w:tc>
          <w:tcPr>
            <w:tcW w:w="2820" w:type="dxa"/>
          </w:tcPr>
          <w:p w:rsidR="008F1FF0" w:rsidRPr="00A001CE" w:rsidRDefault="008F1FF0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F1FF0" w:rsidRPr="00A001CE" w:rsidRDefault="008F1FF0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F1FF0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8F1FF0" w:rsidRPr="00A001CE" w:rsidRDefault="008F1FF0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8F1FF0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8F1FF0" w:rsidRPr="00A001CE" w:rsidRDefault="008F1FF0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F1FF0" w:rsidRPr="00A001CE" w:rsidRDefault="008F1FF0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8F1FF0" w:rsidRPr="00A001CE">
        <w:trPr>
          <w:jc w:val="center"/>
        </w:trPr>
        <w:tc>
          <w:tcPr>
            <w:tcW w:w="9828" w:type="dxa"/>
            <w:gridSpan w:val="5"/>
          </w:tcPr>
          <w:p w:rsidR="008F1FF0" w:rsidRPr="00A001CE" w:rsidRDefault="008F1FF0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8F1FF0" w:rsidRPr="004B5290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F1FF0" w:rsidRPr="00A001CE" w:rsidRDefault="008F1FF0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8F1FF0" w:rsidRPr="00A001CE" w:rsidRDefault="008F1FF0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8F1FF0" w:rsidRPr="00A001CE" w:rsidRDefault="008F1FF0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F1FF0" w:rsidRPr="00A001CE" w:rsidRDefault="008F1FF0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8F1FF0" w:rsidRPr="00A001CE" w:rsidRDefault="008F1FF0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8F1FF0" w:rsidRPr="00A001CE" w:rsidRDefault="008F1FF0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8F1FF0" w:rsidRPr="00A001CE" w:rsidRDefault="008F1FF0" w:rsidP="00B52A02">
            <w:pPr>
              <w:ind w:right="-80"/>
              <w:jc w:val="both"/>
              <w:rPr>
                <w:lang w:val="ru-RU"/>
              </w:rPr>
            </w:pPr>
          </w:p>
          <w:p w:rsidR="008F1FF0" w:rsidRPr="00A001CE" w:rsidRDefault="008F1FF0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8F1FF0" w:rsidRPr="00A001CE" w:rsidRDefault="008F1FF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8F1FF0" w:rsidRPr="00A001CE" w:rsidRDefault="008F1FF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A001CE">
        <w:rPr>
          <w:sz w:val="24"/>
          <w:szCs w:val="24"/>
        </w:rPr>
        <w:t xml:space="preserve"> декабря 2019 года в </w:t>
      </w:r>
      <w:r>
        <w:rPr>
          <w:sz w:val="24"/>
          <w:szCs w:val="24"/>
        </w:rPr>
        <w:t>14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F1FF0" w:rsidRPr="00A001CE" w:rsidRDefault="008F1FF0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8F1FF0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F1FF0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160B2" w:rsidRDefault="008F1FF0" w:rsidP="00A160B2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467 049.82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18.12.2019 11:02:44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F1FF0" w:rsidRPr="00A001CE" w:rsidRDefault="008F1FF0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EA-38111</w:t>
            </w:r>
          </w:p>
        </w:tc>
      </w:tr>
    </w:tbl>
    <w:p w:rsidR="008F1FF0" w:rsidRPr="00A001CE" w:rsidRDefault="008F1FF0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</w:t>
      </w:r>
      <w:r w:rsidRPr="004C68D1">
        <w:rPr>
          <w:lang w:val="ru-RU"/>
        </w:rPr>
        <w:t>№EA-38210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8F1FF0" w:rsidRPr="00A001CE" w:rsidRDefault="008F1FF0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F1FF0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F1FF0" w:rsidRPr="00A001CE" w:rsidRDefault="008F1FF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8F1FF0" w:rsidRPr="00A001CE" w:rsidRDefault="008F1FF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1FF0" w:rsidRPr="00A001CE" w:rsidRDefault="008F1FF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8F1FF0" w:rsidRPr="00A001CE" w:rsidRDefault="008F1FF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F1FF0" w:rsidRPr="00A001CE" w:rsidRDefault="008F1FF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F1FF0" w:rsidRPr="004B529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F1FF0" w:rsidRPr="00A001CE" w:rsidRDefault="008F1FF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EA-38111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F1FF0" w:rsidRPr="00A160B2" w:rsidRDefault="008F1FF0" w:rsidP="00FE5198">
            <w:pPr>
              <w:jc w:val="center"/>
              <w:rPr>
                <w:lang w:val="ru-RU"/>
              </w:rPr>
            </w:pPr>
            <w:r w:rsidRPr="00524359">
              <w:t>13.12.2019 14:47:57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ОБЩЕСТВО С ОГРАНИЧЕННОЙ ОТВЕТСТВЕННОСТЬЮ "ФАРМСЕРВИС"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ИНН2312178145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ОГРН1112312000393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КПП231201001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Место нахождения (жительства)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Почтовый адрес</w:t>
            </w:r>
          </w:p>
          <w:p w:rsidR="008F1FF0" w:rsidRPr="004C68D1" w:rsidRDefault="008F1FF0" w:rsidP="004C68D1">
            <w:pPr>
              <w:rPr>
                <w:lang w:val="ru-RU"/>
              </w:rPr>
            </w:pPr>
            <w:r w:rsidRPr="004C68D1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8F1FF0" w:rsidRPr="004C68D1" w:rsidRDefault="008F1FF0" w:rsidP="004C68D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C68D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F1FF0" w:rsidRDefault="008F1FF0" w:rsidP="004C68D1">
            <w:r>
              <w:t>Ступаков Валерий Евгениевич</w:t>
            </w:r>
          </w:p>
          <w:p w:rsidR="008F1FF0" w:rsidRPr="004C68D1" w:rsidRDefault="008F1FF0" w:rsidP="00A001CE">
            <w:pPr>
              <w:rPr>
                <w:lang w:val="ru-RU"/>
              </w:rPr>
            </w:pPr>
            <w:r>
              <w:t>Телефон 79184481221</w:t>
            </w:r>
          </w:p>
        </w:tc>
      </w:tr>
    </w:tbl>
    <w:p w:rsidR="008F1FF0" w:rsidRPr="00A001CE" w:rsidRDefault="008F1FF0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F1FF0" w:rsidRPr="00A001CE" w:rsidRDefault="008F1FF0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C68D1">
        <w:rPr>
          <w:rFonts w:ascii="Roboto" w:hAnsi="Roboto" w:cs="Roboto"/>
          <w:color w:val="000000"/>
          <w:shd w:val="clear" w:color="auto" w:fill="F9F9F9"/>
          <w:lang w:val="ru-RU"/>
        </w:rPr>
        <w:t>-38111</w:t>
      </w:r>
      <w:r w:rsidRPr="00A001CE">
        <w:rPr>
          <w:lang w:val="ru-RU"/>
        </w:rPr>
        <w:t xml:space="preserve">- </w:t>
      </w:r>
      <w:r w:rsidRPr="004C68D1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.   </w:t>
      </w:r>
    </w:p>
    <w:p w:rsidR="008F1FF0" w:rsidRPr="00A001CE" w:rsidRDefault="008F1FF0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F1FF0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8F1FF0" w:rsidRPr="00A001CE" w:rsidRDefault="008F1FF0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F1FF0" w:rsidRPr="00A001CE" w:rsidRDefault="008F1FF0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F1FF0" w:rsidRPr="00A001CE">
        <w:trPr>
          <w:trHeight w:val="274"/>
        </w:trPr>
        <w:tc>
          <w:tcPr>
            <w:tcW w:w="2204" w:type="dxa"/>
            <w:vMerge/>
          </w:tcPr>
          <w:p w:rsidR="008F1FF0" w:rsidRPr="00A001CE" w:rsidRDefault="008F1FF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F1FF0" w:rsidRPr="00A001CE" w:rsidRDefault="008F1FF0" w:rsidP="00AA4A97">
            <w:pPr>
              <w:jc w:val="center"/>
              <w:rPr>
                <w:lang w:val="ru-RU"/>
              </w:rPr>
            </w:pPr>
          </w:p>
          <w:p w:rsidR="008F1FF0" w:rsidRPr="00A001CE" w:rsidRDefault="008F1FF0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F1FF0" w:rsidRPr="00A001CE" w:rsidRDefault="008F1FF0" w:rsidP="00AA4A97">
            <w:pPr>
              <w:ind w:right="-21"/>
              <w:jc w:val="center"/>
              <w:rPr>
                <w:lang w:val="ru-RU"/>
              </w:rPr>
            </w:pPr>
          </w:p>
          <w:p w:rsidR="008F1FF0" w:rsidRPr="00A001CE" w:rsidRDefault="008F1FF0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F1FF0" w:rsidRPr="00A001CE" w:rsidRDefault="008F1FF0" w:rsidP="0056026D">
            <w:pPr>
              <w:jc w:val="center"/>
              <w:rPr>
                <w:lang w:val="ru-RU"/>
              </w:rPr>
            </w:pPr>
          </w:p>
          <w:p w:rsidR="008F1FF0" w:rsidRPr="00A001CE" w:rsidRDefault="008F1FF0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F1FF0" w:rsidRPr="00A001CE" w:rsidRDefault="008F1FF0" w:rsidP="00AA4A97">
            <w:pPr>
              <w:jc w:val="center"/>
              <w:rPr>
                <w:lang w:val="ru-RU"/>
              </w:rPr>
            </w:pPr>
          </w:p>
          <w:p w:rsidR="008F1FF0" w:rsidRPr="00A001CE" w:rsidRDefault="008F1FF0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F1FF0" w:rsidRPr="00A001CE" w:rsidRDefault="008F1FF0" w:rsidP="0056026D">
            <w:pPr>
              <w:jc w:val="center"/>
              <w:rPr>
                <w:lang w:val="ru-RU"/>
              </w:rPr>
            </w:pPr>
          </w:p>
          <w:p w:rsidR="008F1FF0" w:rsidRPr="00A001CE" w:rsidRDefault="008F1FF0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8F1FF0" w:rsidRPr="004B5290">
        <w:trPr>
          <w:trHeight w:val="938"/>
        </w:trPr>
        <w:tc>
          <w:tcPr>
            <w:tcW w:w="2204" w:type="dxa"/>
            <w:vAlign w:val="center"/>
          </w:tcPr>
          <w:p w:rsidR="008F1FF0" w:rsidRPr="00A001CE" w:rsidRDefault="008F1F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4C68D1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-38111</w:t>
            </w:r>
            <w:r w:rsidRPr="00A001CE">
              <w:rPr>
                <w:lang w:val="ru-RU"/>
              </w:rPr>
              <w:t xml:space="preserve">- </w:t>
            </w:r>
            <w:r w:rsidRPr="004C68D1">
              <w:rPr>
                <w:lang w:val="ru-RU"/>
              </w:rPr>
              <w:t>ОБЩЕСТВО С ОГРАНИЧЕННОЙ ОТВЕТСТВЕННОСТЬЮ "ФАРМСЕРВИС"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8F1FF0" w:rsidRPr="00A001CE" w:rsidRDefault="008F1F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1FF0" w:rsidRPr="00A001CE" w:rsidRDefault="008F1F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F1FF0" w:rsidRPr="00A001CE" w:rsidRDefault="008F1F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F1FF0" w:rsidRPr="00A001CE" w:rsidRDefault="008F1F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F1FF0" w:rsidRPr="00A001CE" w:rsidRDefault="008F1F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F1FF0" w:rsidRPr="00A001CE" w:rsidRDefault="008F1FF0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8F1FF0" w:rsidRPr="00A001CE" w:rsidRDefault="008F1FF0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524359">
        <w:rPr>
          <w:lang w:val="ru-RU"/>
        </w:rPr>
        <w:t>Мифепристон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4C68D1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9F9F9"/>
        </w:rPr>
        <w:t>467 049.82</w:t>
      </w:r>
      <w:r w:rsidRPr="00A001CE">
        <w:rPr>
          <w:lang w:val="ru-RU"/>
        </w:rPr>
        <w:t xml:space="preserve"> руб.</w:t>
      </w:r>
    </w:p>
    <w:p w:rsidR="008F1FF0" w:rsidRPr="00A001CE" w:rsidRDefault="008F1FF0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F1FF0" w:rsidRPr="00A001CE">
        <w:trPr>
          <w:trHeight w:val="206"/>
          <w:jc w:val="center"/>
        </w:trPr>
        <w:tc>
          <w:tcPr>
            <w:tcW w:w="7338" w:type="dxa"/>
          </w:tcPr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F1FF0" w:rsidRPr="00A001CE">
        <w:trPr>
          <w:trHeight w:val="206"/>
          <w:jc w:val="center"/>
        </w:trPr>
        <w:tc>
          <w:tcPr>
            <w:tcW w:w="7338" w:type="dxa"/>
          </w:tcPr>
          <w:p w:rsidR="008F1FF0" w:rsidRPr="00A001CE" w:rsidRDefault="008F1FF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1FF0" w:rsidRPr="00A001CE" w:rsidRDefault="008F1FF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1FF0" w:rsidRPr="00A001CE" w:rsidRDefault="008F1FF0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F1FF0" w:rsidRPr="00A001CE">
        <w:trPr>
          <w:trHeight w:val="206"/>
          <w:jc w:val="center"/>
        </w:trPr>
        <w:tc>
          <w:tcPr>
            <w:tcW w:w="7338" w:type="dxa"/>
          </w:tcPr>
          <w:p w:rsidR="008F1FF0" w:rsidRPr="00A001CE" w:rsidRDefault="008F1F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8F1FF0" w:rsidRPr="00A001CE" w:rsidRDefault="008F1FF0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F1FF0" w:rsidRPr="00A001CE" w:rsidRDefault="008F1FF0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8F1FF0" w:rsidRPr="00A001CE" w:rsidRDefault="008F1FF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F1FF0" w:rsidRPr="00A001CE" w:rsidRDefault="008F1FF0" w:rsidP="00B7524D">
      <w:pPr>
        <w:jc w:val="both"/>
        <w:rPr>
          <w:lang w:val="ru-RU" w:eastAsia="ru-RU"/>
        </w:rPr>
      </w:pPr>
    </w:p>
    <w:sectPr w:rsidR="008F1FF0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FF0" w:rsidRDefault="008F1FF0">
      <w:r>
        <w:separator/>
      </w:r>
    </w:p>
  </w:endnote>
  <w:endnote w:type="continuationSeparator" w:id="1">
    <w:p w:rsidR="008F1FF0" w:rsidRDefault="008F1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FF0" w:rsidRDefault="008F1FF0">
      <w:r>
        <w:separator/>
      </w:r>
    </w:p>
  </w:footnote>
  <w:footnote w:type="continuationSeparator" w:id="1">
    <w:p w:rsidR="008F1FF0" w:rsidRDefault="008F1F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F0" w:rsidRDefault="008F1FF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F1FF0" w:rsidRDefault="008F1F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72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06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72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72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72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2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9472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728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728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28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472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72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28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728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728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72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72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472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72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72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5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5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8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1045</Words>
  <Characters>5961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2019-12-18T13:15:00Z</dcterms:created>
  <dcterms:modified xsi:type="dcterms:W3CDTF">2019-12-18T13:25:00Z</dcterms:modified>
</cp:coreProperties>
</file>