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4B" w:rsidRPr="00FE244C" w:rsidRDefault="0064174B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0318300120819000298</w:t>
      </w:r>
    </w:p>
    <w:p w:rsidR="0064174B" w:rsidRPr="00FE244C" w:rsidRDefault="0064174B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4174B" w:rsidRPr="00FE244C" w:rsidRDefault="0064174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4174B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74B" w:rsidRPr="00FE244C" w:rsidRDefault="0064174B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74B" w:rsidRPr="00FE244C" w:rsidRDefault="0064174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25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64174B" w:rsidRDefault="0064174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4174B" w:rsidRPr="002636FA" w:rsidRDefault="0064174B" w:rsidP="002636F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636FA">
        <w:rPr>
          <w:b/>
          <w:bCs/>
          <w:lang w:val="ru-RU"/>
        </w:rPr>
        <w:t xml:space="preserve">Информация о государственном заказчике: </w:t>
      </w:r>
      <w:r w:rsidRPr="002636FA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636FA">
          <w:rPr>
            <w:rStyle w:val="Hyperlink"/>
          </w:rPr>
          <w:t>crbzak</w:t>
        </w:r>
        <w:r w:rsidRPr="002636FA">
          <w:rPr>
            <w:rStyle w:val="Hyperlink"/>
            <w:lang w:val="ru-RU"/>
          </w:rPr>
          <w:t>@</w:t>
        </w:r>
        <w:r w:rsidRPr="002636FA">
          <w:rPr>
            <w:rStyle w:val="Hyperlink"/>
          </w:rPr>
          <w:t>mail</w:t>
        </w:r>
        <w:r w:rsidRPr="002636FA">
          <w:rPr>
            <w:rStyle w:val="Hyperlink"/>
            <w:lang w:val="ru-RU"/>
          </w:rPr>
          <w:t>.</w:t>
        </w:r>
        <w:r w:rsidRPr="002636FA">
          <w:rPr>
            <w:rStyle w:val="Hyperlink"/>
          </w:rPr>
          <w:t>ru</w:t>
        </w:r>
      </w:hyperlink>
      <w:r w:rsidRPr="002636FA">
        <w:rPr>
          <w:lang w:val="ru-RU"/>
        </w:rPr>
        <w:t>. Контрактный управляющий: Дехтерев Юрий Сергеевич.</w:t>
      </w:r>
    </w:p>
    <w:p w:rsidR="0064174B" w:rsidRPr="002636FA" w:rsidRDefault="0064174B" w:rsidP="002636F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636FA">
        <w:rPr>
          <w:b/>
          <w:bCs/>
          <w:lang w:val="ru-RU"/>
        </w:rPr>
        <w:t>Предмет контракта: «</w:t>
      </w:r>
      <w:r w:rsidRPr="002636FA">
        <w:rPr>
          <w:lang w:val="ru-RU"/>
        </w:rPr>
        <w:t xml:space="preserve">Инструменты и приспособления прочие».  </w:t>
      </w:r>
    </w:p>
    <w:p w:rsidR="0064174B" w:rsidRPr="002636FA" w:rsidRDefault="0064174B" w:rsidP="002636FA">
      <w:pPr>
        <w:autoSpaceDE w:val="0"/>
        <w:autoSpaceDN w:val="0"/>
        <w:adjustRightInd w:val="0"/>
        <w:rPr>
          <w:color w:val="000000"/>
          <w:lang w:val="ru-RU"/>
        </w:rPr>
      </w:pPr>
      <w:r w:rsidRPr="002636FA">
        <w:rPr>
          <w:b/>
          <w:bCs/>
          <w:noProof/>
          <w:lang w:val="ru-RU"/>
        </w:rPr>
        <w:t>Идентификационный код закупки:</w:t>
      </w:r>
      <w:r w:rsidRPr="002636FA">
        <w:rPr>
          <w:lang w:val="ru-RU"/>
        </w:rPr>
        <w:t xml:space="preserve"> </w:t>
      </w:r>
      <w:r w:rsidRPr="002636FA">
        <w:rPr>
          <w:color w:val="000000"/>
          <w:lang w:val="ru-RU"/>
        </w:rPr>
        <w:t>193234901331923490100103480010000000</w:t>
      </w:r>
    </w:p>
    <w:p w:rsidR="0064174B" w:rsidRPr="002636FA" w:rsidRDefault="0064174B" w:rsidP="002636FA">
      <w:pPr>
        <w:autoSpaceDE w:val="0"/>
        <w:autoSpaceDN w:val="0"/>
        <w:adjustRightInd w:val="0"/>
        <w:rPr>
          <w:lang w:val="ru-RU"/>
        </w:rPr>
      </w:pPr>
      <w:r w:rsidRPr="002636FA">
        <w:rPr>
          <w:b/>
          <w:bCs/>
          <w:noProof/>
          <w:lang w:val="ru-RU"/>
        </w:rPr>
        <w:t>Начальная (максимальная) цена контракта</w:t>
      </w:r>
      <w:r w:rsidRPr="002636FA">
        <w:rPr>
          <w:b/>
          <w:bCs/>
          <w:lang w:val="ru-RU"/>
        </w:rPr>
        <w:t>:</w:t>
      </w:r>
      <w:r w:rsidRPr="002636FA">
        <w:rPr>
          <w:lang w:val="ru-RU"/>
        </w:rPr>
        <w:t xml:space="preserve"> 282000 руб. 00 коп. (двести восемьдесят две тысячи рублей 00 копеек).</w:t>
      </w:r>
    </w:p>
    <w:p w:rsidR="0064174B" w:rsidRPr="002636FA" w:rsidRDefault="0064174B" w:rsidP="002636FA">
      <w:pPr>
        <w:autoSpaceDE w:val="0"/>
        <w:autoSpaceDN w:val="0"/>
        <w:adjustRightInd w:val="0"/>
        <w:ind w:firstLine="708"/>
        <w:rPr>
          <w:lang w:val="ru-RU"/>
        </w:rPr>
      </w:pPr>
      <w:r w:rsidRPr="002636F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636FA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64174B" w:rsidRPr="002636FA" w:rsidRDefault="0064174B" w:rsidP="002636FA">
      <w:pPr>
        <w:autoSpaceDE w:val="0"/>
        <w:autoSpaceDN w:val="0"/>
        <w:adjustRightInd w:val="0"/>
        <w:ind w:firstLine="708"/>
        <w:rPr>
          <w:lang w:val="ru-RU"/>
        </w:rPr>
      </w:pPr>
      <w:r w:rsidRPr="002636F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636FA">
        <w:rPr>
          <w:lang w:val="ru-RU"/>
        </w:rPr>
        <w:t xml:space="preserve"> Краснодарский край, Краснодарский край, г. Славянск-на-Кубани, ул. Батарейная,377 транспортом поставщика. 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64174B" w:rsidRPr="002636FA" w:rsidRDefault="0064174B" w:rsidP="002636F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636FA">
        <w:rPr>
          <w:b/>
          <w:bCs/>
          <w:lang w:val="ru-RU"/>
        </w:rPr>
        <w:t>Источник финансирования:</w:t>
      </w:r>
      <w:r w:rsidRPr="002636FA">
        <w:rPr>
          <w:lang w:val="ru-RU"/>
        </w:rPr>
        <w:t xml:space="preserve"> Внебюджетные фонды (ОМС), краевой бюджет, родовые сертификаты.</w:t>
      </w:r>
    </w:p>
    <w:p w:rsidR="0064174B" w:rsidRPr="002636FA" w:rsidRDefault="0064174B" w:rsidP="002636FA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2636FA">
        <w:rPr>
          <w:b/>
          <w:bCs/>
          <w:lang w:val="ru-RU"/>
        </w:rPr>
        <w:t>Размер обеспечения заявки на участие в аукционе:</w:t>
      </w:r>
      <w:r w:rsidRPr="002636FA">
        <w:rPr>
          <w:lang w:val="ru-RU"/>
        </w:rPr>
        <w:t xml:space="preserve"> Не установлен</w:t>
      </w:r>
      <w:r w:rsidRPr="002636FA">
        <w:rPr>
          <w:spacing w:val="-2"/>
          <w:lang w:val="ru-RU"/>
        </w:rPr>
        <w:t>.</w:t>
      </w:r>
    </w:p>
    <w:p w:rsidR="0064174B" w:rsidRPr="002636FA" w:rsidRDefault="0064174B" w:rsidP="002636FA">
      <w:pPr>
        <w:jc w:val="both"/>
        <w:rPr>
          <w:spacing w:val="-2"/>
          <w:lang w:val="ru-RU"/>
        </w:rPr>
      </w:pPr>
      <w:r w:rsidRPr="002636FA">
        <w:rPr>
          <w:b/>
          <w:bCs/>
          <w:lang w:val="ru-RU"/>
        </w:rPr>
        <w:t xml:space="preserve">       </w:t>
      </w:r>
      <w:r w:rsidRPr="002636FA">
        <w:rPr>
          <w:b/>
          <w:bCs/>
          <w:lang w:val="ru-RU"/>
        </w:rPr>
        <w:tab/>
        <w:t xml:space="preserve">Размер обеспечения исполнения контракта: </w:t>
      </w:r>
      <w:r w:rsidRPr="002636FA">
        <w:rPr>
          <w:lang w:val="ru-RU"/>
        </w:rPr>
        <w:t xml:space="preserve">5 </w:t>
      </w:r>
      <w:r w:rsidRPr="002636F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4174B" w:rsidRPr="002636FA" w:rsidRDefault="0064174B" w:rsidP="002636F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636F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636FA">
        <w:rPr>
          <w:color w:val="000000"/>
          <w:sz w:val="24"/>
          <w:szCs w:val="24"/>
        </w:rPr>
        <w:t xml:space="preserve">12.12.2019 14:54 </w:t>
      </w:r>
      <w:r w:rsidRPr="002636FA">
        <w:rPr>
          <w:sz w:val="24"/>
          <w:szCs w:val="24"/>
        </w:rPr>
        <w:t>(московское время).</w:t>
      </w:r>
    </w:p>
    <w:p w:rsidR="0064174B" w:rsidRPr="002636FA" w:rsidRDefault="0064174B" w:rsidP="002636F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636F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636FA">
        <w:rPr>
          <w:sz w:val="24"/>
          <w:szCs w:val="24"/>
        </w:rPr>
        <w:t xml:space="preserve"> </w:t>
      </w:r>
    </w:p>
    <w:p w:rsidR="0064174B" w:rsidRDefault="0064174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4174B" w:rsidRPr="00FE244C">
        <w:trPr>
          <w:jc w:val="center"/>
        </w:trPr>
        <w:tc>
          <w:tcPr>
            <w:tcW w:w="9828" w:type="dxa"/>
            <w:gridSpan w:val="5"/>
          </w:tcPr>
          <w:p w:rsidR="0064174B" w:rsidRPr="00FE244C" w:rsidRDefault="0064174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64174B" w:rsidRPr="002636FA">
        <w:trPr>
          <w:jc w:val="center"/>
        </w:trPr>
        <w:tc>
          <w:tcPr>
            <w:tcW w:w="2820" w:type="dxa"/>
          </w:tcPr>
          <w:p w:rsidR="0064174B" w:rsidRPr="00FE244C" w:rsidRDefault="0064174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4174B" w:rsidRPr="00FE244C" w:rsidRDefault="0064174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4174B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64174B" w:rsidRPr="00FE244C" w:rsidRDefault="0064174B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64174B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64174B" w:rsidRPr="00FE244C" w:rsidRDefault="0064174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4174B" w:rsidRPr="00FE244C" w:rsidRDefault="0064174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64174B" w:rsidRPr="00FE244C">
        <w:trPr>
          <w:jc w:val="center"/>
        </w:trPr>
        <w:tc>
          <w:tcPr>
            <w:tcW w:w="9828" w:type="dxa"/>
            <w:gridSpan w:val="5"/>
          </w:tcPr>
          <w:p w:rsidR="0064174B" w:rsidRPr="00FE244C" w:rsidRDefault="0064174B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64174B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4174B" w:rsidRPr="00FE244C" w:rsidRDefault="0064174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64174B" w:rsidRPr="00FE244C" w:rsidRDefault="0064174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64174B" w:rsidRPr="00FE244C" w:rsidRDefault="0064174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4174B" w:rsidRPr="00FE244C" w:rsidRDefault="0064174B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64174B" w:rsidRPr="00FE244C" w:rsidRDefault="0064174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64174B" w:rsidRPr="00FE244C" w:rsidRDefault="0064174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64174B" w:rsidRPr="00FE244C" w:rsidRDefault="0064174B" w:rsidP="00A841CC">
            <w:pPr>
              <w:ind w:right="-80"/>
              <w:jc w:val="both"/>
              <w:rPr>
                <w:lang w:val="ru-RU"/>
              </w:rPr>
            </w:pPr>
          </w:p>
          <w:p w:rsidR="0064174B" w:rsidRPr="00FE244C" w:rsidRDefault="0064174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64174B" w:rsidRPr="00FE244C" w:rsidRDefault="0064174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64174B" w:rsidRPr="00FE244C" w:rsidRDefault="0064174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25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16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4174B" w:rsidRPr="00FE244C" w:rsidRDefault="0064174B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64174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4174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2636FA" w:rsidRDefault="0064174B" w:rsidP="002636FA">
            <w:pPr>
              <w:ind w:right="134"/>
              <w:jc w:val="center"/>
              <w:rPr>
                <w:color w:val="000000"/>
                <w:lang w:val="ru-RU"/>
              </w:rPr>
            </w:pPr>
            <w:r w:rsidRPr="002636FA">
              <w:rPr>
                <w:color w:val="000000"/>
              </w:rPr>
              <w:t>150 000.00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2636FA" w:rsidRDefault="0064174B" w:rsidP="002D63DC">
            <w:pPr>
              <w:jc w:val="center"/>
            </w:pPr>
            <w:r w:rsidRPr="002636FA">
              <w:t>24.12.2019 09:47:28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2636FA" w:rsidRDefault="0064174B" w:rsidP="00CE4749">
            <w:pPr>
              <w:jc w:val="center"/>
              <w:rPr>
                <w:lang w:val="ru-RU"/>
              </w:rPr>
            </w:pPr>
            <w:r w:rsidRPr="002636FA">
              <w:rPr>
                <w:lang w:val="ru-RU"/>
              </w:rPr>
              <w:t>EA-38701</w:t>
            </w:r>
          </w:p>
        </w:tc>
      </w:tr>
      <w:tr w:rsidR="0064174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2636FA" w:rsidRDefault="0064174B" w:rsidP="00ED05CB">
            <w:pPr>
              <w:ind w:right="134"/>
              <w:jc w:val="center"/>
              <w:rPr>
                <w:color w:val="000000"/>
              </w:rPr>
            </w:pPr>
            <w:r w:rsidRPr="002636FA">
              <w:rPr>
                <w:color w:val="000000"/>
              </w:rPr>
              <w:t>160 000.00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2636FA" w:rsidRDefault="0064174B" w:rsidP="000A7B44">
            <w:pPr>
              <w:jc w:val="center"/>
            </w:pPr>
            <w:r w:rsidRPr="002636FA">
              <w:t>24.12.2019 09:46:28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174B" w:rsidRPr="002636FA" w:rsidRDefault="0064174B" w:rsidP="000A7B44">
            <w:pPr>
              <w:jc w:val="center"/>
              <w:rPr>
                <w:lang w:val="ru-RU"/>
              </w:rPr>
            </w:pPr>
            <w:r w:rsidRPr="002636FA">
              <w:rPr>
                <w:lang w:val="ru-RU"/>
              </w:rPr>
              <w:t>EA-38509</w:t>
            </w:r>
          </w:p>
        </w:tc>
      </w:tr>
    </w:tbl>
    <w:p w:rsidR="0064174B" w:rsidRPr="00A001CE" w:rsidRDefault="0064174B" w:rsidP="00ED05CB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№ </w:t>
      </w:r>
      <w:r w:rsidRPr="00ED05CB">
        <w:rPr>
          <w:lang w:val="ru-RU"/>
        </w:rPr>
        <w:t xml:space="preserve"> </w:t>
      </w:r>
      <w:r w:rsidRPr="002636FA">
        <w:rPr>
          <w:lang w:val="ru-RU"/>
        </w:rPr>
        <w:t>EA-38430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64174B" w:rsidRPr="00FE244C" w:rsidRDefault="0064174B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4174B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174B" w:rsidRPr="00FE244C" w:rsidRDefault="0064174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64174B" w:rsidRPr="00FE244C" w:rsidRDefault="0064174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4174B" w:rsidRPr="00FE244C" w:rsidRDefault="0064174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64174B" w:rsidRPr="00FE244C" w:rsidRDefault="0064174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4174B" w:rsidRPr="00FE244C" w:rsidRDefault="0064174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4174B" w:rsidRPr="0024391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4174B" w:rsidRPr="008E1BB1" w:rsidRDefault="0064174B" w:rsidP="00E6630C">
            <w:pPr>
              <w:jc w:val="center"/>
              <w:rPr>
                <w:lang w:val="ru-RU"/>
              </w:rPr>
            </w:pPr>
            <w:r w:rsidRPr="002636FA">
              <w:rPr>
                <w:lang w:val="ru-RU"/>
              </w:rPr>
              <w:t>EA-38701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4174B" w:rsidRPr="002636FA" w:rsidRDefault="0064174B" w:rsidP="00FE5198">
            <w:pPr>
              <w:jc w:val="center"/>
            </w:pPr>
            <w:r w:rsidRPr="002636FA">
              <w:t>19.12.2019 17:22:38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ИНН2312261876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ОГРН1172375046535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КПП231101001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Место нахождения (жительства)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ИМ. СОКОЛОВА М.Е., ДОМ 80, ОФИС 2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Почтовый адрес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 СОКОЛОВА М.Е., ДОМ 80, ОФИС 2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alliancemed@bk.ru</w:t>
            </w:r>
          </w:p>
          <w:p w:rsidR="0064174B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Контактное лицо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D2BBF">
              <w:rPr>
                <w:lang w:val="ru-RU"/>
              </w:rPr>
              <w:t>79182281494</w:t>
            </w:r>
          </w:p>
          <w:p w:rsidR="0064174B" w:rsidRPr="00027D87" w:rsidRDefault="0064174B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Прокуда Данил Александрович</w:t>
            </w:r>
          </w:p>
        </w:tc>
      </w:tr>
      <w:tr w:rsidR="0064174B" w:rsidRPr="002636F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4174B" w:rsidRPr="00141FF0" w:rsidRDefault="0064174B" w:rsidP="000A7B44">
            <w:pPr>
              <w:jc w:val="center"/>
              <w:rPr>
                <w:lang w:val="ru-RU"/>
              </w:rPr>
            </w:pPr>
            <w:r w:rsidRPr="002636FA">
              <w:rPr>
                <w:lang w:val="ru-RU"/>
              </w:rPr>
              <w:t>EA-38509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4174B" w:rsidRPr="002636FA" w:rsidRDefault="0064174B" w:rsidP="000A7B44">
            <w:pPr>
              <w:jc w:val="center"/>
            </w:pPr>
            <w:r w:rsidRPr="002636FA">
              <w:t>18.12.2019 14:11:51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Индивидуальный предприниматель КАЧКИН РОМАН ВЯЧЕСЛАВОВИЧ</w:t>
            </w:r>
          </w:p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ИНН773270791264</w:t>
            </w:r>
          </w:p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ОГРНИП313774601801918</w:t>
            </w:r>
          </w:p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Место нахождения (жительства)</w:t>
            </w:r>
          </w:p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- Москва, ул.Авиаторов д.2 кв.248</w:t>
            </w:r>
          </w:p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Почтовый адрес</w:t>
            </w:r>
          </w:p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- Москва, ул.Авиаторов д.2 кв.248</w:t>
            </w:r>
          </w:p>
          <w:p w:rsidR="0064174B" w:rsidRPr="002636FA" w:rsidRDefault="0064174B" w:rsidP="002636FA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636FA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64174B" w:rsidRPr="002636FA" w:rsidRDefault="0064174B" w:rsidP="002636FA">
            <w:pPr>
              <w:rPr>
                <w:lang w:val="ru-RU"/>
              </w:rPr>
            </w:pPr>
            <w:r w:rsidRPr="002636FA">
              <w:rPr>
                <w:lang w:val="ru-RU"/>
              </w:rPr>
              <w:t>Качкин Роман Вячеславович</w:t>
            </w:r>
          </w:p>
          <w:p w:rsidR="0064174B" w:rsidRPr="00D5604F" w:rsidRDefault="0064174B" w:rsidP="000A7B44">
            <w:pPr>
              <w:rPr>
                <w:lang w:val="ru-RU"/>
              </w:rPr>
            </w:pPr>
            <w:r w:rsidRPr="002636FA">
              <w:rPr>
                <w:lang w:val="ru-RU"/>
              </w:rPr>
              <w:t>Телефон 79262793515</w:t>
            </w:r>
          </w:p>
        </w:tc>
      </w:tr>
    </w:tbl>
    <w:p w:rsidR="0064174B" w:rsidRPr="00FE244C" w:rsidRDefault="0064174B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4174B" w:rsidRPr="00027D87" w:rsidRDefault="0064174B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2636FA">
        <w:rPr>
          <w:lang w:val="ru-RU"/>
        </w:rPr>
        <w:t>EA-38701</w:t>
      </w:r>
      <w:r w:rsidRPr="00FE244C">
        <w:rPr>
          <w:lang w:val="ru-RU"/>
        </w:rPr>
        <w:t xml:space="preserve">- </w:t>
      </w:r>
      <w:r w:rsidRPr="00027D87">
        <w:rPr>
          <w:lang w:val="ru-RU"/>
        </w:rPr>
        <w:t>ОБЩЕСТВО С ОГРАНИЧЕННОЙ ОТВЕТСТВЕННОСТЬЮ "АЛЬЯНС МЕД"</w:t>
      </w:r>
      <w:r w:rsidRPr="00FE244C">
        <w:rPr>
          <w:lang w:val="ru-RU"/>
        </w:rPr>
        <w:t xml:space="preserve">,№ </w:t>
      </w:r>
      <w:r w:rsidRPr="002636FA">
        <w:rPr>
          <w:lang w:val="ru-RU"/>
        </w:rPr>
        <w:t>EA-38509</w:t>
      </w:r>
      <w:r w:rsidRPr="00FE244C">
        <w:rPr>
          <w:lang w:val="ru-RU"/>
        </w:rPr>
        <w:t xml:space="preserve"> - </w:t>
      </w:r>
      <w:r w:rsidRPr="002636FA">
        <w:rPr>
          <w:lang w:val="ru-RU"/>
        </w:rPr>
        <w:t>Индивидуальный предприниматель КАЧКИН РОМАН ВЯЧЕСЛАВОВИЧ</w:t>
      </w:r>
      <w:r>
        <w:rPr>
          <w:lang w:val="ru-RU"/>
        </w:rPr>
        <w:t>.</w:t>
      </w:r>
    </w:p>
    <w:p w:rsidR="0064174B" w:rsidRPr="00FE244C" w:rsidRDefault="0064174B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4174B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64174B" w:rsidRPr="00FE244C" w:rsidRDefault="0064174B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4174B" w:rsidRPr="00FE244C" w:rsidRDefault="0064174B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4174B" w:rsidRPr="00FE244C">
        <w:trPr>
          <w:trHeight w:val="274"/>
        </w:trPr>
        <w:tc>
          <w:tcPr>
            <w:tcW w:w="2204" w:type="dxa"/>
            <w:vMerge/>
          </w:tcPr>
          <w:p w:rsidR="0064174B" w:rsidRPr="00FE244C" w:rsidRDefault="0064174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4174B" w:rsidRPr="00FE244C" w:rsidRDefault="0064174B" w:rsidP="00AA4A97">
            <w:pPr>
              <w:jc w:val="center"/>
              <w:rPr>
                <w:lang w:val="ru-RU"/>
              </w:rPr>
            </w:pPr>
          </w:p>
          <w:p w:rsidR="0064174B" w:rsidRPr="00FE244C" w:rsidRDefault="0064174B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4174B" w:rsidRPr="00FE244C" w:rsidRDefault="0064174B" w:rsidP="00AA4A97">
            <w:pPr>
              <w:ind w:right="-21"/>
              <w:jc w:val="center"/>
              <w:rPr>
                <w:lang w:val="ru-RU"/>
              </w:rPr>
            </w:pPr>
          </w:p>
          <w:p w:rsidR="0064174B" w:rsidRPr="00FE244C" w:rsidRDefault="0064174B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4174B" w:rsidRPr="00FE244C" w:rsidRDefault="0064174B" w:rsidP="0056026D">
            <w:pPr>
              <w:jc w:val="center"/>
              <w:rPr>
                <w:lang w:val="ru-RU"/>
              </w:rPr>
            </w:pPr>
          </w:p>
          <w:p w:rsidR="0064174B" w:rsidRPr="00FE244C" w:rsidRDefault="0064174B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4174B" w:rsidRPr="00FE244C" w:rsidRDefault="0064174B" w:rsidP="00AA4A97">
            <w:pPr>
              <w:jc w:val="center"/>
              <w:rPr>
                <w:lang w:val="ru-RU"/>
              </w:rPr>
            </w:pPr>
          </w:p>
          <w:p w:rsidR="0064174B" w:rsidRPr="00FE244C" w:rsidRDefault="0064174B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4174B" w:rsidRPr="00FE244C" w:rsidRDefault="0064174B" w:rsidP="0056026D">
            <w:pPr>
              <w:jc w:val="center"/>
              <w:rPr>
                <w:lang w:val="ru-RU"/>
              </w:rPr>
            </w:pPr>
          </w:p>
          <w:p w:rsidR="0064174B" w:rsidRPr="00FE244C" w:rsidRDefault="0064174B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64174B" w:rsidRPr="002636FA">
        <w:trPr>
          <w:trHeight w:val="938"/>
        </w:trPr>
        <w:tc>
          <w:tcPr>
            <w:tcW w:w="2204" w:type="dxa"/>
            <w:vAlign w:val="center"/>
          </w:tcPr>
          <w:p w:rsidR="0064174B" w:rsidRPr="00FE244C" w:rsidRDefault="0064174B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2636FA">
              <w:rPr>
                <w:lang w:val="ru-RU"/>
              </w:rPr>
              <w:t>EA-38701</w:t>
            </w:r>
            <w:r w:rsidRPr="00FE244C">
              <w:rPr>
                <w:lang w:val="ru-RU"/>
              </w:rPr>
              <w:t xml:space="preserve">- </w:t>
            </w: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64174B" w:rsidRPr="00FE244C" w:rsidRDefault="0064174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4174B" w:rsidRPr="00FE244C" w:rsidRDefault="0064174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4174B" w:rsidRPr="00FE244C" w:rsidRDefault="0064174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4174B" w:rsidRPr="00FE244C" w:rsidRDefault="0064174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4174B" w:rsidRPr="00FE244C" w:rsidRDefault="0064174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4174B" w:rsidRPr="002636FA">
        <w:trPr>
          <w:trHeight w:val="938"/>
        </w:trPr>
        <w:tc>
          <w:tcPr>
            <w:tcW w:w="2204" w:type="dxa"/>
            <w:vAlign w:val="center"/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2636FA">
              <w:rPr>
                <w:lang w:val="ru-RU"/>
              </w:rPr>
              <w:t>EA-38509</w:t>
            </w:r>
            <w:r w:rsidRPr="00FE244C">
              <w:rPr>
                <w:lang w:val="ru-RU"/>
              </w:rPr>
              <w:t xml:space="preserve"> - </w:t>
            </w:r>
            <w:r w:rsidRPr="002636FA">
              <w:rPr>
                <w:lang w:val="ru-RU"/>
              </w:rPr>
              <w:t>Индивидуальный предприниматель КАЧКИН РОМАН ВЯЧЕСЛАВОВИЧ</w:t>
            </w:r>
          </w:p>
        </w:tc>
        <w:tc>
          <w:tcPr>
            <w:tcW w:w="1700" w:type="dxa"/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4174B" w:rsidRPr="00FE244C" w:rsidRDefault="0064174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4174B" w:rsidRPr="00FE244C" w:rsidRDefault="0064174B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636FA">
        <w:rPr>
          <w:lang w:val="ru-RU"/>
        </w:rPr>
        <w:t>Инструменты и приспособления прочие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27D87">
        <w:rPr>
          <w:lang w:val="ru-RU"/>
        </w:rPr>
        <w:t>ОБЩЕСТВО С ОГРАНИЧЕННОЙ ОТВЕТСТВЕННОСТЬЮ "АЛЬЯНС МЕД"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2636FA">
        <w:rPr>
          <w:color w:val="000000"/>
          <w:lang w:val="ru-RU"/>
        </w:rPr>
        <w:t>150</w:t>
      </w:r>
      <w:r w:rsidRPr="002636FA">
        <w:rPr>
          <w:color w:val="000000"/>
        </w:rPr>
        <w:t> </w:t>
      </w:r>
      <w:r w:rsidRPr="002636FA">
        <w:rPr>
          <w:color w:val="000000"/>
          <w:lang w:val="ru-RU"/>
        </w:rPr>
        <w:t>000.00</w:t>
      </w:r>
      <w:r w:rsidRPr="00FE244C">
        <w:rPr>
          <w:lang w:val="ru-RU"/>
        </w:rPr>
        <w:t xml:space="preserve"> рублей.  </w:t>
      </w:r>
    </w:p>
    <w:p w:rsidR="0064174B" w:rsidRPr="00FE244C" w:rsidRDefault="0064174B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4174B" w:rsidRPr="00FE244C">
        <w:trPr>
          <w:trHeight w:val="206"/>
          <w:jc w:val="center"/>
        </w:trPr>
        <w:tc>
          <w:tcPr>
            <w:tcW w:w="7338" w:type="dxa"/>
          </w:tcPr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4174B" w:rsidRPr="00FE244C">
        <w:trPr>
          <w:trHeight w:val="206"/>
          <w:jc w:val="center"/>
        </w:trPr>
        <w:tc>
          <w:tcPr>
            <w:tcW w:w="7338" w:type="dxa"/>
          </w:tcPr>
          <w:p w:rsidR="0064174B" w:rsidRPr="00FE244C" w:rsidRDefault="0064174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174B" w:rsidRPr="00FE244C" w:rsidRDefault="0064174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4174B" w:rsidRPr="00FE244C">
        <w:trPr>
          <w:trHeight w:val="206"/>
          <w:jc w:val="center"/>
        </w:trPr>
        <w:tc>
          <w:tcPr>
            <w:tcW w:w="7338" w:type="dxa"/>
          </w:tcPr>
          <w:p w:rsidR="0064174B" w:rsidRPr="00FE244C" w:rsidRDefault="006417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64174B" w:rsidRPr="00FE244C" w:rsidRDefault="0064174B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4174B" w:rsidRPr="00FE244C" w:rsidRDefault="0064174B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64174B" w:rsidRPr="00FE244C" w:rsidRDefault="0064174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64174B" w:rsidRPr="00FE244C" w:rsidRDefault="0064174B" w:rsidP="00B7524D">
      <w:pPr>
        <w:jc w:val="both"/>
        <w:rPr>
          <w:lang w:val="ru-RU" w:eastAsia="ru-RU"/>
        </w:rPr>
      </w:pPr>
    </w:p>
    <w:sectPr w:rsidR="0064174B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74B" w:rsidRDefault="0064174B">
      <w:r>
        <w:separator/>
      </w:r>
    </w:p>
  </w:endnote>
  <w:endnote w:type="continuationSeparator" w:id="1">
    <w:p w:rsidR="0064174B" w:rsidRDefault="00641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74B" w:rsidRDefault="0064174B">
      <w:r>
        <w:separator/>
      </w:r>
    </w:p>
  </w:footnote>
  <w:footnote w:type="continuationSeparator" w:id="1">
    <w:p w:rsidR="0064174B" w:rsidRDefault="00641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74B" w:rsidRDefault="0064174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4174B" w:rsidRDefault="006417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69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6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0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699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699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69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69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69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69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69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6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69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69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2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769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699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69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69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69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699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69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69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69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69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69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69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9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9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9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69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99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1146</Words>
  <Characters>6535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2019-12-06T10:50:00Z</cp:lastPrinted>
  <dcterms:created xsi:type="dcterms:W3CDTF">2019-12-25T15:19:00Z</dcterms:created>
  <dcterms:modified xsi:type="dcterms:W3CDTF">2019-12-25T15:29:00Z</dcterms:modified>
</cp:coreProperties>
</file>