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5B" w:rsidRPr="00FE244C" w:rsidRDefault="00FF615B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0318300120819000301</w:t>
      </w:r>
    </w:p>
    <w:p w:rsidR="00FF615B" w:rsidRPr="00FE244C" w:rsidRDefault="00FF615B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F615B" w:rsidRPr="00FE244C" w:rsidRDefault="00FF615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F615B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615B" w:rsidRPr="00FE244C" w:rsidRDefault="00FF615B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615B" w:rsidRPr="00FE244C" w:rsidRDefault="00FF615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27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FF615B" w:rsidRDefault="00FF615B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B6C0A">
        <w:rPr>
          <w:b/>
          <w:bCs/>
          <w:lang w:val="ru-RU"/>
        </w:rPr>
        <w:t xml:space="preserve">Информация о государственном заказчике: </w:t>
      </w:r>
      <w:r w:rsidRPr="008B6C0A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B6C0A">
          <w:rPr>
            <w:rStyle w:val="Hyperlink"/>
          </w:rPr>
          <w:t>crbzak</w:t>
        </w:r>
        <w:r w:rsidRPr="008B6C0A">
          <w:rPr>
            <w:rStyle w:val="Hyperlink"/>
            <w:lang w:val="ru-RU"/>
          </w:rPr>
          <w:t>@</w:t>
        </w:r>
        <w:r w:rsidRPr="008B6C0A">
          <w:rPr>
            <w:rStyle w:val="Hyperlink"/>
          </w:rPr>
          <w:t>mail</w:t>
        </w:r>
        <w:r w:rsidRPr="008B6C0A">
          <w:rPr>
            <w:rStyle w:val="Hyperlink"/>
            <w:lang w:val="ru-RU"/>
          </w:rPr>
          <w:t>.</w:t>
        </w:r>
        <w:r w:rsidRPr="008B6C0A">
          <w:rPr>
            <w:rStyle w:val="Hyperlink"/>
          </w:rPr>
          <w:t>ru</w:t>
        </w:r>
      </w:hyperlink>
      <w:r w:rsidRPr="008B6C0A">
        <w:rPr>
          <w:lang w:val="ru-RU"/>
        </w:rPr>
        <w:t>. Контрактный управляющий: Дехтерев Юрий Сергеевич.</w:t>
      </w: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B6C0A">
        <w:rPr>
          <w:b/>
          <w:bCs/>
          <w:lang w:val="ru-RU"/>
        </w:rPr>
        <w:t>Предмет контракта: «</w:t>
      </w:r>
      <w:r w:rsidRPr="008B6C0A">
        <w:rPr>
          <w:lang w:val="ru-RU"/>
        </w:rPr>
        <w:t xml:space="preserve">Медицинские изделия».  </w:t>
      </w:r>
    </w:p>
    <w:p w:rsidR="00FF615B" w:rsidRPr="008B6C0A" w:rsidRDefault="00FF615B" w:rsidP="008B6C0A">
      <w:pPr>
        <w:autoSpaceDE w:val="0"/>
        <w:autoSpaceDN w:val="0"/>
        <w:adjustRightInd w:val="0"/>
        <w:rPr>
          <w:lang w:val="ru-RU" w:eastAsia="ru-RU"/>
        </w:rPr>
      </w:pPr>
      <w:r w:rsidRPr="008B6C0A">
        <w:rPr>
          <w:b/>
          <w:bCs/>
          <w:noProof/>
          <w:lang w:val="ru-RU"/>
        </w:rPr>
        <w:t>Идентификационный код закупки:</w:t>
      </w:r>
      <w:r w:rsidRPr="008B6C0A">
        <w:rPr>
          <w:lang w:val="ru-RU"/>
        </w:rPr>
        <w:t xml:space="preserve"> </w:t>
      </w:r>
      <w:r w:rsidRPr="008B6C0A">
        <w:rPr>
          <w:color w:val="000000"/>
          <w:lang w:val="ru-RU"/>
        </w:rPr>
        <w:t>193234901331923490100103590013250000</w:t>
      </w:r>
    </w:p>
    <w:p w:rsidR="00FF615B" w:rsidRPr="008B6C0A" w:rsidRDefault="00FF615B" w:rsidP="008B6C0A">
      <w:pPr>
        <w:autoSpaceDE w:val="0"/>
        <w:autoSpaceDN w:val="0"/>
        <w:adjustRightInd w:val="0"/>
        <w:rPr>
          <w:lang w:val="ru-RU"/>
        </w:rPr>
      </w:pPr>
      <w:r w:rsidRPr="008B6C0A">
        <w:rPr>
          <w:b/>
          <w:bCs/>
          <w:noProof/>
          <w:lang w:val="ru-RU"/>
        </w:rPr>
        <w:t>Начальная (максимальная) цена контракта</w:t>
      </w:r>
      <w:r w:rsidRPr="008B6C0A">
        <w:rPr>
          <w:b/>
          <w:bCs/>
          <w:lang w:val="ru-RU"/>
        </w:rPr>
        <w:t>:</w:t>
      </w:r>
      <w:r w:rsidRPr="008B6C0A">
        <w:rPr>
          <w:lang w:val="ru-RU"/>
        </w:rPr>
        <w:t xml:space="preserve"> 422196 руб. 33 коп. (четыреста двадцать две тысячи сто девяносто шесть рублей 33 копейки).</w:t>
      </w: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B6C0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B6C0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B6C0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B6C0A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1/6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B6C0A">
        <w:rPr>
          <w:b/>
          <w:bCs/>
          <w:lang w:val="ru-RU"/>
        </w:rPr>
        <w:t>Источник финансирования:</w:t>
      </w:r>
      <w:r w:rsidRPr="008B6C0A">
        <w:rPr>
          <w:lang w:val="ru-RU"/>
        </w:rPr>
        <w:t xml:space="preserve"> Внебюджетные средства (платные услуги).</w:t>
      </w:r>
    </w:p>
    <w:p w:rsidR="00FF615B" w:rsidRPr="008B6C0A" w:rsidRDefault="00FF615B" w:rsidP="008B6C0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8B6C0A">
        <w:rPr>
          <w:lang w:val="ru-RU"/>
        </w:rPr>
        <w:t xml:space="preserve">  </w:t>
      </w:r>
      <w:r w:rsidRPr="008B6C0A">
        <w:rPr>
          <w:b/>
          <w:bCs/>
          <w:lang w:val="ru-RU"/>
        </w:rPr>
        <w:t>Размер обеспечения заявки на участие в аукционе:</w:t>
      </w:r>
      <w:r w:rsidRPr="008B6C0A">
        <w:rPr>
          <w:lang w:val="ru-RU"/>
        </w:rPr>
        <w:t xml:space="preserve"> Не установлен</w:t>
      </w:r>
      <w:r w:rsidRPr="008B6C0A">
        <w:rPr>
          <w:spacing w:val="-2"/>
          <w:lang w:val="ru-RU"/>
        </w:rPr>
        <w:t>.</w:t>
      </w:r>
    </w:p>
    <w:p w:rsidR="00FF615B" w:rsidRPr="008B6C0A" w:rsidRDefault="00FF615B" w:rsidP="008B6C0A">
      <w:pPr>
        <w:jc w:val="both"/>
        <w:rPr>
          <w:spacing w:val="-2"/>
          <w:lang w:val="ru-RU"/>
        </w:rPr>
      </w:pPr>
      <w:r w:rsidRPr="008B6C0A">
        <w:rPr>
          <w:b/>
          <w:bCs/>
          <w:lang w:val="ru-RU"/>
        </w:rPr>
        <w:t xml:space="preserve">       </w:t>
      </w:r>
      <w:r w:rsidRPr="008B6C0A">
        <w:rPr>
          <w:b/>
          <w:bCs/>
          <w:lang w:val="ru-RU"/>
        </w:rPr>
        <w:tab/>
        <w:t xml:space="preserve">Размер обеспечения исполнения контракта: </w:t>
      </w:r>
      <w:r w:rsidRPr="008B6C0A">
        <w:rPr>
          <w:lang w:val="ru-RU"/>
        </w:rPr>
        <w:t xml:space="preserve">5 </w:t>
      </w:r>
      <w:r w:rsidRPr="008B6C0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F615B" w:rsidRPr="008B6C0A" w:rsidRDefault="00FF615B" w:rsidP="008B6C0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B6C0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B6C0A">
        <w:rPr>
          <w:color w:val="000000"/>
          <w:sz w:val="24"/>
          <w:szCs w:val="24"/>
        </w:rPr>
        <w:t>17.12.2019 10:08</w:t>
      </w:r>
      <w:r w:rsidRPr="008B6C0A">
        <w:rPr>
          <w:sz w:val="24"/>
          <w:szCs w:val="24"/>
        </w:rPr>
        <w:t xml:space="preserve"> (московское время).</w:t>
      </w:r>
    </w:p>
    <w:p w:rsidR="00FF615B" w:rsidRPr="008B6C0A" w:rsidRDefault="00FF615B" w:rsidP="008B6C0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8B6C0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8B6C0A">
        <w:rPr>
          <w:sz w:val="24"/>
          <w:szCs w:val="24"/>
        </w:rPr>
        <w:t xml:space="preserve"> </w:t>
      </w:r>
    </w:p>
    <w:p w:rsidR="00FF615B" w:rsidRDefault="00FF615B" w:rsidP="002636FA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F615B" w:rsidRPr="00FE244C">
        <w:trPr>
          <w:jc w:val="center"/>
        </w:trPr>
        <w:tc>
          <w:tcPr>
            <w:tcW w:w="9828" w:type="dxa"/>
            <w:gridSpan w:val="5"/>
          </w:tcPr>
          <w:p w:rsidR="00FF615B" w:rsidRPr="00FE244C" w:rsidRDefault="00FF615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FF615B" w:rsidRPr="001B4EB2">
        <w:trPr>
          <w:jc w:val="center"/>
        </w:trPr>
        <w:tc>
          <w:tcPr>
            <w:tcW w:w="2820" w:type="dxa"/>
          </w:tcPr>
          <w:p w:rsidR="00FF615B" w:rsidRPr="00FE244C" w:rsidRDefault="00FF615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F615B" w:rsidRPr="00FE244C" w:rsidRDefault="00FF615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F615B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FF615B" w:rsidRPr="00FE244C" w:rsidRDefault="00FF615B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FF615B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FF615B" w:rsidRPr="00FE244C" w:rsidRDefault="00FF615B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F615B" w:rsidRPr="00FE244C" w:rsidRDefault="00FF615B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FF615B" w:rsidRPr="00FE244C">
        <w:trPr>
          <w:jc w:val="center"/>
        </w:trPr>
        <w:tc>
          <w:tcPr>
            <w:tcW w:w="9828" w:type="dxa"/>
            <w:gridSpan w:val="5"/>
          </w:tcPr>
          <w:p w:rsidR="00FF615B" w:rsidRPr="00FE244C" w:rsidRDefault="00FF615B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FF615B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F615B" w:rsidRPr="00FE244C" w:rsidRDefault="00FF615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FF615B" w:rsidRPr="00FE244C" w:rsidRDefault="00FF615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FF615B" w:rsidRPr="00FE244C" w:rsidRDefault="00FF615B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F615B" w:rsidRPr="00FE244C" w:rsidRDefault="00FF615B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FF615B" w:rsidRPr="00FE244C" w:rsidRDefault="00FF615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FF615B" w:rsidRPr="00FE244C" w:rsidRDefault="00FF615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FF615B" w:rsidRPr="00FE244C" w:rsidRDefault="00FF615B" w:rsidP="00A841CC">
            <w:pPr>
              <w:ind w:right="-80"/>
              <w:jc w:val="both"/>
              <w:rPr>
                <w:lang w:val="ru-RU"/>
              </w:rPr>
            </w:pPr>
          </w:p>
          <w:p w:rsidR="00FF615B" w:rsidRPr="00FE244C" w:rsidRDefault="00FF615B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FF615B" w:rsidRPr="00FE244C" w:rsidRDefault="00FF615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FF615B" w:rsidRPr="00FE244C" w:rsidRDefault="00FF615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F615B" w:rsidRPr="00FE244C" w:rsidRDefault="00FF615B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FF615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F615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8B6C0A">
            <w:pPr>
              <w:ind w:right="134"/>
              <w:jc w:val="center"/>
              <w:rPr>
                <w:color w:val="000000"/>
                <w:lang w:val="ru-RU"/>
              </w:rPr>
            </w:pPr>
            <w:r w:rsidRPr="008B6C0A">
              <w:rPr>
                <w:color w:val="000000"/>
              </w:rPr>
              <w:t>417 974.37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2D63DC">
            <w:pPr>
              <w:jc w:val="center"/>
            </w:pPr>
            <w:r w:rsidRPr="008B6C0A">
              <w:t>27.12.2019 09:01:19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CE4749">
            <w:pPr>
              <w:jc w:val="center"/>
              <w:rPr>
                <w:lang w:val="ru-RU"/>
              </w:rPr>
            </w:pPr>
            <w:r w:rsidRPr="008B6C0A">
              <w:rPr>
                <w:lang w:val="ru-RU"/>
              </w:rPr>
              <w:t>EA-38979</w:t>
            </w:r>
          </w:p>
        </w:tc>
      </w:tr>
      <w:tr w:rsidR="00FF615B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8B6C0A">
            <w:pPr>
              <w:ind w:right="134"/>
              <w:jc w:val="center"/>
              <w:rPr>
                <w:color w:val="000000"/>
                <w:lang w:val="ru-RU"/>
              </w:rPr>
            </w:pPr>
            <w:r w:rsidRPr="008B6C0A">
              <w:rPr>
                <w:color w:val="000000"/>
              </w:rPr>
              <w:t>420 085.35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0A7B44">
            <w:pPr>
              <w:jc w:val="center"/>
            </w:pPr>
            <w:r w:rsidRPr="008B6C0A">
              <w:t>27.12.2019 09:00:46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615B" w:rsidRPr="008B6C0A" w:rsidRDefault="00FF615B" w:rsidP="000A7B44">
            <w:pPr>
              <w:jc w:val="center"/>
              <w:rPr>
                <w:lang w:val="ru-RU"/>
              </w:rPr>
            </w:pPr>
            <w:r w:rsidRPr="008B6C0A">
              <w:rPr>
                <w:lang w:val="ru-RU"/>
              </w:rPr>
              <w:t>EA-38977</w:t>
            </w:r>
          </w:p>
        </w:tc>
      </w:tr>
    </w:tbl>
    <w:p w:rsidR="00FF615B" w:rsidRPr="00FE244C" w:rsidRDefault="00FF615B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F615B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F615B" w:rsidRPr="00FE244C" w:rsidRDefault="00FF61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FF615B" w:rsidRPr="00FE244C" w:rsidRDefault="00FF61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615B" w:rsidRPr="00FE244C" w:rsidRDefault="00FF61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FF615B" w:rsidRPr="00FE244C" w:rsidRDefault="00FF615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615B" w:rsidRPr="00FE244C" w:rsidRDefault="00FF615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F615B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615B" w:rsidRPr="008E1BB1" w:rsidRDefault="00FF615B" w:rsidP="00E6630C">
            <w:pPr>
              <w:jc w:val="center"/>
              <w:rPr>
                <w:lang w:val="ru-RU"/>
              </w:rPr>
            </w:pPr>
            <w:r w:rsidRPr="008B6C0A">
              <w:rPr>
                <w:lang w:val="ru-RU"/>
              </w:rPr>
              <w:t>EA-38979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615B" w:rsidRPr="008B6C0A" w:rsidRDefault="00FF615B" w:rsidP="00FE5198">
            <w:pPr>
              <w:jc w:val="center"/>
            </w:pPr>
            <w:r w:rsidRPr="008B6C0A">
              <w:t>24.12.2019 17:51:33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FF615B" w:rsidRPr="0077327D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FF615B" w:rsidRPr="001B4EB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615B" w:rsidRPr="00141FF0" w:rsidRDefault="00FF615B" w:rsidP="000A7B44">
            <w:pPr>
              <w:jc w:val="center"/>
              <w:rPr>
                <w:lang w:val="ru-RU"/>
              </w:rPr>
            </w:pPr>
            <w:r w:rsidRPr="008B6C0A">
              <w:rPr>
                <w:lang w:val="ru-RU"/>
              </w:rPr>
              <w:t>EA-38977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615B" w:rsidRPr="008B6C0A" w:rsidRDefault="00FF615B" w:rsidP="000A7B44">
            <w:pPr>
              <w:jc w:val="center"/>
            </w:pPr>
            <w:r w:rsidRPr="008B6C0A">
              <w:t>24.12.2019 17:36:49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ИНН2312261876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ОГРН1172375046535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КПП231101001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Место нахождения (жительства)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Почтовый адрес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alliancemed@bk.ru</w:t>
            </w:r>
          </w:p>
          <w:p w:rsidR="00FF615B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Контактное лицо</w:t>
            </w:r>
          </w:p>
          <w:p w:rsidR="00FF615B" w:rsidRPr="00027D87" w:rsidRDefault="00FF615B" w:rsidP="009D089D">
            <w:pPr>
              <w:rPr>
                <w:lang w:val="ru-RU"/>
              </w:rPr>
            </w:pPr>
            <w:r w:rsidRPr="000D2BBF">
              <w:rPr>
                <w:lang w:val="ru-RU"/>
              </w:rPr>
              <w:t>79182281494</w:t>
            </w:r>
          </w:p>
          <w:p w:rsidR="00FF615B" w:rsidRPr="00D5604F" w:rsidRDefault="00FF615B" w:rsidP="009D089D">
            <w:pPr>
              <w:rPr>
                <w:lang w:val="ru-RU"/>
              </w:rPr>
            </w:pPr>
            <w:r w:rsidRPr="00027D87">
              <w:rPr>
                <w:lang w:val="ru-RU"/>
              </w:rPr>
              <w:t>Прокуда Данил Александрович</w:t>
            </w:r>
          </w:p>
        </w:tc>
      </w:tr>
    </w:tbl>
    <w:p w:rsidR="00FF615B" w:rsidRPr="00FE244C" w:rsidRDefault="00FF615B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F615B" w:rsidRPr="00027D87" w:rsidRDefault="00FF615B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8B6C0A">
        <w:rPr>
          <w:lang w:val="ru-RU"/>
        </w:rPr>
        <w:t>EA-38979</w:t>
      </w:r>
      <w:r w:rsidRPr="00FE244C">
        <w:rPr>
          <w:lang w:val="ru-RU"/>
        </w:rPr>
        <w:t xml:space="preserve">- </w:t>
      </w:r>
      <w:r w:rsidRPr="009D089D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,№ </w:t>
      </w:r>
      <w:r w:rsidRPr="008B6C0A">
        <w:rPr>
          <w:lang w:val="ru-RU"/>
        </w:rPr>
        <w:t>EA-38977</w:t>
      </w:r>
      <w:r w:rsidRPr="00FE244C">
        <w:rPr>
          <w:lang w:val="ru-RU"/>
        </w:rPr>
        <w:t xml:space="preserve"> - </w:t>
      </w:r>
      <w:r w:rsidRPr="00027D87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>.</w:t>
      </w:r>
    </w:p>
    <w:p w:rsidR="00FF615B" w:rsidRPr="00FE244C" w:rsidRDefault="00FF615B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F615B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FF615B" w:rsidRPr="00FE244C" w:rsidRDefault="00FF615B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F615B" w:rsidRPr="00FE244C" w:rsidRDefault="00FF615B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F615B" w:rsidRPr="00FE244C">
        <w:trPr>
          <w:trHeight w:val="274"/>
        </w:trPr>
        <w:tc>
          <w:tcPr>
            <w:tcW w:w="2204" w:type="dxa"/>
            <w:vMerge/>
          </w:tcPr>
          <w:p w:rsidR="00FF615B" w:rsidRPr="00FE244C" w:rsidRDefault="00FF615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F615B" w:rsidRPr="00FE244C" w:rsidRDefault="00FF615B" w:rsidP="00AA4A97">
            <w:pPr>
              <w:jc w:val="center"/>
              <w:rPr>
                <w:lang w:val="ru-RU"/>
              </w:rPr>
            </w:pPr>
          </w:p>
          <w:p w:rsidR="00FF615B" w:rsidRPr="00FE244C" w:rsidRDefault="00FF615B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F615B" w:rsidRPr="00FE244C" w:rsidRDefault="00FF615B" w:rsidP="00AA4A97">
            <w:pPr>
              <w:ind w:right="-21"/>
              <w:jc w:val="center"/>
              <w:rPr>
                <w:lang w:val="ru-RU"/>
              </w:rPr>
            </w:pPr>
          </w:p>
          <w:p w:rsidR="00FF615B" w:rsidRPr="00FE244C" w:rsidRDefault="00FF615B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F615B" w:rsidRPr="00FE244C" w:rsidRDefault="00FF615B" w:rsidP="0056026D">
            <w:pPr>
              <w:jc w:val="center"/>
              <w:rPr>
                <w:lang w:val="ru-RU"/>
              </w:rPr>
            </w:pPr>
          </w:p>
          <w:p w:rsidR="00FF615B" w:rsidRPr="00FE244C" w:rsidRDefault="00FF615B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F615B" w:rsidRPr="00FE244C" w:rsidRDefault="00FF615B" w:rsidP="00AA4A97">
            <w:pPr>
              <w:jc w:val="center"/>
              <w:rPr>
                <w:lang w:val="ru-RU"/>
              </w:rPr>
            </w:pPr>
          </w:p>
          <w:p w:rsidR="00FF615B" w:rsidRPr="00FE244C" w:rsidRDefault="00FF615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F615B" w:rsidRPr="00FE244C" w:rsidRDefault="00FF615B" w:rsidP="0056026D">
            <w:pPr>
              <w:jc w:val="center"/>
              <w:rPr>
                <w:lang w:val="ru-RU"/>
              </w:rPr>
            </w:pPr>
          </w:p>
          <w:p w:rsidR="00FF615B" w:rsidRPr="00FE244C" w:rsidRDefault="00FF615B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FF615B" w:rsidRPr="001B4EB2">
        <w:trPr>
          <w:trHeight w:val="938"/>
        </w:trPr>
        <w:tc>
          <w:tcPr>
            <w:tcW w:w="2204" w:type="dxa"/>
            <w:vAlign w:val="center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8B6C0A">
              <w:rPr>
                <w:lang w:val="ru-RU"/>
              </w:rPr>
              <w:t>EA-38979</w:t>
            </w:r>
            <w:r w:rsidRPr="00FE244C">
              <w:rPr>
                <w:lang w:val="ru-RU"/>
              </w:rPr>
              <w:t xml:space="preserve">- </w:t>
            </w:r>
            <w:r w:rsidRPr="009D089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615B" w:rsidRPr="00FE244C" w:rsidRDefault="00FF615B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615B" w:rsidRPr="001B4EB2">
        <w:trPr>
          <w:trHeight w:val="938"/>
        </w:trPr>
        <w:tc>
          <w:tcPr>
            <w:tcW w:w="2204" w:type="dxa"/>
            <w:vAlign w:val="center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8B6C0A">
              <w:rPr>
                <w:lang w:val="ru-RU"/>
              </w:rPr>
              <w:t>EA-38977</w:t>
            </w:r>
            <w:r w:rsidRPr="00FE244C">
              <w:rPr>
                <w:lang w:val="ru-RU"/>
              </w:rPr>
              <w:t xml:space="preserve"> - </w:t>
            </w:r>
            <w:r w:rsidRPr="00027D87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615B" w:rsidRPr="00FE244C" w:rsidRDefault="00FF615B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F615B" w:rsidRPr="00FE244C" w:rsidRDefault="00FF615B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B6C0A">
        <w:rPr>
          <w:lang w:val="ru-RU"/>
        </w:rPr>
        <w:t>Медицинские изделия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D089D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8B6C0A">
        <w:rPr>
          <w:color w:val="000000"/>
        </w:rPr>
        <w:t>417 974.37</w:t>
      </w:r>
      <w:r w:rsidRPr="00FE244C">
        <w:rPr>
          <w:lang w:val="ru-RU"/>
        </w:rPr>
        <w:t xml:space="preserve"> рублей.  </w:t>
      </w:r>
    </w:p>
    <w:p w:rsidR="00FF615B" w:rsidRPr="00FE244C" w:rsidRDefault="00FF615B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F615B" w:rsidRPr="00FE244C">
        <w:trPr>
          <w:trHeight w:val="206"/>
          <w:jc w:val="center"/>
        </w:trPr>
        <w:tc>
          <w:tcPr>
            <w:tcW w:w="7338" w:type="dxa"/>
          </w:tcPr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615B" w:rsidRPr="00FE244C">
        <w:trPr>
          <w:trHeight w:val="206"/>
          <w:jc w:val="center"/>
        </w:trPr>
        <w:tc>
          <w:tcPr>
            <w:tcW w:w="7338" w:type="dxa"/>
          </w:tcPr>
          <w:p w:rsidR="00FF615B" w:rsidRPr="00FE244C" w:rsidRDefault="00FF615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615B" w:rsidRPr="00FE244C" w:rsidRDefault="00FF615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615B" w:rsidRPr="00FE244C">
        <w:trPr>
          <w:trHeight w:val="206"/>
          <w:jc w:val="center"/>
        </w:trPr>
        <w:tc>
          <w:tcPr>
            <w:tcW w:w="7338" w:type="dxa"/>
          </w:tcPr>
          <w:p w:rsidR="00FF615B" w:rsidRPr="00FE244C" w:rsidRDefault="00FF615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FF615B" w:rsidRPr="00FE244C" w:rsidRDefault="00FF615B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F615B" w:rsidRPr="00FE244C" w:rsidRDefault="00FF615B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FF615B" w:rsidRPr="00FE244C" w:rsidRDefault="00FF615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F615B" w:rsidRPr="00FE244C" w:rsidRDefault="00FF615B" w:rsidP="00B7524D">
      <w:pPr>
        <w:jc w:val="both"/>
        <w:rPr>
          <w:lang w:val="ru-RU" w:eastAsia="ru-RU"/>
        </w:rPr>
      </w:pPr>
    </w:p>
    <w:sectPr w:rsidR="00FF615B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15B" w:rsidRDefault="00FF615B">
      <w:r>
        <w:separator/>
      </w:r>
    </w:p>
  </w:endnote>
  <w:endnote w:type="continuationSeparator" w:id="1">
    <w:p w:rsidR="00FF615B" w:rsidRDefault="00FF6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15B" w:rsidRDefault="00FF615B">
      <w:r>
        <w:separator/>
      </w:r>
    </w:p>
  </w:footnote>
  <w:footnote w:type="continuationSeparator" w:id="1">
    <w:p w:rsidR="00FF615B" w:rsidRDefault="00FF61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15B" w:rsidRDefault="00FF615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F615B" w:rsidRDefault="00FF61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15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15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1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15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15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5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15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3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15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15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158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158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15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5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15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158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15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1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1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15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5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5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5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15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58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1143</Words>
  <Characters>6521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2019-12-06T10:50:00Z</cp:lastPrinted>
  <dcterms:created xsi:type="dcterms:W3CDTF">2019-12-27T12:31:00Z</dcterms:created>
  <dcterms:modified xsi:type="dcterms:W3CDTF">2019-12-27T13:15:00Z</dcterms:modified>
</cp:coreProperties>
</file>