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DC1" w:rsidRPr="00FE244C" w:rsidRDefault="007A7DC1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0318300120819000311</w:t>
      </w:r>
    </w:p>
    <w:p w:rsidR="007A7DC1" w:rsidRPr="00FE244C" w:rsidRDefault="007A7DC1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A7DC1" w:rsidRPr="00FE244C" w:rsidRDefault="007A7DC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A7DC1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DC1" w:rsidRPr="00FE244C" w:rsidRDefault="007A7DC1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DC1" w:rsidRPr="00FE244C" w:rsidRDefault="007A7DC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7A7DC1" w:rsidRPr="00292992" w:rsidRDefault="007A7DC1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92992">
        <w:rPr>
          <w:b/>
          <w:bCs/>
          <w:lang w:val="ru-RU"/>
        </w:rPr>
        <w:t xml:space="preserve">Информация о государственном заказчике: </w:t>
      </w:r>
      <w:r w:rsidRPr="0029299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92992">
          <w:rPr>
            <w:rStyle w:val="Hyperlink"/>
          </w:rPr>
          <w:t>crbzak</w:t>
        </w:r>
        <w:r w:rsidRPr="00292992">
          <w:rPr>
            <w:rStyle w:val="Hyperlink"/>
            <w:lang w:val="ru-RU"/>
          </w:rPr>
          <w:t>@</w:t>
        </w:r>
        <w:r w:rsidRPr="00292992">
          <w:rPr>
            <w:rStyle w:val="Hyperlink"/>
          </w:rPr>
          <w:t>mail</w:t>
        </w:r>
        <w:r w:rsidRPr="00292992">
          <w:rPr>
            <w:rStyle w:val="Hyperlink"/>
            <w:lang w:val="ru-RU"/>
          </w:rPr>
          <w:t>.</w:t>
        </w:r>
        <w:r w:rsidRPr="00292992">
          <w:rPr>
            <w:rStyle w:val="Hyperlink"/>
          </w:rPr>
          <w:t>ru</w:t>
        </w:r>
      </w:hyperlink>
      <w:r w:rsidRPr="00292992">
        <w:rPr>
          <w:lang w:val="ru-RU"/>
        </w:rPr>
        <w:t>. Контрактный управляющий: Дехтерев Юрий Сергеевич.</w:t>
      </w: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92992">
        <w:rPr>
          <w:b/>
          <w:bCs/>
          <w:lang w:val="ru-RU"/>
        </w:rPr>
        <w:t>Предмет контракта: «</w:t>
      </w:r>
      <w:r w:rsidRPr="00292992">
        <w:rPr>
          <w:lang w:val="ru-RU"/>
        </w:rPr>
        <w:t xml:space="preserve">Растворы для инфузий».  </w:t>
      </w:r>
    </w:p>
    <w:p w:rsidR="007A7DC1" w:rsidRPr="00292992" w:rsidRDefault="007A7DC1" w:rsidP="00292992">
      <w:pPr>
        <w:autoSpaceDE w:val="0"/>
        <w:autoSpaceDN w:val="0"/>
        <w:adjustRightInd w:val="0"/>
        <w:rPr>
          <w:lang w:val="ru-RU" w:eastAsia="ru-RU"/>
        </w:rPr>
      </w:pPr>
      <w:r w:rsidRPr="00292992">
        <w:rPr>
          <w:b/>
          <w:bCs/>
          <w:noProof/>
          <w:lang w:val="ru-RU"/>
        </w:rPr>
        <w:t>Идентификационный код закупки:</w:t>
      </w:r>
      <w:r w:rsidRPr="00292992">
        <w:rPr>
          <w:lang w:val="ru-RU"/>
        </w:rPr>
        <w:t xml:space="preserve"> </w:t>
      </w:r>
      <w:r w:rsidRPr="00292992">
        <w:rPr>
          <w:color w:val="000000"/>
          <w:lang w:val="ru-RU"/>
        </w:rPr>
        <w:t>193234901331923490100103570010000000</w:t>
      </w:r>
    </w:p>
    <w:p w:rsidR="007A7DC1" w:rsidRPr="00292992" w:rsidRDefault="007A7DC1" w:rsidP="00292992">
      <w:pPr>
        <w:autoSpaceDE w:val="0"/>
        <w:autoSpaceDN w:val="0"/>
        <w:adjustRightInd w:val="0"/>
        <w:rPr>
          <w:lang w:val="ru-RU"/>
        </w:rPr>
      </w:pPr>
      <w:r w:rsidRPr="00292992">
        <w:rPr>
          <w:b/>
          <w:bCs/>
          <w:noProof/>
          <w:lang w:val="ru-RU"/>
        </w:rPr>
        <w:t>Начальная (максимальная) цена контракта</w:t>
      </w:r>
      <w:r w:rsidRPr="00292992">
        <w:rPr>
          <w:b/>
          <w:bCs/>
          <w:lang w:val="ru-RU"/>
        </w:rPr>
        <w:t>:</w:t>
      </w:r>
      <w:r w:rsidRPr="00292992">
        <w:rPr>
          <w:lang w:val="ru-RU"/>
        </w:rPr>
        <w:t xml:space="preserve"> 497767 руб. 50 коп. (четыреста девяносто семь тысяч семьсот шестьдесят семь рублей 50 копеек).</w:t>
      </w: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9299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9299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9299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92992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1/3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марта 2020 г.</w:t>
      </w: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92992">
        <w:rPr>
          <w:b/>
          <w:bCs/>
          <w:lang w:val="ru-RU"/>
        </w:rPr>
        <w:t>Источник финансирования:</w:t>
      </w:r>
      <w:r w:rsidRPr="00292992">
        <w:rPr>
          <w:lang w:val="ru-RU"/>
        </w:rPr>
        <w:t xml:space="preserve"> Внебюджетные фонды (ОМС).</w:t>
      </w:r>
    </w:p>
    <w:p w:rsidR="007A7DC1" w:rsidRPr="00292992" w:rsidRDefault="007A7DC1" w:rsidP="0029299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92992">
        <w:rPr>
          <w:lang w:val="ru-RU"/>
        </w:rPr>
        <w:t xml:space="preserve">  </w:t>
      </w:r>
      <w:r w:rsidRPr="00292992">
        <w:rPr>
          <w:b/>
          <w:bCs/>
          <w:lang w:val="ru-RU"/>
        </w:rPr>
        <w:t>Размер обеспечения заявки на участие в аукционе:</w:t>
      </w:r>
      <w:r w:rsidRPr="00292992">
        <w:rPr>
          <w:lang w:val="ru-RU"/>
        </w:rPr>
        <w:t xml:space="preserve"> Не установлен</w:t>
      </w:r>
      <w:r w:rsidRPr="00292992">
        <w:rPr>
          <w:spacing w:val="-2"/>
          <w:lang w:val="ru-RU"/>
        </w:rPr>
        <w:t>.</w:t>
      </w:r>
    </w:p>
    <w:p w:rsidR="007A7DC1" w:rsidRPr="00292992" w:rsidRDefault="007A7DC1" w:rsidP="00292992">
      <w:pPr>
        <w:jc w:val="both"/>
        <w:rPr>
          <w:spacing w:val="-2"/>
          <w:lang w:val="ru-RU"/>
        </w:rPr>
      </w:pPr>
      <w:r w:rsidRPr="00292992">
        <w:rPr>
          <w:b/>
          <w:bCs/>
          <w:lang w:val="ru-RU"/>
        </w:rPr>
        <w:t xml:space="preserve">       </w:t>
      </w:r>
      <w:r w:rsidRPr="00292992">
        <w:rPr>
          <w:b/>
          <w:bCs/>
          <w:lang w:val="ru-RU"/>
        </w:rPr>
        <w:tab/>
        <w:t xml:space="preserve">Размер обеспечения исполнения контракта: </w:t>
      </w:r>
      <w:r w:rsidRPr="00292992">
        <w:rPr>
          <w:lang w:val="ru-RU"/>
        </w:rPr>
        <w:t xml:space="preserve">5 </w:t>
      </w:r>
      <w:r w:rsidRPr="0029299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A7DC1" w:rsidRPr="00292992" w:rsidRDefault="007A7DC1" w:rsidP="0029299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9299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92992">
        <w:rPr>
          <w:color w:val="000000"/>
          <w:sz w:val="24"/>
          <w:szCs w:val="24"/>
        </w:rPr>
        <w:t>18.12.2019 17:27</w:t>
      </w:r>
      <w:r w:rsidRPr="00292992">
        <w:rPr>
          <w:sz w:val="24"/>
          <w:szCs w:val="24"/>
        </w:rPr>
        <w:t xml:space="preserve"> (московское время).</w:t>
      </w:r>
    </w:p>
    <w:p w:rsidR="007A7DC1" w:rsidRDefault="007A7DC1" w:rsidP="00292992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29299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</w:t>
      </w:r>
      <w:r w:rsidRPr="00143EDE">
        <w:rPr>
          <w:b/>
          <w:bCs/>
          <w:sz w:val="28"/>
          <w:szCs w:val="28"/>
        </w:rPr>
        <w:t>:</w:t>
      </w:r>
      <w:r w:rsidRPr="00143EDE">
        <w:rPr>
          <w:sz w:val="28"/>
          <w:szCs w:val="28"/>
        </w:rPr>
        <w:t xml:space="preserve"> </w:t>
      </w:r>
    </w:p>
    <w:p w:rsidR="007A7DC1" w:rsidRDefault="007A7DC1" w:rsidP="008B6C0A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A7DC1" w:rsidRPr="00FE244C">
        <w:trPr>
          <w:jc w:val="center"/>
        </w:trPr>
        <w:tc>
          <w:tcPr>
            <w:tcW w:w="9828" w:type="dxa"/>
            <w:gridSpan w:val="5"/>
          </w:tcPr>
          <w:p w:rsidR="007A7DC1" w:rsidRPr="00FE244C" w:rsidRDefault="007A7DC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7A7DC1" w:rsidRPr="00292992">
        <w:trPr>
          <w:jc w:val="center"/>
        </w:trPr>
        <w:tc>
          <w:tcPr>
            <w:tcW w:w="2820" w:type="dxa"/>
          </w:tcPr>
          <w:p w:rsidR="007A7DC1" w:rsidRPr="00FE244C" w:rsidRDefault="007A7DC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A7DC1" w:rsidRPr="00FE244C" w:rsidRDefault="007A7DC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7A7DC1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7A7DC1" w:rsidRPr="00FE244C" w:rsidRDefault="007A7DC1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7A7DC1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7A7DC1" w:rsidRPr="00FE244C" w:rsidRDefault="007A7DC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A7DC1" w:rsidRPr="00FE244C" w:rsidRDefault="007A7DC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7A7DC1" w:rsidRPr="00FE244C">
        <w:trPr>
          <w:jc w:val="center"/>
        </w:trPr>
        <w:tc>
          <w:tcPr>
            <w:tcW w:w="9828" w:type="dxa"/>
            <w:gridSpan w:val="5"/>
          </w:tcPr>
          <w:p w:rsidR="007A7DC1" w:rsidRPr="00FE244C" w:rsidRDefault="007A7DC1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7A7DC1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A7DC1" w:rsidRPr="00FE244C" w:rsidRDefault="007A7DC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7A7DC1" w:rsidRPr="00FE244C" w:rsidRDefault="007A7DC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7A7DC1" w:rsidRPr="00FE244C" w:rsidRDefault="007A7DC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A7DC1" w:rsidRPr="00FE244C" w:rsidRDefault="007A7DC1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7A7DC1" w:rsidRPr="00FE244C" w:rsidRDefault="007A7DC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7A7DC1" w:rsidRPr="00FE244C" w:rsidRDefault="007A7DC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7A7DC1" w:rsidRPr="00FE244C" w:rsidRDefault="007A7DC1" w:rsidP="00A841CC">
            <w:pPr>
              <w:ind w:right="-80"/>
              <w:jc w:val="both"/>
              <w:rPr>
                <w:lang w:val="ru-RU"/>
              </w:rPr>
            </w:pPr>
          </w:p>
          <w:p w:rsidR="007A7DC1" w:rsidRPr="00FE244C" w:rsidRDefault="007A7DC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7A7DC1" w:rsidRPr="00FE244C" w:rsidRDefault="007A7DC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7A7DC1" w:rsidRPr="00FE244C" w:rsidRDefault="007A7DC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14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A7DC1" w:rsidRPr="00FE244C" w:rsidRDefault="007A7DC1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7A7DC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A7DC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611F6A">
            <w:pPr>
              <w:ind w:right="134"/>
              <w:jc w:val="center"/>
              <w:rPr>
                <w:color w:val="000000"/>
                <w:lang w:val="ru-RU"/>
              </w:rPr>
            </w:pPr>
            <w:r w:rsidRPr="00611F6A">
              <w:rPr>
                <w:color w:val="000000"/>
              </w:rPr>
              <w:t>490 300.98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2D63DC">
            <w:pPr>
              <w:jc w:val="center"/>
            </w:pPr>
            <w:r w:rsidRPr="00611F6A">
              <w:t>30.12.2019 09:34:28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CE4749">
            <w:pPr>
              <w:jc w:val="center"/>
              <w:rPr>
                <w:lang w:val="ru-RU"/>
              </w:rPr>
            </w:pPr>
            <w:r w:rsidRPr="00611F6A">
              <w:rPr>
                <w:lang w:val="ru-RU"/>
              </w:rPr>
              <w:t>EA-39048</w:t>
            </w:r>
          </w:p>
        </w:tc>
      </w:tr>
      <w:tr w:rsidR="007A7DC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611F6A">
            <w:pPr>
              <w:ind w:right="134"/>
              <w:jc w:val="center"/>
              <w:rPr>
                <w:color w:val="000000"/>
                <w:lang w:val="ru-RU"/>
              </w:rPr>
            </w:pPr>
            <w:r w:rsidRPr="00611F6A">
              <w:rPr>
                <w:color w:val="000000"/>
              </w:rPr>
              <w:t>492 789.82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0A7B44">
            <w:pPr>
              <w:jc w:val="center"/>
            </w:pPr>
            <w:r w:rsidRPr="00611F6A">
              <w:t>30.12.2019 09:33:53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A7DC1" w:rsidRPr="00611F6A" w:rsidRDefault="007A7DC1" w:rsidP="000A7B44">
            <w:pPr>
              <w:jc w:val="center"/>
              <w:rPr>
                <w:lang w:val="ru-RU"/>
              </w:rPr>
            </w:pPr>
            <w:r w:rsidRPr="00611F6A">
              <w:rPr>
                <w:lang w:val="ru-RU"/>
              </w:rPr>
              <w:t>EA-39049</w:t>
            </w:r>
          </w:p>
        </w:tc>
      </w:tr>
    </w:tbl>
    <w:p w:rsidR="007A7DC1" w:rsidRPr="00FE244C" w:rsidRDefault="007A7DC1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A7DC1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A7DC1" w:rsidRPr="00FE244C" w:rsidRDefault="007A7D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7A7DC1" w:rsidRPr="00FE244C" w:rsidRDefault="007A7D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7DC1" w:rsidRPr="00FE244C" w:rsidRDefault="007A7DC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7A7DC1" w:rsidRPr="00FE244C" w:rsidRDefault="007A7DC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7DC1" w:rsidRPr="00FE244C" w:rsidRDefault="007A7DC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A7DC1" w:rsidRPr="00611F6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A7DC1" w:rsidRPr="008E1BB1" w:rsidRDefault="007A7DC1" w:rsidP="00E6630C">
            <w:pPr>
              <w:jc w:val="center"/>
              <w:rPr>
                <w:lang w:val="ru-RU"/>
              </w:rPr>
            </w:pPr>
            <w:r w:rsidRPr="00611F6A">
              <w:rPr>
                <w:lang w:val="ru-RU"/>
              </w:rPr>
              <w:t>EA-39048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7DC1" w:rsidRPr="00611F6A" w:rsidRDefault="007A7DC1" w:rsidP="00FE5198">
            <w:pPr>
              <w:jc w:val="center"/>
            </w:pPr>
            <w:r w:rsidRPr="00611F6A">
              <w:t>25.12.2019 15:26:10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ОБЩЕСТВО С ОГРАНИЧЕННОЙ ОТВЕТСТВЕННОСТЬЮ "МЕДСТАЙЛ"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ИНН6102064981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ОГРН1166196056872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КПП610201001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Место нахождения (жительства)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Почтовый адрес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7A7DC1" w:rsidRPr="00611F6A" w:rsidRDefault="007A7DC1" w:rsidP="00611F6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11F6A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Попов Христофор Александрович</w:t>
            </w:r>
          </w:p>
          <w:p w:rsidR="007A7DC1" w:rsidRPr="00027D87" w:rsidRDefault="007A7DC1" w:rsidP="009D089D">
            <w:pPr>
              <w:rPr>
                <w:lang w:val="ru-RU"/>
              </w:rPr>
            </w:pPr>
            <w:r w:rsidRPr="00611F6A">
              <w:rPr>
                <w:lang w:val="ru-RU"/>
              </w:rPr>
              <w:t>Телефон 79282700075</w:t>
            </w:r>
          </w:p>
        </w:tc>
      </w:tr>
      <w:tr w:rsidR="007A7DC1" w:rsidRPr="001B4EB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A7DC1" w:rsidRPr="00141FF0" w:rsidRDefault="007A7DC1" w:rsidP="000A7B44">
            <w:pPr>
              <w:jc w:val="center"/>
              <w:rPr>
                <w:lang w:val="ru-RU"/>
              </w:rPr>
            </w:pPr>
            <w:r w:rsidRPr="00611F6A">
              <w:rPr>
                <w:lang w:val="ru-RU"/>
              </w:rPr>
              <w:t>EA-39049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A7DC1" w:rsidRPr="00611F6A" w:rsidRDefault="007A7DC1" w:rsidP="000A7B44">
            <w:pPr>
              <w:jc w:val="center"/>
            </w:pPr>
            <w:r w:rsidRPr="00611F6A">
              <w:t>25.12.2019 15:37:11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ОБЩЕСТВО С ОГРАНИЧЕННОЙ ОТВЕТСТВЕННОСТЬЮ "МЕДСЕРВИС"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ИНН6165192866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ОГРН1156196037139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КПП616501001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Место нахождения (жительства)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344010, ОБЛ РОСТОВСКАЯ61, Г РОСТОВ-НА-ДОНУ, УЛ ГОРОДА ВОЛОС, ДОМ 6,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 w:rsidRPr="00611F6A">
              <w:rPr>
                <w:lang w:val="ru-RU"/>
              </w:rPr>
              <w:t>Почтовый адрес</w:t>
            </w:r>
          </w:p>
          <w:p w:rsidR="007A7DC1" w:rsidRPr="00611F6A" w:rsidRDefault="007A7DC1" w:rsidP="00611F6A">
            <w:pPr>
              <w:rPr>
                <w:lang w:val="ru-RU"/>
              </w:rPr>
            </w:pPr>
            <w:r>
              <w:t>medservis</w:t>
            </w:r>
            <w:r w:rsidRPr="00611F6A">
              <w:rPr>
                <w:lang w:val="ru-RU"/>
              </w:rPr>
              <w:t>.</w:t>
            </w:r>
            <w:r>
              <w:t>torgi</w:t>
            </w:r>
            <w:r w:rsidRPr="00611F6A">
              <w:rPr>
                <w:lang w:val="ru-RU"/>
              </w:rPr>
              <w:t>@</w:t>
            </w:r>
            <w:r>
              <w:t>mail</w:t>
            </w:r>
            <w:r w:rsidRPr="00611F6A">
              <w:rPr>
                <w:lang w:val="ru-RU"/>
              </w:rPr>
              <w:t>.</w:t>
            </w:r>
            <w:r>
              <w:t>ru</w:t>
            </w:r>
          </w:p>
          <w:p w:rsidR="007A7DC1" w:rsidRDefault="007A7DC1" w:rsidP="00611F6A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7A7DC1" w:rsidRPr="00611F6A" w:rsidRDefault="007A7DC1" w:rsidP="009D089D">
            <w:pPr>
              <w:rPr>
                <w:lang w:val="ru-RU"/>
              </w:rPr>
            </w:pPr>
            <w:r>
              <w:t>Телефон 79185407047</w:t>
            </w:r>
          </w:p>
        </w:tc>
      </w:tr>
    </w:tbl>
    <w:p w:rsidR="007A7DC1" w:rsidRPr="00FE244C" w:rsidRDefault="007A7DC1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A7DC1" w:rsidRPr="00027D87" w:rsidRDefault="007A7DC1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611F6A">
        <w:rPr>
          <w:lang w:val="ru-RU"/>
        </w:rPr>
        <w:t>EA-39048</w:t>
      </w:r>
      <w:r w:rsidRPr="00FE244C">
        <w:rPr>
          <w:lang w:val="ru-RU"/>
        </w:rPr>
        <w:t xml:space="preserve">- </w:t>
      </w:r>
      <w:r w:rsidRPr="00611F6A">
        <w:rPr>
          <w:lang w:val="ru-RU"/>
        </w:rPr>
        <w:t>ОБЩЕСТВО С ОГРАНИЧЕННОЙ ОТВЕТСТВЕННОСТЬЮ "МЕДСТАЙЛ"</w:t>
      </w:r>
      <w:r w:rsidRPr="00FE244C">
        <w:rPr>
          <w:lang w:val="ru-RU"/>
        </w:rPr>
        <w:t xml:space="preserve">,№ </w:t>
      </w:r>
      <w:r w:rsidRPr="00611F6A">
        <w:rPr>
          <w:lang w:val="ru-RU"/>
        </w:rPr>
        <w:t>EA-39049</w:t>
      </w:r>
      <w:r w:rsidRPr="00FE244C">
        <w:rPr>
          <w:lang w:val="ru-RU"/>
        </w:rPr>
        <w:t xml:space="preserve"> - </w:t>
      </w:r>
      <w:r w:rsidRPr="00611F6A">
        <w:rPr>
          <w:lang w:val="ru-RU"/>
        </w:rPr>
        <w:t>ОБЩЕСТВО С ОГРАНИЧЕННОЙ ОТВЕТСТВЕННОСТЬЮ "МЕДСЕРВИС"</w:t>
      </w:r>
      <w:r>
        <w:rPr>
          <w:lang w:val="ru-RU"/>
        </w:rPr>
        <w:t>.</w:t>
      </w:r>
    </w:p>
    <w:p w:rsidR="007A7DC1" w:rsidRPr="00FE244C" w:rsidRDefault="007A7DC1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A7DC1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7A7DC1" w:rsidRPr="00FE244C" w:rsidRDefault="007A7DC1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A7DC1" w:rsidRPr="00FE244C" w:rsidRDefault="007A7DC1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A7DC1" w:rsidRPr="00FE244C">
        <w:trPr>
          <w:trHeight w:val="274"/>
        </w:trPr>
        <w:tc>
          <w:tcPr>
            <w:tcW w:w="2204" w:type="dxa"/>
            <w:vMerge/>
          </w:tcPr>
          <w:p w:rsidR="007A7DC1" w:rsidRPr="00FE244C" w:rsidRDefault="007A7DC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A7DC1" w:rsidRPr="00FE244C" w:rsidRDefault="007A7DC1" w:rsidP="00AA4A97">
            <w:pPr>
              <w:jc w:val="center"/>
              <w:rPr>
                <w:lang w:val="ru-RU"/>
              </w:rPr>
            </w:pPr>
          </w:p>
          <w:p w:rsidR="007A7DC1" w:rsidRPr="00FE244C" w:rsidRDefault="007A7DC1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A7DC1" w:rsidRPr="00FE244C" w:rsidRDefault="007A7DC1" w:rsidP="00AA4A97">
            <w:pPr>
              <w:ind w:right="-21"/>
              <w:jc w:val="center"/>
              <w:rPr>
                <w:lang w:val="ru-RU"/>
              </w:rPr>
            </w:pPr>
          </w:p>
          <w:p w:rsidR="007A7DC1" w:rsidRPr="00FE244C" w:rsidRDefault="007A7DC1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A7DC1" w:rsidRPr="00FE244C" w:rsidRDefault="007A7DC1" w:rsidP="0056026D">
            <w:pPr>
              <w:jc w:val="center"/>
              <w:rPr>
                <w:lang w:val="ru-RU"/>
              </w:rPr>
            </w:pPr>
          </w:p>
          <w:p w:rsidR="007A7DC1" w:rsidRPr="00FE244C" w:rsidRDefault="007A7DC1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7A7DC1" w:rsidRPr="00FE244C" w:rsidRDefault="007A7DC1" w:rsidP="00AA4A97">
            <w:pPr>
              <w:jc w:val="center"/>
              <w:rPr>
                <w:lang w:val="ru-RU"/>
              </w:rPr>
            </w:pPr>
          </w:p>
          <w:p w:rsidR="007A7DC1" w:rsidRPr="00FE244C" w:rsidRDefault="007A7DC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A7DC1" w:rsidRPr="00FE244C" w:rsidRDefault="007A7DC1" w:rsidP="0056026D">
            <w:pPr>
              <w:jc w:val="center"/>
              <w:rPr>
                <w:lang w:val="ru-RU"/>
              </w:rPr>
            </w:pPr>
          </w:p>
          <w:p w:rsidR="007A7DC1" w:rsidRPr="00FE244C" w:rsidRDefault="007A7DC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7A7DC1" w:rsidRPr="00292992">
        <w:trPr>
          <w:trHeight w:val="938"/>
        </w:trPr>
        <w:tc>
          <w:tcPr>
            <w:tcW w:w="2204" w:type="dxa"/>
            <w:vAlign w:val="center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611F6A">
              <w:rPr>
                <w:lang w:val="ru-RU"/>
              </w:rPr>
              <w:t>EA-39048</w:t>
            </w:r>
            <w:r w:rsidRPr="00FE244C">
              <w:rPr>
                <w:lang w:val="ru-RU"/>
              </w:rPr>
              <w:t xml:space="preserve">- </w:t>
            </w:r>
            <w:r w:rsidRPr="00611F6A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A7DC1" w:rsidRPr="00FE244C" w:rsidRDefault="007A7DC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A7DC1" w:rsidRPr="00292992">
        <w:trPr>
          <w:trHeight w:val="938"/>
        </w:trPr>
        <w:tc>
          <w:tcPr>
            <w:tcW w:w="2204" w:type="dxa"/>
            <w:vAlign w:val="center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611F6A">
              <w:rPr>
                <w:lang w:val="ru-RU"/>
              </w:rPr>
              <w:t>EA-39049</w:t>
            </w:r>
            <w:r w:rsidRPr="00FE244C">
              <w:rPr>
                <w:lang w:val="ru-RU"/>
              </w:rPr>
              <w:t xml:space="preserve"> - </w:t>
            </w:r>
            <w:r w:rsidRPr="00611F6A">
              <w:rPr>
                <w:lang w:val="ru-RU"/>
              </w:rPr>
              <w:t>ОБЩЕСТВО С ОГРАНИЧЕННОЙ ОТВЕТСТВЕННОСТЬЮ "МЕДСЕРВИС"</w:t>
            </w:r>
            <w:r>
              <w:rPr>
                <w:lang w:val="ru-RU"/>
              </w:rPr>
              <w:t>.</w:t>
            </w:r>
          </w:p>
        </w:tc>
        <w:tc>
          <w:tcPr>
            <w:tcW w:w="1700" w:type="dxa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A7DC1" w:rsidRPr="00FE244C" w:rsidRDefault="007A7DC1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A7DC1" w:rsidRPr="00FE244C" w:rsidRDefault="007A7DC1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92992">
        <w:rPr>
          <w:lang w:val="ru-RU"/>
        </w:rPr>
        <w:t>Растворы для инфузий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11F6A">
        <w:rPr>
          <w:lang w:val="ru-RU"/>
        </w:rPr>
        <w:t>ОБЩЕСТВО С ОГРАНИЧЕННОЙ ОТВЕТСТВЕННОСТЬЮ "МЕДСТАЙЛ"</w:t>
      </w:r>
      <w:r w:rsidRPr="00FE244C">
        <w:rPr>
          <w:lang w:val="ru-RU"/>
        </w:rPr>
        <w:t xml:space="preserve"> </w:t>
      </w:r>
      <w:r w:rsidRPr="00611F6A">
        <w:rPr>
          <w:color w:val="000000"/>
        </w:rPr>
        <w:t>490 300.98</w:t>
      </w:r>
      <w:r w:rsidRPr="00FE244C">
        <w:rPr>
          <w:lang w:val="ru-RU"/>
        </w:rPr>
        <w:t xml:space="preserve"> рублей.  </w:t>
      </w:r>
    </w:p>
    <w:p w:rsidR="007A7DC1" w:rsidRPr="00FE244C" w:rsidRDefault="007A7DC1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A7DC1" w:rsidRPr="00FE244C">
        <w:trPr>
          <w:trHeight w:val="206"/>
          <w:jc w:val="center"/>
        </w:trPr>
        <w:tc>
          <w:tcPr>
            <w:tcW w:w="7338" w:type="dxa"/>
          </w:tcPr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A7DC1" w:rsidRPr="00FE244C">
        <w:trPr>
          <w:trHeight w:val="206"/>
          <w:jc w:val="center"/>
        </w:trPr>
        <w:tc>
          <w:tcPr>
            <w:tcW w:w="7338" w:type="dxa"/>
          </w:tcPr>
          <w:p w:rsidR="007A7DC1" w:rsidRPr="00FE244C" w:rsidRDefault="007A7DC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7DC1" w:rsidRPr="00FE244C" w:rsidRDefault="007A7DC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A7DC1" w:rsidRPr="00FE244C">
        <w:trPr>
          <w:trHeight w:val="206"/>
          <w:jc w:val="center"/>
        </w:trPr>
        <w:tc>
          <w:tcPr>
            <w:tcW w:w="7338" w:type="dxa"/>
          </w:tcPr>
          <w:p w:rsidR="007A7DC1" w:rsidRPr="00FE244C" w:rsidRDefault="007A7DC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7A7DC1" w:rsidRPr="00FE244C" w:rsidRDefault="007A7DC1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A7DC1" w:rsidRPr="00FE244C" w:rsidRDefault="007A7DC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7A7DC1" w:rsidRPr="00FE244C" w:rsidRDefault="007A7DC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7A7DC1" w:rsidRPr="00FE244C" w:rsidRDefault="007A7DC1" w:rsidP="00B7524D">
      <w:pPr>
        <w:jc w:val="both"/>
        <w:rPr>
          <w:lang w:val="ru-RU" w:eastAsia="ru-RU"/>
        </w:rPr>
      </w:pPr>
    </w:p>
    <w:sectPr w:rsidR="007A7DC1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DC1" w:rsidRDefault="007A7DC1">
      <w:r>
        <w:separator/>
      </w:r>
    </w:p>
  </w:endnote>
  <w:endnote w:type="continuationSeparator" w:id="1">
    <w:p w:rsidR="007A7DC1" w:rsidRDefault="007A7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DC1" w:rsidRDefault="007A7DC1">
      <w:r>
        <w:separator/>
      </w:r>
    </w:p>
  </w:footnote>
  <w:footnote w:type="continuationSeparator" w:id="1">
    <w:p w:rsidR="007A7DC1" w:rsidRDefault="007A7D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C1" w:rsidRDefault="007A7DC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A7DC1" w:rsidRDefault="007A7D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6F8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2992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1F6A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A7DC1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29E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  <w:style w:type="character" w:customStyle="1" w:styleId="131">
    <w:name w:val="Знак Знак131"/>
    <w:basedOn w:val="DefaultParagraphFont"/>
    <w:uiPriority w:val="99"/>
    <w:rsid w:val="0029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4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34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38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342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34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4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34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5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5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834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34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34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342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34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342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342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342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34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34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834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4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4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4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34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34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2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1167</Words>
  <Characters>6656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2019-12-30T13:36:00Z</dcterms:created>
  <dcterms:modified xsi:type="dcterms:W3CDTF">2019-12-30T13:41:00Z</dcterms:modified>
</cp:coreProperties>
</file>