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1B" w:rsidRPr="00CE0F19" w:rsidRDefault="004A5A1B" w:rsidP="00B40F86">
      <w:pPr>
        <w:jc w:val="center"/>
        <w:rPr>
          <w:b/>
          <w:bCs/>
          <w:color w:val="000000"/>
          <w:lang w:val="ru-RU"/>
        </w:rPr>
      </w:pPr>
      <w:r w:rsidRPr="00CE0F19">
        <w:rPr>
          <w:b/>
          <w:bCs/>
          <w:color w:val="000000"/>
          <w:lang w:val="ru-RU"/>
        </w:rPr>
        <w:t>ПРОТОКОЛ № 0318300120819000318</w:t>
      </w:r>
    </w:p>
    <w:p w:rsidR="004A5A1B" w:rsidRPr="00CE0F19" w:rsidRDefault="004A5A1B" w:rsidP="00B40F86">
      <w:pPr>
        <w:jc w:val="center"/>
        <w:rPr>
          <w:b/>
          <w:bCs/>
          <w:color w:val="000000"/>
          <w:lang w:val="ru-RU"/>
        </w:rPr>
      </w:pPr>
      <w:r w:rsidRPr="00CE0F19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A5A1B" w:rsidRPr="00CE0F19" w:rsidRDefault="004A5A1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A5A1B" w:rsidRPr="00CE0F19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A1B" w:rsidRPr="00CE0F19" w:rsidRDefault="004A5A1B" w:rsidP="007646A2">
            <w:pPr>
              <w:ind w:left="40" w:right="40"/>
              <w:rPr>
                <w:lang w:val="ru-RU"/>
              </w:rPr>
            </w:pPr>
            <w:r w:rsidRPr="00CE0F19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A1B" w:rsidRPr="00CE0F19" w:rsidRDefault="004A5A1B" w:rsidP="00DC58F4">
            <w:pPr>
              <w:ind w:left="-425" w:right="-3"/>
              <w:jc w:val="right"/>
              <w:rPr>
                <w:lang w:val="ru-RU"/>
              </w:rPr>
            </w:pPr>
            <w:r w:rsidRPr="00CE0F19">
              <w:rPr>
                <w:lang w:val="ru-RU"/>
              </w:rPr>
              <w:t xml:space="preserve">13 января </w:t>
            </w:r>
            <w:r w:rsidRPr="00CE0F19">
              <w:t>20</w:t>
            </w:r>
            <w:r w:rsidRPr="00CE0F19">
              <w:rPr>
                <w:lang w:val="ru-RU"/>
              </w:rPr>
              <w:t xml:space="preserve">20 </w:t>
            </w:r>
            <w:r w:rsidRPr="00CE0F19">
              <w:t>года</w:t>
            </w:r>
          </w:p>
        </w:tc>
      </w:tr>
    </w:tbl>
    <w:p w:rsidR="004A5A1B" w:rsidRPr="00CE0F19" w:rsidRDefault="004A5A1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E0F19">
        <w:rPr>
          <w:b/>
          <w:bCs/>
          <w:lang w:val="ru-RU"/>
        </w:rPr>
        <w:t xml:space="preserve">Информация о государственном заказчике: </w:t>
      </w:r>
      <w:r w:rsidRPr="00CE0F19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CE0F19">
          <w:rPr>
            <w:rStyle w:val="Hyperlink"/>
          </w:rPr>
          <w:t>crbzak</w:t>
        </w:r>
        <w:r w:rsidRPr="00CE0F19">
          <w:rPr>
            <w:rStyle w:val="Hyperlink"/>
            <w:lang w:val="ru-RU"/>
          </w:rPr>
          <w:t>@</w:t>
        </w:r>
        <w:r w:rsidRPr="00CE0F19">
          <w:rPr>
            <w:rStyle w:val="Hyperlink"/>
          </w:rPr>
          <w:t>mail</w:t>
        </w:r>
        <w:r w:rsidRPr="00CE0F19">
          <w:rPr>
            <w:rStyle w:val="Hyperlink"/>
            <w:lang w:val="ru-RU"/>
          </w:rPr>
          <w:t>.</w:t>
        </w:r>
        <w:r w:rsidRPr="00CE0F19">
          <w:rPr>
            <w:rStyle w:val="Hyperlink"/>
          </w:rPr>
          <w:t>ru</w:t>
        </w:r>
      </w:hyperlink>
      <w:r w:rsidRPr="00CE0F19">
        <w:rPr>
          <w:lang w:val="ru-RU"/>
        </w:rPr>
        <w:t>. Контрактный управляющий: Дехтерев Юрий Сергеевич.</w:t>
      </w: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E0F19">
        <w:rPr>
          <w:b/>
          <w:bCs/>
          <w:lang w:val="ru-RU"/>
        </w:rPr>
        <w:t>Предмет контракта: «</w:t>
      </w:r>
      <w:r w:rsidRPr="00CE0F19">
        <w:rPr>
          <w:lang w:val="ru-RU"/>
        </w:rPr>
        <w:t xml:space="preserve">Оказание услуг по заправке картриджей».  </w:t>
      </w:r>
    </w:p>
    <w:p w:rsidR="004A5A1B" w:rsidRPr="00CE0F19" w:rsidRDefault="004A5A1B" w:rsidP="000431F7">
      <w:pPr>
        <w:autoSpaceDE w:val="0"/>
        <w:autoSpaceDN w:val="0"/>
        <w:adjustRightInd w:val="0"/>
        <w:rPr>
          <w:lang w:val="ru-RU" w:eastAsia="ru-RU"/>
        </w:rPr>
      </w:pPr>
      <w:r w:rsidRPr="00CE0F19">
        <w:rPr>
          <w:b/>
          <w:bCs/>
          <w:noProof/>
          <w:lang w:val="ru-RU"/>
        </w:rPr>
        <w:t>Идентификационный код закупки:</w:t>
      </w:r>
      <w:r w:rsidRPr="00CE0F19">
        <w:rPr>
          <w:lang w:val="ru-RU"/>
        </w:rPr>
        <w:t xml:space="preserve"> </w:t>
      </w:r>
      <w:r w:rsidRPr="00CE0F19">
        <w:rPr>
          <w:color w:val="000000"/>
          <w:lang w:val="ru-RU"/>
        </w:rPr>
        <w:t>193234901331923490100103690019511000</w:t>
      </w:r>
    </w:p>
    <w:p w:rsidR="004A5A1B" w:rsidRPr="00CE0F19" w:rsidRDefault="004A5A1B" w:rsidP="000431F7">
      <w:pPr>
        <w:autoSpaceDE w:val="0"/>
        <w:autoSpaceDN w:val="0"/>
        <w:adjustRightInd w:val="0"/>
        <w:rPr>
          <w:lang w:val="ru-RU"/>
        </w:rPr>
      </w:pPr>
      <w:r w:rsidRPr="00CE0F19">
        <w:rPr>
          <w:b/>
          <w:bCs/>
          <w:noProof/>
          <w:lang w:val="ru-RU"/>
        </w:rPr>
        <w:t>Начальная (максимальная) цена контракта</w:t>
      </w:r>
      <w:r w:rsidRPr="00CE0F19">
        <w:rPr>
          <w:b/>
          <w:bCs/>
          <w:lang w:val="ru-RU"/>
        </w:rPr>
        <w:t>:</w:t>
      </w:r>
      <w:r w:rsidRPr="00CE0F19">
        <w:rPr>
          <w:lang w:val="ru-RU"/>
        </w:rPr>
        <w:t xml:space="preserve"> 248915 руб. 03 коп. (двести сорок восемь тысяч девятьсот пятнадцать рублей 03 копейки).</w:t>
      </w: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E0F19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CE0F19">
        <w:rPr>
          <w:lang w:val="ru-RU"/>
        </w:rPr>
        <w:t xml:space="preserve"> Заказчик в течение 15 рабочих дней после подписания акта приемки услуг перечисляет денежные средства за выполненные услуги на расчетный счет Поставщика, на основании счета, акта приема услуг.</w:t>
      </w: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E0F19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CE0F19">
        <w:rPr>
          <w:lang w:val="ru-RU"/>
        </w:rPr>
        <w:t xml:space="preserve"> Россия, Краснодарский край, г. Славянск-на-Кубани, ул. Батарейная, 377. С 01.01.2020 по 15.12.2020 года.</w:t>
      </w: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E0F19">
        <w:rPr>
          <w:b/>
          <w:bCs/>
          <w:lang w:val="ru-RU"/>
        </w:rPr>
        <w:t>Источник финансирования:</w:t>
      </w:r>
      <w:r w:rsidRPr="00CE0F19">
        <w:rPr>
          <w:lang w:val="ru-RU"/>
        </w:rPr>
        <w:t xml:space="preserve"> Внебюджетные фонды (ОМС), краевой бюджет, платные услуги.</w:t>
      </w:r>
    </w:p>
    <w:p w:rsidR="004A5A1B" w:rsidRPr="00CE0F19" w:rsidRDefault="004A5A1B" w:rsidP="000431F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CE0F19">
        <w:rPr>
          <w:lang w:val="ru-RU"/>
        </w:rPr>
        <w:t xml:space="preserve">  </w:t>
      </w:r>
      <w:r w:rsidRPr="00CE0F19">
        <w:rPr>
          <w:b/>
          <w:bCs/>
          <w:lang w:val="ru-RU"/>
        </w:rPr>
        <w:t>Размер обеспечения заявки на участие в аукционе:</w:t>
      </w:r>
      <w:r w:rsidRPr="00CE0F19">
        <w:rPr>
          <w:lang w:val="ru-RU"/>
        </w:rPr>
        <w:t xml:space="preserve"> Не установлен</w:t>
      </w:r>
      <w:r w:rsidRPr="00CE0F19">
        <w:rPr>
          <w:spacing w:val="-2"/>
          <w:lang w:val="ru-RU"/>
        </w:rPr>
        <w:t>.</w:t>
      </w:r>
    </w:p>
    <w:p w:rsidR="004A5A1B" w:rsidRPr="00CE0F19" w:rsidRDefault="004A5A1B" w:rsidP="000431F7">
      <w:pPr>
        <w:jc w:val="both"/>
        <w:rPr>
          <w:spacing w:val="-2"/>
          <w:lang w:val="ru-RU"/>
        </w:rPr>
      </w:pPr>
      <w:r w:rsidRPr="00CE0F19">
        <w:rPr>
          <w:b/>
          <w:bCs/>
          <w:lang w:val="ru-RU"/>
        </w:rPr>
        <w:t xml:space="preserve">       </w:t>
      </w:r>
      <w:r w:rsidRPr="00CE0F19">
        <w:rPr>
          <w:b/>
          <w:bCs/>
          <w:lang w:val="ru-RU"/>
        </w:rPr>
        <w:tab/>
        <w:t xml:space="preserve">Размер обеспечения исполнения контракта: </w:t>
      </w:r>
      <w:r w:rsidRPr="00CE0F19">
        <w:rPr>
          <w:lang w:val="ru-RU"/>
        </w:rPr>
        <w:t xml:space="preserve">5 </w:t>
      </w:r>
      <w:r w:rsidRPr="00CE0F19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A5A1B" w:rsidRPr="00CE0F19" w:rsidRDefault="004A5A1B" w:rsidP="000431F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CE0F19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E0F19">
        <w:rPr>
          <w:color w:val="000000"/>
          <w:sz w:val="24"/>
          <w:szCs w:val="24"/>
        </w:rPr>
        <w:t>19.12.2019 15:00</w:t>
      </w:r>
      <w:r w:rsidRPr="00CE0F19">
        <w:rPr>
          <w:sz w:val="24"/>
          <w:szCs w:val="24"/>
        </w:rPr>
        <w:t xml:space="preserve"> (московское время).</w:t>
      </w:r>
    </w:p>
    <w:p w:rsidR="004A5A1B" w:rsidRPr="00CE0F19" w:rsidRDefault="004A5A1B" w:rsidP="000431F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E0F19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CE0F19">
        <w:rPr>
          <w:sz w:val="24"/>
          <w:szCs w:val="24"/>
        </w:rPr>
        <w:t xml:space="preserve"> </w:t>
      </w:r>
    </w:p>
    <w:p w:rsidR="004A5A1B" w:rsidRPr="00CE0F19" w:rsidRDefault="004A5A1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A5A1B" w:rsidRPr="00CE0F19">
        <w:trPr>
          <w:jc w:val="center"/>
        </w:trPr>
        <w:tc>
          <w:tcPr>
            <w:tcW w:w="9828" w:type="dxa"/>
            <w:gridSpan w:val="5"/>
          </w:tcPr>
          <w:p w:rsidR="004A5A1B" w:rsidRPr="00CE0F19" w:rsidRDefault="004A5A1B" w:rsidP="00A841CC">
            <w:pPr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П</w:t>
            </w:r>
            <w:r w:rsidRPr="00CE0F19">
              <w:t>редседател</w:t>
            </w:r>
            <w:r w:rsidRPr="00CE0F19">
              <w:rPr>
                <w:lang w:val="ru-RU"/>
              </w:rPr>
              <w:t>ь</w:t>
            </w:r>
            <w:r w:rsidRPr="00CE0F19">
              <w:t xml:space="preserve"> комиссии</w:t>
            </w:r>
            <w:r w:rsidRPr="00CE0F19">
              <w:rPr>
                <w:lang w:val="ru-RU"/>
              </w:rPr>
              <w:t>:</w:t>
            </w:r>
          </w:p>
        </w:tc>
      </w:tr>
      <w:tr w:rsidR="004A5A1B" w:rsidRPr="00CE0F19">
        <w:trPr>
          <w:jc w:val="center"/>
        </w:trPr>
        <w:tc>
          <w:tcPr>
            <w:tcW w:w="2820" w:type="dxa"/>
          </w:tcPr>
          <w:p w:rsidR="004A5A1B" w:rsidRPr="00CE0F19" w:rsidRDefault="004A5A1B" w:rsidP="00A841CC">
            <w:pPr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A5A1B" w:rsidRPr="00CE0F19" w:rsidRDefault="004A5A1B" w:rsidP="00A841CC">
            <w:pPr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A5A1B" w:rsidRPr="00CE0F19">
        <w:trPr>
          <w:trHeight w:val="80"/>
          <w:jc w:val="center"/>
        </w:trPr>
        <w:tc>
          <w:tcPr>
            <w:tcW w:w="9828" w:type="dxa"/>
            <w:gridSpan w:val="5"/>
          </w:tcPr>
          <w:p w:rsidR="004A5A1B" w:rsidRPr="00CE0F19" w:rsidRDefault="004A5A1B" w:rsidP="00A841CC">
            <w:pPr>
              <w:jc w:val="both"/>
            </w:pPr>
            <w:r w:rsidRPr="00CE0F19">
              <w:t xml:space="preserve">Секретарь комиссии - </w:t>
            </w:r>
          </w:p>
        </w:tc>
      </w:tr>
      <w:tr w:rsidR="004A5A1B" w:rsidRPr="00CE0F19">
        <w:trPr>
          <w:trHeight w:val="300"/>
          <w:jc w:val="center"/>
        </w:trPr>
        <w:tc>
          <w:tcPr>
            <w:tcW w:w="2882" w:type="dxa"/>
            <w:gridSpan w:val="3"/>
          </w:tcPr>
          <w:p w:rsidR="004A5A1B" w:rsidRPr="00CE0F19" w:rsidRDefault="004A5A1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CE0F19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A5A1B" w:rsidRPr="00CE0F19" w:rsidRDefault="004A5A1B" w:rsidP="00A841CC">
            <w:pPr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- Экономист 1 категории,отдела закупок.</w:t>
            </w:r>
          </w:p>
        </w:tc>
      </w:tr>
      <w:tr w:rsidR="004A5A1B" w:rsidRPr="00CE0F19">
        <w:trPr>
          <w:jc w:val="center"/>
        </w:trPr>
        <w:tc>
          <w:tcPr>
            <w:tcW w:w="9828" w:type="dxa"/>
            <w:gridSpan w:val="5"/>
          </w:tcPr>
          <w:p w:rsidR="004A5A1B" w:rsidRPr="00CE0F19" w:rsidRDefault="004A5A1B" w:rsidP="00A841CC">
            <w:pPr>
              <w:jc w:val="both"/>
            </w:pPr>
            <w:r w:rsidRPr="00CE0F19">
              <w:t>Члены комиссии –</w:t>
            </w:r>
          </w:p>
        </w:tc>
      </w:tr>
      <w:tr w:rsidR="004A5A1B" w:rsidRPr="00CE0F1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A5A1B" w:rsidRPr="00CE0F19" w:rsidRDefault="004A5A1B" w:rsidP="00A841CC">
            <w:pPr>
              <w:ind w:right="-286"/>
              <w:rPr>
                <w:lang w:val="ru-RU"/>
              </w:rPr>
            </w:pPr>
            <w:r w:rsidRPr="00CE0F19">
              <w:rPr>
                <w:lang w:val="ru-RU"/>
              </w:rPr>
              <w:t xml:space="preserve">Дехтерев Юрий Сергеевич </w:t>
            </w:r>
          </w:p>
          <w:p w:rsidR="004A5A1B" w:rsidRPr="00CE0F19" w:rsidRDefault="004A5A1B" w:rsidP="00A841CC">
            <w:pPr>
              <w:ind w:right="-286"/>
              <w:rPr>
                <w:lang w:val="ru-RU"/>
              </w:rPr>
            </w:pPr>
            <w:r w:rsidRPr="00CE0F19">
              <w:rPr>
                <w:lang w:val="ru-RU"/>
              </w:rPr>
              <w:t>Мальченко Елена Александровна</w:t>
            </w:r>
          </w:p>
          <w:p w:rsidR="004A5A1B" w:rsidRPr="00CE0F19" w:rsidRDefault="004A5A1B" w:rsidP="00A841CC">
            <w:pPr>
              <w:ind w:right="-286"/>
              <w:rPr>
                <w:lang w:val="ru-RU"/>
              </w:rPr>
            </w:pPr>
            <w:r w:rsidRPr="00CE0F19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A5A1B" w:rsidRPr="00CE0F19" w:rsidRDefault="004A5A1B" w:rsidP="00A841CC">
            <w:pPr>
              <w:ind w:right="-286"/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- начальник отдела закупок;</w:t>
            </w:r>
          </w:p>
          <w:p w:rsidR="004A5A1B" w:rsidRPr="00CE0F19" w:rsidRDefault="004A5A1B" w:rsidP="00A841CC">
            <w:pPr>
              <w:ind w:right="-80"/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 xml:space="preserve"> </w:t>
            </w:r>
          </w:p>
          <w:p w:rsidR="004A5A1B" w:rsidRPr="00CE0F19" w:rsidRDefault="004A5A1B" w:rsidP="00A841CC">
            <w:pPr>
              <w:ind w:right="-80"/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- Экономист 1 категории,отдела закупок.</w:t>
            </w:r>
          </w:p>
          <w:p w:rsidR="004A5A1B" w:rsidRPr="00CE0F19" w:rsidRDefault="004A5A1B" w:rsidP="00A841CC">
            <w:pPr>
              <w:ind w:right="-80"/>
              <w:jc w:val="both"/>
              <w:rPr>
                <w:lang w:val="ru-RU"/>
              </w:rPr>
            </w:pPr>
          </w:p>
          <w:p w:rsidR="004A5A1B" w:rsidRPr="00CE0F19" w:rsidRDefault="004A5A1B" w:rsidP="00A841CC">
            <w:pPr>
              <w:ind w:right="-80"/>
              <w:jc w:val="both"/>
              <w:rPr>
                <w:lang w:val="ru-RU"/>
              </w:rPr>
            </w:pPr>
            <w:r w:rsidRPr="00CE0F19">
              <w:rPr>
                <w:lang w:val="ru-RU"/>
              </w:rPr>
              <w:t>- заведующая аптекой.</w:t>
            </w:r>
          </w:p>
        </w:tc>
      </w:tr>
    </w:tbl>
    <w:p w:rsidR="004A5A1B" w:rsidRPr="00CE0F19" w:rsidRDefault="004A5A1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E0F19">
        <w:rPr>
          <w:sz w:val="24"/>
          <w:szCs w:val="24"/>
        </w:rPr>
        <w:t>Кворум имеется. Комиссия правомочна.</w:t>
      </w:r>
    </w:p>
    <w:p w:rsidR="004A5A1B" w:rsidRPr="00CE0F19" w:rsidRDefault="004A5A1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CE0F19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13 января 2020 года в 08 часов 40 минут (местного времени), по адресу: Краснодарский край, г. Славянск-на-Кубани, ул. Батарейная 377, каб. 11.</w:t>
      </w:r>
    </w:p>
    <w:p w:rsidR="004A5A1B" w:rsidRPr="00CE0F19" w:rsidRDefault="004A5A1B" w:rsidP="009C43B2">
      <w:pPr>
        <w:ind w:firstLine="709"/>
        <w:jc w:val="both"/>
        <w:rPr>
          <w:lang w:val="ru-RU"/>
        </w:rPr>
      </w:pPr>
      <w:r w:rsidRPr="00CE0F19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4A5A1B" w:rsidRPr="00CE0F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№ </w:t>
            </w:r>
            <w:r w:rsidRPr="00CE0F19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Время поступления </w:t>
            </w:r>
            <w:r w:rsidRPr="00CE0F19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Порядковый </w:t>
            </w:r>
            <w:r w:rsidRPr="00CE0F19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A5A1B" w:rsidRPr="00CE0F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CE4749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431F7">
            <w:pPr>
              <w:ind w:right="134"/>
              <w:jc w:val="center"/>
              <w:rPr>
                <w:color w:val="000000"/>
                <w:lang w:val="ru-RU"/>
              </w:rPr>
            </w:pPr>
            <w:r w:rsidRPr="00CE0F19">
              <w:rPr>
                <w:rFonts w:ascii="Roboto" w:hAnsi="Roboto" w:cs="Roboto"/>
                <w:color w:val="000000"/>
              </w:rPr>
              <w:t>136 309.62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CE4749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2D63DC">
            <w:pPr>
              <w:jc w:val="center"/>
            </w:pPr>
            <w:r w:rsidRPr="00CE0F19">
              <w:t>09.01.2020 10:34:59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CE4749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EA-39289</w:t>
            </w:r>
          </w:p>
        </w:tc>
      </w:tr>
      <w:tr w:rsidR="004A5A1B" w:rsidRPr="00CE0F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ind w:right="134"/>
              <w:jc w:val="center"/>
              <w:rPr>
                <w:color w:val="000000"/>
                <w:lang w:val="ru-RU"/>
              </w:rPr>
            </w:pPr>
            <w:r w:rsidRPr="00CE0F19">
              <w:rPr>
                <w:color w:val="000000"/>
                <w:lang w:val="ru-RU"/>
              </w:rPr>
              <w:t>137 554.20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</w:pPr>
            <w:r w:rsidRPr="00CE0F19">
              <w:t>09.01.2020 10:34:29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EA-39218</w:t>
            </w:r>
          </w:p>
        </w:tc>
      </w:tr>
      <w:tr w:rsidR="004A5A1B" w:rsidRPr="00CE0F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431F7">
            <w:pPr>
              <w:ind w:right="134"/>
              <w:jc w:val="center"/>
              <w:rPr>
                <w:color w:val="000000"/>
                <w:lang w:val="ru-RU"/>
              </w:rPr>
            </w:pPr>
            <w:r w:rsidRPr="00CE0F19">
              <w:rPr>
                <w:rFonts w:ascii="Roboto" w:hAnsi="Roboto" w:cs="Roboto"/>
                <w:color w:val="000000"/>
              </w:rPr>
              <w:t>150 000.00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</w:pPr>
            <w:r w:rsidRPr="00CE0F19">
              <w:t>09.01.2020 09:45:04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EA-38933</w:t>
            </w:r>
          </w:p>
        </w:tc>
      </w:tr>
      <w:tr w:rsidR="004A5A1B" w:rsidRPr="00CE0F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605853">
            <w:pPr>
              <w:ind w:right="134"/>
              <w:jc w:val="center"/>
              <w:rPr>
                <w:color w:val="000000"/>
                <w:lang w:val="ru-RU"/>
              </w:rPr>
            </w:pPr>
            <w:r w:rsidRPr="00CE0F19">
              <w:rPr>
                <w:rFonts w:ascii="Roboto" w:hAnsi="Roboto" w:cs="Roboto"/>
                <w:color w:val="000000"/>
                <w:shd w:val="clear" w:color="auto" w:fill="FFFFFF"/>
              </w:rPr>
              <w:t>202 500.00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A7B44">
            <w:pPr>
              <w:jc w:val="center"/>
            </w:pPr>
            <w:r w:rsidRPr="00CE0F19">
              <w:t>09.01.2020 09:09:35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EA-38908</w:t>
            </w:r>
          </w:p>
        </w:tc>
      </w:tr>
    </w:tbl>
    <w:p w:rsidR="004A5A1B" w:rsidRPr="00CE0F19" w:rsidRDefault="004A5A1B" w:rsidP="00F742E9">
      <w:pPr>
        <w:ind w:firstLine="709"/>
        <w:jc w:val="both"/>
        <w:rPr>
          <w:lang w:val="ru-RU"/>
        </w:rPr>
      </w:pPr>
      <w:r w:rsidRPr="00CE0F19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A5A1B" w:rsidRPr="00CE0F19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A5A1B" w:rsidRPr="00CE0F19" w:rsidRDefault="004A5A1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Номер </w:t>
            </w:r>
          </w:p>
          <w:p w:rsidR="004A5A1B" w:rsidRPr="00CE0F19" w:rsidRDefault="004A5A1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>Дата и времярегистрации</w:t>
            </w:r>
          </w:p>
          <w:p w:rsidR="004A5A1B" w:rsidRPr="00CE0F19" w:rsidRDefault="004A5A1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A5A1B" w:rsidRPr="00CE0F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EA-39289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FE5198">
            <w:pPr>
              <w:jc w:val="center"/>
            </w:pPr>
            <w:r w:rsidRPr="00CE0F19">
              <w:t>29.12.2019 19:05:11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ОБЩЕСТВО С ОГРАНИЧЕННОЙ ОТВЕТСТВЕННОСТЬЮ "АНТАРЕС"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ИНН2310155760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ОГРН1112310003871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КПП231001001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Место нахождения (жительства)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350000, КРАЙ КРАСНОДАРСКИЙ, Г КРАСНОДАР, УЛ КРАСНОАРМЕЙСКАЯ, 43,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Почтовый адрес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350000, КРАЙ КРАСНОДАРСКИЙ, Г КРАСНОДАР, УЛ КРАСНОАРМЕЙСКАЯ, 43</w:t>
            </w:r>
          </w:p>
          <w:p w:rsidR="004A5A1B" w:rsidRPr="00CE0F19" w:rsidRDefault="004A5A1B" w:rsidP="00493C1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CE0F19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Арефьев Евгений Владимирович</w:t>
            </w:r>
          </w:p>
          <w:p w:rsidR="004A5A1B" w:rsidRPr="00CE0F19" w:rsidRDefault="004A5A1B" w:rsidP="00027D87">
            <w:pPr>
              <w:rPr>
                <w:lang w:val="ru-RU"/>
              </w:rPr>
            </w:pPr>
            <w:r w:rsidRPr="00CE0F19">
              <w:rPr>
                <w:lang w:val="ru-RU"/>
              </w:rPr>
              <w:t>Телефон 79282604717</w:t>
            </w:r>
          </w:p>
        </w:tc>
      </w:tr>
      <w:tr w:rsidR="004A5A1B" w:rsidRPr="00CE0F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EA-39218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0A7B44">
            <w:pPr>
              <w:jc w:val="center"/>
            </w:pPr>
            <w:r w:rsidRPr="00CE0F19">
              <w:t>27.12.2019 13:32:53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ОБЩЕСТВО С ОГРАНИЧЕННОЙ ОТВЕТСТВЕННОСТЬЮ "ГАЛАТ"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ИНН2310052669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ОГРН1022301614280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КПП231001001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Место нахождения (жительства)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350020, КРАЙ КРАСНОДАРСКИЙ, Г КРАСНОДАР, УЛ КОММУНАРОВ, ДОМ 266, ЛИТЕР А, ОФИС 3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Почтовый адрес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350020, г. Краснодар, ул. Коммунаров, 266,литер А, Офис 3.</w:t>
            </w:r>
          </w:p>
          <w:p w:rsidR="004A5A1B" w:rsidRPr="00CE0F19" w:rsidRDefault="004A5A1B" w:rsidP="00493C1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CE0F19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A5A1B" w:rsidRPr="00CE0F19" w:rsidRDefault="004A5A1B" w:rsidP="00493C1F">
            <w:r w:rsidRPr="00CE0F19">
              <w:t>Орлов Василий Васильевич</w:t>
            </w:r>
          </w:p>
          <w:p w:rsidR="004A5A1B" w:rsidRPr="00CE0F19" w:rsidRDefault="004A5A1B" w:rsidP="009B1330">
            <w:pPr>
              <w:rPr>
                <w:lang w:val="ru-RU"/>
              </w:rPr>
            </w:pPr>
            <w:r w:rsidRPr="00CE0F19">
              <w:t xml:space="preserve">Телефон </w:t>
            </w:r>
            <w:r w:rsidRPr="00CE0F19">
              <w:rPr>
                <w:lang w:val="ru-RU"/>
              </w:rPr>
              <w:t>861</w:t>
            </w:r>
            <w:r w:rsidRPr="00CE0F19">
              <w:t>2258026</w:t>
            </w:r>
          </w:p>
        </w:tc>
      </w:tr>
      <w:tr w:rsidR="004A5A1B" w:rsidRPr="00CE0F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EA-38933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0A7B44">
            <w:pPr>
              <w:jc w:val="center"/>
            </w:pPr>
            <w:r w:rsidRPr="00CE0F19">
              <w:t>24.12.2019 10:36:03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Индивидуальный предприниматель Зайцев Вадим Валерьевич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ИНН234901113080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ОГРНИП 307234924800042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Почтовый адрес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353560, КРАЙ КРАСНОДАРСКИЙ23, Г СЛАВЯНСК-НА-КУБАНИ, УЛ БОГДАНОВСКАЯ, 53, 4</w:t>
            </w:r>
          </w:p>
          <w:p w:rsidR="004A5A1B" w:rsidRPr="00CE0F19" w:rsidRDefault="004A5A1B" w:rsidP="00493C1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CE0F19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Зайцев Вадим Валерьевич</w:t>
            </w:r>
          </w:p>
          <w:p w:rsidR="004A5A1B" w:rsidRPr="00CE0F19" w:rsidRDefault="004A5A1B" w:rsidP="009B1330">
            <w:pPr>
              <w:rPr>
                <w:lang w:val="ru-RU"/>
              </w:rPr>
            </w:pPr>
            <w:r w:rsidRPr="00CE0F19">
              <w:rPr>
                <w:lang w:val="ru-RU"/>
              </w:rPr>
              <w:t>Телефон 79183936878</w:t>
            </w:r>
          </w:p>
        </w:tc>
      </w:tr>
      <w:tr w:rsidR="004A5A1B" w:rsidRPr="00CE0F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EA-38908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A5A1B" w:rsidRPr="00CE0F19" w:rsidRDefault="004A5A1B" w:rsidP="000A7B44">
            <w:pPr>
              <w:jc w:val="center"/>
            </w:pPr>
            <w:r w:rsidRPr="00CE0F19">
              <w:t>30.12.2019 09:19:21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Индивидуальный предприниматель ДАРМИНОВ ЕВГЕНИЙ ВЛАДИМИРОВИЧ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ИНН 234910858762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ОГРНИП 309234902700014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Почтовый адрес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353566, Краснодарский, Славянский, Славянск-на-Кубани, Отдельская, д.326, к.2, кв.33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Контактное лицо</w:t>
            </w:r>
          </w:p>
          <w:p w:rsidR="004A5A1B" w:rsidRPr="00CE0F19" w:rsidRDefault="004A5A1B" w:rsidP="00493C1F">
            <w:pPr>
              <w:rPr>
                <w:lang w:val="ru-RU"/>
              </w:rPr>
            </w:pPr>
            <w:r w:rsidRPr="00CE0F19">
              <w:rPr>
                <w:lang w:val="ru-RU"/>
              </w:rPr>
              <w:t>Дарминов Евгений Владимирович</w:t>
            </w:r>
          </w:p>
          <w:p w:rsidR="004A5A1B" w:rsidRPr="00CE0F19" w:rsidRDefault="004A5A1B" w:rsidP="000A7B44">
            <w:pPr>
              <w:rPr>
                <w:lang w:val="ru-RU"/>
              </w:rPr>
            </w:pPr>
            <w:r w:rsidRPr="00CE0F19">
              <w:rPr>
                <w:lang w:val="ru-RU"/>
              </w:rPr>
              <w:t>Телефон 79615225336</w:t>
            </w:r>
          </w:p>
        </w:tc>
      </w:tr>
    </w:tbl>
    <w:p w:rsidR="004A5A1B" w:rsidRPr="00CE0F19" w:rsidRDefault="004A5A1B" w:rsidP="00C07BB1">
      <w:pPr>
        <w:ind w:firstLine="567"/>
        <w:jc w:val="both"/>
        <w:rPr>
          <w:lang w:val="ru-RU"/>
        </w:rPr>
      </w:pPr>
      <w:r w:rsidRPr="00CE0F19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CE0F19">
        <w:rPr>
          <w:lang w:val="ru-RU" w:eastAsia="ru-RU"/>
        </w:rPr>
        <w:t xml:space="preserve"> со ст.69 Федерального закона от 05 апреля 2013 года № 44-ФЗ</w:t>
      </w:r>
      <w:r w:rsidRPr="00CE0F19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CE0F19">
        <w:rPr>
          <w:lang w:val="ru-RU" w:eastAsia="ru-RU"/>
        </w:rPr>
        <w:t>Федерального закона № 44-ФЗ),</w:t>
      </w:r>
      <w:r w:rsidRPr="00CE0F19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A5A1B" w:rsidRPr="00CE0F19" w:rsidRDefault="004A5A1B" w:rsidP="00723272">
      <w:pPr>
        <w:rPr>
          <w:lang w:val="ru-RU"/>
        </w:rPr>
      </w:pPr>
      <w:r w:rsidRPr="00CE0F19">
        <w:rPr>
          <w:lang w:val="ru-RU"/>
        </w:rPr>
        <w:t xml:space="preserve">- признать соответствующими требованиям, </w:t>
      </w:r>
      <w:r w:rsidRPr="00CE0F19">
        <w:rPr>
          <w:lang w:val="ru-RU" w:eastAsia="ru-RU"/>
        </w:rPr>
        <w:t>установленным ст.69 Федерального закона № 44-ФЗ и</w:t>
      </w:r>
      <w:r w:rsidRPr="00CE0F19">
        <w:rPr>
          <w:lang w:val="ru-RU"/>
        </w:rPr>
        <w:t xml:space="preserve"> документацией аукциона в электронной форме, заявки: № EA-39289- ОБЩЕСТВО С ОГРАНИЧЕННОЙ ОТВЕТСТВЕННОСТЬЮ "АНТАРЕС",№ EA-39218 - ОБЩЕСТВО С ОГРАНИЧЕННОЙ ОТВЕТСТВЕННОСТЬЮ "ГАЛАТ",№ EA-38933- Индивидуальный предприниматель Зайцев Вадим Валерьевич, № EA-38908 - Индивидуальный предприниматель ДАРМИНОВ ЕВГЕНИЙ ВЛАДИМИРОВИЧ.</w:t>
      </w:r>
    </w:p>
    <w:p w:rsidR="004A5A1B" w:rsidRPr="00CE0F19" w:rsidRDefault="004A5A1B" w:rsidP="00584FE4">
      <w:pPr>
        <w:ind w:firstLine="708"/>
        <w:jc w:val="both"/>
        <w:rPr>
          <w:lang w:val="ru-RU"/>
        </w:rPr>
      </w:pPr>
      <w:r w:rsidRPr="00CE0F19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A5A1B" w:rsidRPr="00CE0F19">
        <w:trPr>
          <w:trHeight w:val="415"/>
        </w:trPr>
        <w:tc>
          <w:tcPr>
            <w:tcW w:w="2204" w:type="dxa"/>
            <w:vMerge w:val="restart"/>
            <w:vAlign w:val="center"/>
          </w:tcPr>
          <w:p w:rsidR="004A5A1B" w:rsidRPr="00CE0F19" w:rsidRDefault="004A5A1B" w:rsidP="00AA4A97">
            <w:pPr>
              <w:jc w:val="center"/>
              <w:rPr>
                <w:lang w:val="ru-RU"/>
              </w:rPr>
            </w:pPr>
            <w:r w:rsidRPr="00CE0F19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A5A1B" w:rsidRPr="00CE0F19" w:rsidRDefault="004A5A1B" w:rsidP="00AA4A97">
            <w:pPr>
              <w:jc w:val="center"/>
              <w:rPr>
                <w:b/>
                <w:bCs/>
                <w:lang w:val="ru-RU"/>
              </w:rPr>
            </w:pPr>
            <w:r w:rsidRPr="00CE0F19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A5A1B" w:rsidRPr="00CE0F19">
        <w:trPr>
          <w:trHeight w:val="274"/>
        </w:trPr>
        <w:tc>
          <w:tcPr>
            <w:tcW w:w="2204" w:type="dxa"/>
            <w:vMerge/>
          </w:tcPr>
          <w:p w:rsidR="004A5A1B" w:rsidRPr="00CE0F19" w:rsidRDefault="004A5A1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A5A1B" w:rsidRPr="00CE0F19" w:rsidRDefault="004A5A1B" w:rsidP="00AA4A97">
            <w:pPr>
              <w:jc w:val="center"/>
              <w:rPr>
                <w:lang w:val="ru-RU"/>
              </w:rPr>
            </w:pPr>
          </w:p>
          <w:p w:rsidR="004A5A1B" w:rsidRPr="00CE0F19" w:rsidRDefault="004A5A1B" w:rsidP="00AA4A97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A5A1B" w:rsidRPr="00CE0F19" w:rsidRDefault="004A5A1B" w:rsidP="00AA4A97">
            <w:pPr>
              <w:ind w:right="-21"/>
              <w:jc w:val="center"/>
              <w:rPr>
                <w:lang w:val="ru-RU"/>
              </w:rPr>
            </w:pPr>
          </w:p>
          <w:p w:rsidR="004A5A1B" w:rsidRPr="00CE0F19" w:rsidRDefault="004A5A1B" w:rsidP="00AA4A97">
            <w:pPr>
              <w:ind w:right="-21"/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A5A1B" w:rsidRPr="00CE0F19" w:rsidRDefault="004A5A1B" w:rsidP="0056026D">
            <w:pPr>
              <w:jc w:val="center"/>
              <w:rPr>
                <w:lang w:val="ru-RU"/>
              </w:rPr>
            </w:pPr>
          </w:p>
          <w:p w:rsidR="004A5A1B" w:rsidRPr="00CE0F19" w:rsidRDefault="004A5A1B" w:rsidP="001B1EE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A5A1B" w:rsidRPr="00CE0F19" w:rsidRDefault="004A5A1B" w:rsidP="00AA4A97">
            <w:pPr>
              <w:jc w:val="center"/>
              <w:rPr>
                <w:lang w:val="ru-RU"/>
              </w:rPr>
            </w:pPr>
          </w:p>
          <w:p w:rsidR="004A5A1B" w:rsidRPr="00CE0F19" w:rsidRDefault="004A5A1B" w:rsidP="001757FC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A5A1B" w:rsidRPr="00CE0F19" w:rsidRDefault="004A5A1B" w:rsidP="0056026D">
            <w:pPr>
              <w:jc w:val="center"/>
              <w:rPr>
                <w:lang w:val="ru-RU"/>
              </w:rPr>
            </w:pPr>
          </w:p>
          <w:p w:rsidR="004A5A1B" w:rsidRPr="00CE0F19" w:rsidRDefault="004A5A1B" w:rsidP="001757FC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Владыкина Л.В.</w:t>
            </w:r>
          </w:p>
        </w:tc>
      </w:tr>
      <w:tr w:rsidR="004A5A1B" w:rsidRPr="00CE0F19">
        <w:trPr>
          <w:trHeight w:val="938"/>
        </w:trPr>
        <w:tc>
          <w:tcPr>
            <w:tcW w:w="2204" w:type="dxa"/>
            <w:vAlign w:val="center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№ EA-39289- ОБЩЕСТВО С ОГРАНИЧЕННОЙ ОТВЕТСТВЕННОСТЬЮ "АНТАРЕС"</w:t>
            </w:r>
          </w:p>
        </w:tc>
        <w:tc>
          <w:tcPr>
            <w:tcW w:w="1700" w:type="dxa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A5A1B" w:rsidRPr="00CE0F19" w:rsidRDefault="004A5A1B" w:rsidP="003032D8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A5A1B" w:rsidRPr="00CE0F19">
        <w:trPr>
          <w:trHeight w:val="938"/>
        </w:trPr>
        <w:tc>
          <w:tcPr>
            <w:tcW w:w="2204" w:type="dxa"/>
            <w:vAlign w:val="center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№ EA-39218 - ОБЩЕСТВО С ОГРАНИЧЕННОЙ ОТВЕТСТВЕННОСТЬЮ "ГАЛАТ"</w:t>
            </w:r>
          </w:p>
        </w:tc>
        <w:tc>
          <w:tcPr>
            <w:tcW w:w="1700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A5A1B" w:rsidRPr="00CE0F19">
        <w:trPr>
          <w:trHeight w:val="938"/>
        </w:trPr>
        <w:tc>
          <w:tcPr>
            <w:tcW w:w="2204" w:type="dxa"/>
            <w:vAlign w:val="center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№ EA-38933- Индивидуальный предприниматель Зайцев Вадим Валерьевич</w:t>
            </w:r>
          </w:p>
        </w:tc>
        <w:tc>
          <w:tcPr>
            <w:tcW w:w="1700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A5A1B" w:rsidRPr="00CE0F19" w:rsidRDefault="004A5A1B" w:rsidP="00B07D85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A5A1B" w:rsidRPr="00CE0F19">
        <w:trPr>
          <w:trHeight w:val="938"/>
        </w:trPr>
        <w:tc>
          <w:tcPr>
            <w:tcW w:w="2204" w:type="dxa"/>
            <w:vAlign w:val="center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№ EA-38908 - Индивидуальный предприниматель ДАРМИНОВ ЕВГЕНИЙ ВЛАДИМИРОВИЧ</w:t>
            </w:r>
          </w:p>
        </w:tc>
        <w:tc>
          <w:tcPr>
            <w:tcW w:w="1700" w:type="dxa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A5A1B" w:rsidRPr="00CE0F19" w:rsidRDefault="004A5A1B" w:rsidP="000A7B44">
            <w:pPr>
              <w:jc w:val="center"/>
              <w:rPr>
                <w:lang w:val="ru-RU"/>
              </w:rPr>
            </w:pPr>
            <w:r w:rsidRPr="00CE0F1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A5A1B" w:rsidRPr="00CE0F19" w:rsidRDefault="004A5A1B" w:rsidP="003418A3">
      <w:pPr>
        <w:rPr>
          <w:lang w:val="ru-RU"/>
        </w:rPr>
      </w:pPr>
      <w:bookmarkStart w:id="0" w:name="Reference"/>
      <w:bookmarkEnd w:id="0"/>
      <w:r w:rsidRPr="00CE0F19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«Оказание услуг по заправке картриджей»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"АНТАРЕС", </w:t>
      </w:r>
      <w:bookmarkStart w:id="1" w:name="_GoBack"/>
      <w:bookmarkEnd w:id="1"/>
      <w:r w:rsidRPr="00CE0F19">
        <w:rPr>
          <w:lang w:val="ru-RU"/>
        </w:rPr>
        <w:t xml:space="preserve">предложение о цене контракта </w:t>
      </w:r>
      <w:r w:rsidRPr="00CE0F19">
        <w:rPr>
          <w:color w:val="000000"/>
          <w:lang w:val="ru-RU"/>
        </w:rPr>
        <w:t>136 309.62</w:t>
      </w:r>
      <w:r w:rsidRPr="00CE0F19">
        <w:rPr>
          <w:lang w:val="ru-RU"/>
        </w:rPr>
        <w:t xml:space="preserve"> рублей.  </w:t>
      </w:r>
    </w:p>
    <w:p w:rsidR="004A5A1B" w:rsidRPr="00CE0F19" w:rsidRDefault="004A5A1B" w:rsidP="00FD311B">
      <w:pPr>
        <w:ind w:firstLine="709"/>
        <w:jc w:val="both"/>
        <w:rPr>
          <w:b/>
          <w:bCs/>
          <w:lang w:val="ru-RU"/>
        </w:rPr>
      </w:pPr>
      <w:r w:rsidRPr="00CE0F19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A5A1B" w:rsidRPr="00CE0F19">
        <w:trPr>
          <w:trHeight w:val="206"/>
          <w:jc w:val="center"/>
        </w:trPr>
        <w:tc>
          <w:tcPr>
            <w:tcW w:w="7338" w:type="dxa"/>
          </w:tcPr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Просоленко Ю.А.</w:t>
            </w: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A5A1B" w:rsidRPr="00CE0F19">
        <w:trPr>
          <w:trHeight w:val="206"/>
          <w:jc w:val="center"/>
        </w:trPr>
        <w:tc>
          <w:tcPr>
            <w:tcW w:w="7338" w:type="dxa"/>
          </w:tcPr>
          <w:p w:rsidR="004A5A1B" w:rsidRPr="00CE0F19" w:rsidRDefault="004A5A1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A5A1B" w:rsidRPr="00CE0F19" w:rsidRDefault="004A5A1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Дехтерев Ю.С.</w:t>
            </w: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Костюк Н.В.</w:t>
            </w: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Мальченко Е.А.</w:t>
            </w:r>
          </w:p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A5A1B" w:rsidRPr="00CE0F19">
        <w:trPr>
          <w:trHeight w:val="206"/>
          <w:jc w:val="center"/>
        </w:trPr>
        <w:tc>
          <w:tcPr>
            <w:tcW w:w="7338" w:type="dxa"/>
          </w:tcPr>
          <w:p w:rsidR="004A5A1B" w:rsidRPr="00CE0F19" w:rsidRDefault="004A5A1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Секретарь комиссии</w:t>
            </w:r>
            <w:r w:rsidRPr="00CE0F19">
              <w:rPr>
                <w:sz w:val="24"/>
                <w:szCs w:val="24"/>
              </w:rPr>
              <w:tab/>
            </w:r>
          </w:p>
          <w:p w:rsidR="004A5A1B" w:rsidRPr="00CE0F19" w:rsidRDefault="004A5A1B" w:rsidP="001757FC">
            <w:pPr>
              <w:pStyle w:val="BodyText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A5A1B" w:rsidRPr="00CE0F19" w:rsidRDefault="004A5A1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CE0F19">
              <w:rPr>
                <w:sz w:val="24"/>
                <w:szCs w:val="24"/>
              </w:rPr>
              <w:t>Владыкина Л.В.</w:t>
            </w:r>
          </w:p>
          <w:p w:rsidR="004A5A1B" w:rsidRPr="00CE0F19" w:rsidRDefault="004A5A1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A5A1B" w:rsidRPr="00CE0F19" w:rsidRDefault="004A5A1B" w:rsidP="00B7524D">
      <w:pPr>
        <w:jc w:val="both"/>
        <w:rPr>
          <w:lang w:val="ru-RU" w:eastAsia="ru-RU"/>
        </w:rPr>
      </w:pPr>
    </w:p>
    <w:sectPr w:rsidR="004A5A1B" w:rsidRPr="00CE0F19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A1B" w:rsidRDefault="004A5A1B">
      <w:r>
        <w:separator/>
      </w:r>
    </w:p>
  </w:endnote>
  <w:endnote w:type="continuationSeparator" w:id="1">
    <w:p w:rsidR="004A5A1B" w:rsidRDefault="004A5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A1B" w:rsidRDefault="004A5A1B">
      <w:r>
        <w:separator/>
      </w:r>
    </w:p>
  </w:footnote>
  <w:footnote w:type="continuationSeparator" w:id="1">
    <w:p w:rsidR="004A5A1B" w:rsidRDefault="004A5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A1B" w:rsidRDefault="004A5A1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A5A1B" w:rsidRDefault="004A5A1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1F7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27CE9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3C1F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5A1B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8F9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3A65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7D85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0F19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0431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2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2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1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2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225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1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22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12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2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22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22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2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25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2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225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2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2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2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22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2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2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5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2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1427</Words>
  <Characters>8134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2020-01-13T07:06:00Z</cp:lastPrinted>
  <dcterms:created xsi:type="dcterms:W3CDTF">2020-01-13T06:51:00Z</dcterms:created>
  <dcterms:modified xsi:type="dcterms:W3CDTF">2020-01-13T07:07:00Z</dcterms:modified>
</cp:coreProperties>
</file>