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486" w:rsidRPr="00A001CE" w:rsidRDefault="00D05486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ПРОТОКОЛ № 0318300120819000</w:t>
      </w:r>
      <w:r>
        <w:rPr>
          <w:b/>
          <w:bCs/>
          <w:color w:val="000000"/>
          <w:lang w:val="ru-RU"/>
        </w:rPr>
        <w:t>313</w:t>
      </w:r>
    </w:p>
    <w:p w:rsidR="00D05486" w:rsidRPr="00A001CE" w:rsidRDefault="00D05486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D05486" w:rsidRPr="00A001CE" w:rsidRDefault="00D0548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D05486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486" w:rsidRPr="00A001CE" w:rsidRDefault="00D05486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486" w:rsidRPr="00A001CE" w:rsidRDefault="00D05486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13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января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D05486" w:rsidRDefault="00D05486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D05486" w:rsidRPr="0096734D" w:rsidRDefault="00D05486" w:rsidP="0096734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6734D">
        <w:rPr>
          <w:b/>
          <w:bCs/>
          <w:lang w:val="ru-RU"/>
        </w:rPr>
        <w:t xml:space="preserve">Информация о государственном заказчике: </w:t>
      </w:r>
      <w:r w:rsidRPr="0096734D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96734D">
          <w:rPr>
            <w:rStyle w:val="Hyperlink"/>
          </w:rPr>
          <w:t>crbzak</w:t>
        </w:r>
        <w:r w:rsidRPr="0096734D">
          <w:rPr>
            <w:rStyle w:val="Hyperlink"/>
            <w:lang w:val="ru-RU"/>
          </w:rPr>
          <w:t>@</w:t>
        </w:r>
        <w:r w:rsidRPr="0096734D">
          <w:rPr>
            <w:rStyle w:val="Hyperlink"/>
          </w:rPr>
          <w:t>mail</w:t>
        </w:r>
        <w:r w:rsidRPr="0096734D">
          <w:rPr>
            <w:rStyle w:val="Hyperlink"/>
            <w:lang w:val="ru-RU"/>
          </w:rPr>
          <w:t>.</w:t>
        </w:r>
        <w:r w:rsidRPr="0096734D">
          <w:rPr>
            <w:rStyle w:val="Hyperlink"/>
          </w:rPr>
          <w:t>ru</w:t>
        </w:r>
      </w:hyperlink>
      <w:r w:rsidRPr="0096734D">
        <w:rPr>
          <w:lang w:val="ru-RU"/>
        </w:rPr>
        <w:t>. Контрактный управляющий: Дехтерев Юрий Сергеевич.</w:t>
      </w:r>
    </w:p>
    <w:p w:rsidR="00D05486" w:rsidRPr="0096734D" w:rsidRDefault="00D05486" w:rsidP="0096734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6734D">
        <w:rPr>
          <w:b/>
          <w:bCs/>
          <w:lang w:val="ru-RU"/>
        </w:rPr>
        <w:t>Предмет контракта: «</w:t>
      </w:r>
      <w:r w:rsidRPr="0096734D">
        <w:rPr>
          <w:lang w:val="ru-RU"/>
        </w:rPr>
        <w:t xml:space="preserve">Поставка изделий медицинского назначения».  </w:t>
      </w:r>
    </w:p>
    <w:p w:rsidR="00D05486" w:rsidRPr="0096734D" w:rsidRDefault="00D05486" w:rsidP="0096734D">
      <w:pPr>
        <w:autoSpaceDE w:val="0"/>
        <w:autoSpaceDN w:val="0"/>
        <w:adjustRightInd w:val="0"/>
        <w:rPr>
          <w:lang w:val="ru-RU" w:eastAsia="ru-RU"/>
        </w:rPr>
      </w:pPr>
      <w:r w:rsidRPr="0096734D">
        <w:rPr>
          <w:b/>
          <w:bCs/>
          <w:noProof/>
          <w:lang w:val="ru-RU"/>
        </w:rPr>
        <w:t>Идентификационный код закупки:</w:t>
      </w:r>
      <w:r w:rsidRPr="0096734D">
        <w:rPr>
          <w:lang w:val="ru-RU"/>
        </w:rPr>
        <w:t xml:space="preserve"> </w:t>
      </w:r>
      <w:r w:rsidRPr="0096734D">
        <w:rPr>
          <w:color w:val="000000"/>
          <w:lang w:val="ru-RU"/>
        </w:rPr>
        <w:t>193234901331923490100103800010000000</w:t>
      </w:r>
    </w:p>
    <w:p w:rsidR="00D05486" w:rsidRPr="0096734D" w:rsidRDefault="00D05486" w:rsidP="0096734D">
      <w:pPr>
        <w:autoSpaceDE w:val="0"/>
        <w:autoSpaceDN w:val="0"/>
        <w:adjustRightInd w:val="0"/>
        <w:rPr>
          <w:lang w:val="ru-RU"/>
        </w:rPr>
      </w:pPr>
      <w:r w:rsidRPr="0096734D">
        <w:rPr>
          <w:b/>
          <w:bCs/>
          <w:noProof/>
          <w:lang w:val="ru-RU"/>
        </w:rPr>
        <w:t>Начальная (максимальная) цена контракта</w:t>
      </w:r>
      <w:r w:rsidRPr="0096734D">
        <w:rPr>
          <w:b/>
          <w:bCs/>
          <w:lang w:val="ru-RU"/>
        </w:rPr>
        <w:t>:</w:t>
      </w:r>
      <w:r w:rsidRPr="0096734D">
        <w:rPr>
          <w:lang w:val="ru-RU"/>
        </w:rPr>
        <w:t xml:space="preserve"> 288581 руб. 00 коп. (двести восемьдесят восемь тысяч пятьсот восемьдесят один рубль 00 копеек).</w:t>
      </w:r>
    </w:p>
    <w:p w:rsidR="00D05486" w:rsidRPr="0096734D" w:rsidRDefault="00D05486" w:rsidP="0096734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6734D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6734D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D05486" w:rsidRPr="0096734D" w:rsidRDefault="00D05486" w:rsidP="0096734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6734D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6734D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D05486" w:rsidRPr="0096734D" w:rsidRDefault="00D05486" w:rsidP="0096734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6734D">
        <w:rPr>
          <w:b/>
          <w:bCs/>
          <w:lang w:val="ru-RU"/>
        </w:rPr>
        <w:t>Источник финансирования:</w:t>
      </w:r>
      <w:r w:rsidRPr="0096734D">
        <w:rPr>
          <w:lang w:val="ru-RU"/>
        </w:rPr>
        <w:t xml:space="preserve"> Внебюджетные фонды (ОМС), краевой бюджет.</w:t>
      </w:r>
    </w:p>
    <w:p w:rsidR="00D05486" w:rsidRPr="0096734D" w:rsidRDefault="00D05486" w:rsidP="0096734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96734D">
        <w:rPr>
          <w:lang w:val="ru-RU"/>
        </w:rPr>
        <w:t xml:space="preserve">  </w:t>
      </w:r>
      <w:r w:rsidRPr="0096734D">
        <w:rPr>
          <w:b/>
          <w:bCs/>
          <w:lang w:val="ru-RU"/>
        </w:rPr>
        <w:t>Размер обеспечения заявки на участие в аукционе:</w:t>
      </w:r>
      <w:r w:rsidRPr="0096734D">
        <w:rPr>
          <w:lang w:val="ru-RU"/>
        </w:rPr>
        <w:t xml:space="preserve"> Не установлен</w:t>
      </w:r>
      <w:r w:rsidRPr="0096734D">
        <w:rPr>
          <w:spacing w:val="-2"/>
          <w:lang w:val="ru-RU"/>
        </w:rPr>
        <w:t>.</w:t>
      </w:r>
    </w:p>
    <w:p w:rsidR="00D05486" w:rsidRPr="0096734D" w:rsidRDefault="00D05486" w:rsidP="0096734D">
      <w:pPr>
        <w:jc w:val="both"/>
        <w:rPr>
          <w:spacing w:val="-2"/>
          <w:lang w:val="ru-RU"/>
        </w:rPr>
      </w:pPr>
      <w:r w:rsidRPr="0096734D">
        <w:rPr>
          <w:b/>
          <w:bCs/>
          <w:lang w:val="ru-RU"/>
        </w:rPr>
        <w:t xml:space="preserve">       </w:t>
      </w:r>
      <w:r w:rsidRPr="0096734D">
        <w:rPr>
          <w:b/>
          <w:bCs/>
          <w:lang w:val="ru-RU"/>
        </w:rPr>
        <w:tab/>
        <w:t xml:space="preserve">Размер обеспечения исполнения контракта: </w:t>
      </w:r>
      <w:r w:rsidRPr="0096734D">
        <w:rPr>
          <w:lang w:val="ru-RU"/>
        </w:rPr>
        <w:t xml:space="preserve">5 </w:t>
      </w:r>
      <w:r w:rsidRPr="0096734D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D05486" w:rsidRPr="0096734D" w:rsidRDefault="00D05486" w:rsidP="0096734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6734D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6734D">
        <w:rPr>
          <w:color w:val="000000"/>
          <w:sz w:val="24"/>
          <w:szCs w:val="24"/>
        </w:rPr>
        <w:t>19.12.2019 14:07</w:t>
      </w:r>
      <w:r w:rsidRPr="0096734D">
        <w:rPr>
          <w:sz w:val="24"/>
          <w:szCs w:val="24"/>
        </w:rPr>
        <w:t xml:space="preserve"> (московское время).</w:t>
      </w:r>
    </w:p>
    <w:p w:rsidR="00D05486" w:rsidRPr="0096734D" w:rsidRDefault="00D05486" w:rsidP="0096734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6734D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96734D">
        <w:rPr>
          <w:sz w:val="24"/>
          <w:szCs w:val="24"/>
        </w:rPr>
        <w:t xml:space="preserve"> </w:t>
      </w:r>
    </w:p>
    <w:p w:rsidR="00D05486" w:rsidRDefault="00D05486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D05486" w:rsidRPr="00A001CE">
        <w:trPr>
          <w:jc w:val="center"/>
        </w:trPr>
        <w:tc>
          <w:tcPr>
            <w:tcW w:w="9828" w:type="dxa"/>
            <w:gridSpan w:val="5"/>
          </w:tcPr>
          <w:p w:rsidR="00D05486" w:rsidRPr="00A001CE" w:rsidRDefault="00D0548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D05486" w:rsidRPr="0096734D">
        <w:trPr>
          <w:jc w:val="center"/>
        </w:trPr>
        <w:tc>
          <w:tcPr>
            <w:tcW w:w="2820" w:type="dxa"/>
          </w:tcPr>
          <w:p w:rsidR="00D05486" w:rsidRPr="00A001CE" w:rsidRDefault="00D0548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D05486" w:rsidRPr="00A001CE" w:rsidRDefault="00D0548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D05486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D05486" w:rsidRPr="00A001CE" w:rsidRDefault="00D05486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D05486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D05486" w:rsidRPr="00A001CE" w:rsidRDefault="00D05486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D05486" w:rsidRPr="00A001CE" w:rsidRDefault="00D0548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D05486" w:rsidRPr="00A001CE">
        <w:trPr>
          <w:jc w:val="center"/>
        </w:trPr>
        <w:tc>
          <w:tcPr>
            <w:tcW w:w="9828" w:type="dxa"/>
            <w:gridSpan w:val="5"/>
          </w:tcPr>
          <w:p w:rsidR="00D05486" w:rsidRPr="00A001CE" w:rsidRDefault="00D05486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D05486" w:rsidRPr="0096734D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05486" w:rsidRPr="00A001CE" w:rsidRDefault="00D05486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D05486" w:rsidRPr="00A001CE" w:rsidRDefault="00D05486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D05486" w:rsidRPr="00A001CE" w:rsidRDefault="00D05486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05486" w:rsidRPr="00A001CE" w:rsidRDefault="00D05486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D05486" w:rsidRPr="00A001CE" w:rsidRDefault="00D05486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D05486" w:rsidRPr="00A001CE" w:rsidRDefault="00D05486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D05486" w:rsidRPr="00A001CE" w:rsidRDefault="00D05486" w:rsidP="00B52A02">
            <w:pPr>
              <w:ind w:right="-80"/>
              <w:jc w:val="both"/>
              <w:rPr>
                <w:lang w:val="ru-RU"/>
              </w:rPr>
            </w:pPr>
          </w:p>
          <w:p w:rsidR="00D05486" w:rsidRPr="00A001CE" w:rsidRDefault="00D05486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D05486" w:rsidRPr="00A001CE" w:rsidRDefault="00D05486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D05486" w:rsidRPr="00A001CE" w:rsidRDefault="00D05486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13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09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D05486" w:rsidRPr="00A001CE" w:rsidRDefault="00D05486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D05486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486" w:rsidRPr="00A001CE" w:rsidRDefault="00D0548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486" w:rsidRPr="00A001CE" w:rsidRDefault="00D0548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486" w:rsidRPr="00A001CE" w:rsidRDefault="00D0548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486" w:rsidRPr="00A001CE" w:rsidRDefault="00D0548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486" w:rsidRPr="00A001CE" w:rsidRDefault="00D0548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D05486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486" w:rsidRPr="00A001CE" w:rsidRDefault="00D05486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486" w:rsidRPr="0096734D" w:rsidRDefault="00D05486" w:rsidP="0096734D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287 138.09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486" w:rsidRPr="00A001CE" w:rsidRDefault="00D05486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486" w:rsidRPr="00A001CE" w:rsidRDefault="00D05486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09.01.2020 10:02:09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486" w:rsidRPr="00A001CE" w:rsidRDefault="00D05486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EA-39239</w:t>
            </w:r>
          </w:p>
        </w:tc>
      </w:tr>
    </w:tbl>
    <w:p w:rsidR="00D05486" w:rsidRPr="00A001CE" w:rsidRDefault="00D05486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</w:t>
      </w:r>
      <w:r>
        <w:rPr>
          <w:lang w:val="ru-RU"/>
        </w:rPr>
        <w:t>и</w:t>
      </w:r>
      <w:r w:rsidRPr="00A001CE">
        <w:rPr>
          <w:lang w:val="ru-RU"/>
        </w:rPr>
        <w:t xml:space="preserve"> закупки с заявк</w:t>
      </w:r>
      <w:r>
        <w:rPr>
          <w:lang w:val="ru-RU"/>
        </w:rPr>
        <w:t>ами</w:t>
      </w:r>
      <w:r w:rsidRPr="00A001CE">
        <w:rPr>
          <w:lang w:val="ru-RU"/>
        </w:rPr>
        <w:t xml:space="preserve"> </w:t>
      </w:r>
      <w:r w:rsidRPr="004C68D1">
        <w:rPr>
          <w:lang w:val="ru-RU"/>
        </w:rPr>
        <w:t>№</w:t>
      </w:r>
      <w:r w:rsidRPr="009A292C">
        <w:rPr>
          <w:lang w:val="ru-RU"/>
        </w:rPr>
        <w:t xml:space="preserve"> </w:t>
      </w:r>
      <w:r w:rsidRPr="0096734D">
        <w:rPr>
          <w:lang w:val="ru-RU"/>
        </w:rPr>
        <w:t>EA-39120</w:t>
      </w:r>
      <w:r>
        <w:rPr>
          <w:lang w:val="ru-RU"/>
        </w:rPr>
        <w:t xml:space="preserve"> и №</w:t>
      </w:r>
      <w:r w:rsidRPr="0096734D">
        <w:rPr>
          <w:lang w:val="ru-RU"/>
        </w:rPr>
        <w:t xml:space="preserve"> EA-39211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подавали</w:t>
      </w:r>
      <w:r w:rsidRPr="00A001CE">
        <w:rPr>
          <w:lang w:val="ru-RU"/>
        </w:rPr>
        <w:t xml:space="preserve">. </w:t>
      </w:r>
    </w:p>
    <w:p w:rsidR="00D05486" w:rsidRPr="00A001CE" w:rsidRDefault="00D05486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D05486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05486" w:rsidRPr="00A001CE" w:rsidRDefault="00D0548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D05486" w:rsidRPr="00A001CE" w:rsidRDefault="00D0548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05486" w:rsidRPr="00A001CE" w:rsidRDefault="00D0548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D05486" w:rsidRPr="00A001CE" w:rsidRDefault="00D0548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5486" w:rsidRPr="00A001CE" w:rsidRDefault="00D0548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D05486" w:rsidRPr="0096734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05486" w:rsidRPr="00A001CE" w:rsidRDefault="00D05486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EA-39239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05486" w:rsidRPr="0096734D" w:rsidRDefault="00D05486" w:rsidP="00FE5198">
            <w:pPr>
              <w:jc w:val="center"/>
            </w:pPr>
            <w:r w:rsidRPr="0096734D">
              <w:t>27.12.2019 15:49:16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5486" w:rsidRPr="0096734D" w:rsidRDefault="00D05486" w:rsidP="0096734D">
            <w:pPr>
              <w:rPr>
                <w:lang w:val="ru-RU"/>
              </w:rPr>
            </w:pPr>
            <w:r w:rsidRPr="0096734D">
              <w:rPr>
                <w:lang w:val="ru-RU"/>
              </w:rPr>
              <w:t>ОБЩЕСТВО С ОГРАНИЧЕННОЙ ОТВЕТСТВЕННОСТЬЮ ЛАБОРАТОРИЯ "САНАТЕСТ"</w:t>
            </w:r>
          </w:p>
          <w:p w:rsidR="00D05486" w:rsidRPr="0096734D" w:rsidRDefault="00D05486" w:rsidP="0096734D">
            <w:pPr>
              <w:rPr>
                <w:lang w:val="ru-RU"/>
              </w:rPr>
            </w:pPr>
            <w:r w:rsidRPr="0096734D">
              <w:rPr>
                <w:lang w:val="ru-RU"/>
              </w:rPr>
              <w:t>ИНН5753200030</w:t>
            </w:r>
          </w:p>
          <w:p w:rsidR="00D05486" w:rsidRPr="0096734D" w:rsidRDefault="00D05486" w:rsidP="0096734D">
            <w:pPr>
              <w:rPr>
                <w:lang w:val="ru-RU"/>
              </w:rPr>
            </w:pPr>
            <w:r w:rsidRPr="0096734D">
              <w:rPr>
                <w:lang w:val="ru-RU"/>
              </w:rPr>
              <w:t>ОГРН1135749000122</w:t>
            </w:r>
          </w:p>
          <w:p w:rsidR="00D05486" w:rsidRPr="0096734D" w:rsidRDefault="00D05486" w:rsidP="0096734D">
            <w:pPr>
              <w:rPr>
                <w:lang w:val="ru-RU"/>
              </w:rPr>
            </w:pPr>
            <w:r w:rsidRPr="0096734D">
              <w:rPr>
                <w:lang w:val="ru-RU"/>
              </w:rPr>
              <w:t>КПП575301001</w:t>
            </w:r>
          </w:p>
          <w:p w:rsidR="00D05486" w:rsidRPr="0096734D" w:rsidRDefault="00D05486" w:rsidP="0096734D">
            <w:pPr>
              <w:rPr>
                <w:lang w:val="ru-RU"/>
              </w:rPr>
            </w:pPr>
            <w:r w:rsidRPr="0096734D">
              <w:rPr>
                <w:lang w:val="ru-RU"/>
              </w:rPr>
              <w:t>Место нахождения (жительства)</w:t>
            </w:r>
          </w:p>
          <w:p w:rsidR="00D05486" w:rsidRPr="0096734D" w:rsidRDefault="00D05486" w:rsidP="0096734D">
            <w:pPr>
              <w:rPr>
                <w:lang w:val="ru-RU"/>
              </w:rPr>
            </w:pPr>
            <w:r w:rsidRPr="0096734D">
              <w:rPr>
                <w:lang w:val="ru-RU"/>
              </w:rPr>
              <w:t>302040, ОБЛ ОРЛОВСКАЯ, Г ОРЁЛ, УЛ ЛОМОНОСОВА, 6</w:t>
            </w:r>
          </w:p>
          <w:p w:rsidR="00D05486" w:rsidRPr="0096734D" w:rsidRDefault="00D05486" w:rsidP="0096734D">
            <w:pPr>
              <w:rPr>
                <w:lang w:val="ru-RU"/>
              </w:rPr>
            </w:pPr>
            <w:r w:rsidRPr="0096734D">
              <w:rPr>
                <w:lang w:val="ru-RU"/>
              </w:rPr>
              <w:t>Почтовый адрес</w:t>
            </w:r>
          </w:p>
          <w:p w:rsidR="00D05486" w:rsidRPr="0096734D" w:rsidRDefault="00D05486" w:rsidP="0096734D">
            <w:pPr>
              <w:rPr>
                <w:lang w:val="ru-RU"/>
              </w:rPr>
            </w:pPr>
            <w:r w:rsidRPr="0096734D">
              <w:rPr>
                <w:lang w:val="ru-RU"/>
              </w:rPr>
              <w:t>302040, ОБЛ ОРЛОВСКАЯ, Г ОРЁЛ, УЛ ЛОМОНОСОВА, 6</w:t>
            </w:r>
          </w:p>
          <w:p w:rsidR="00D05486" w:rsidRPr="0096734D" w:rsidRDefault="00D05486" w:rsidP="0096734D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96734D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D05486" w:rsidRPr="0096734D" w:rsidRDefault="00D05486" w:rsidP="0096734D">
            <w:pPr>
              <w:rPr>
                <w:lang w:val="ru-RU"/>
              </w:rPr>
            </w:pPr>
            <w:r w:rsidRPr="0096734D">
              <w:rPr>
                <w:lang w:val="ru-RU"/>
              </w:rPr>
              <w:t>Вишнякова-Сакал Анжела Владимировна</w:t>
            </w:r>
          </w:p>
          <w:p w:rsidR="00D05486" w:rsidRPr="0096734D" w:rsidRDefault="00D05486" w:rsidP="00A001CE">
            <w:pPr>
              <w:rPr>
                <w:lang w:val="ru-RU"/>
              </w:rPr>
            </w:pPr>
            <w:r>
              <w:t>Телефон 79153922800</w:t>
            </w:r>
          </w:p>
        </w:tc>
      </w:tr>
    </w:tbl>
    <w:p w:rsidR="00D05486" w:rsidRPr="00A001CE" w:rsidRDefault="00D05486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D05486" w:rsidRPr="00A001CE" w:rsidRDefault="00D05486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96734D">
        <w:rPr>
          <w:rFonts w:ascii="Roboto" w:hAnsi="Roboto" w:cs="Roboto"/>
          <w:color w:val="000000"/>
          <w:shd w:val="clear" w:color="auto" w:fill="F9F9F9"/>
          <w:lang w:val="ru-RU"/>
        </w:rPr>
        <w:t>-39239</w:t>
      </w:r>
      <w:r w:rsidRPr="00A001CE">
        <w:rPr>
          <w:lang w:val="ru-RU"/>
        </w:rPr>
        <w:t xml:space="preserve">- </w:t>
      </w:r>
      <w:r w:rsidRPr="0096734D">
        <w:rPr>
          <w:lang w:val="ru-RU"/>
        </w:rPr>
        <w:t>ОБЩЕСТВО С ОГРАНИЧЕННОЙ ОТВЕТСТВЕННОСТЬЮ ЛАБОРАТОРИЯ "САНАТЕСТ"</w:t>
      </w:r>
      <w:r w:rsidRPr="00A001CE">
        <w:rPr>
          <w:lang w:val="ru-RU"/>
        </w:rPr>
        <w:t xml:space="preserve">.   </w:t>
      </w:r>
    </w:p>
    <w:p w:rsidR="00D05486" w:rsidRPr="00A001CE" w:rsidRDefault="00D05486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D05486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D05486" w:rsidRPr="00A001CE" w:rsidRDefault="00D05486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D05486" w:rsidRPr="00A001CE" w:rsidRDefault="00D05486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D05486" w:rsidRPr="00A001CE">
        <w:trPr>
          <w:trHeight w:val="274"/>
        </w:trPr>
        <w:tc>
          <w:tcPr>
            <w:tcW w:w="2204" w:type="dxa"/>
            <w:vMerge/>
          </w:tcPr>
          <w:p w:rsidR="00D05486" w:rsidRPr="00A001CE" w:rsidRDefault="00D0548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D05486" w:rsidRPr="00A001CE" w:rsidRDefault="00D05486" w:rsidP="00AA4A97">
            <w:pPr>
              <w:jc w:val="center"/>
              <w:rPr>
                <w:lang w:val="ru-RU"/>
              </w:rPr>
            </w:pPr>
          </w:p>
          <w:p w:rsidR="00D05486" w:rsidRPr="00A001CE" w:rsidRDefault="00D05486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D05486" w:rsidRPr="00A001CE" w:rsidRDefault="00D05486" w:rsidP="00AA4A97">
            <w:pPr>
              <w:ind w:right="-21"/>
              <w:jc w:val="center"/>
              <w:rPr>
                <w:lang w:val="ru-RU"/>
              </w:rPr>
            </w:pPr>
          </w:p>
          <w:p w:rsidR="00D05486" w:rsidRPr="00A001CE" w:rsidRDefault="00D05486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D05486" w:rsidRPr="00A001CE" w:rsidRDefault="00D05486" w:rsidP="0056026D">
            <w:pPr>
              <w:jc w:val="center"/>
              <w:rPr>
                <w:lang w:val="ru-RU"/>
              </w:rPr>
            </w:pPr>
          </w:p>
          <w:p w:rsidR="00D05486" w:rsidRPr="00A001CE" w:rsidRDefault="00D05486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D05486" w:rsidRPr="00A001CE" w:rsidRDefault="00D05486" w:rsidP="00AA4A97">
            <w:pPr>
              <w:jc w:val="center"/>
              <w:rPr>
                <w:lang w:val="ru-RU"/>
              </w:rPr>
            </w:pPr>
          </w:p>
          <w:p w:rsidR="00D05486" w:rsidRPr="00A001CE" w:rsidRDefault="00D05486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D05486" w:rsidRPr="00A001CE" w:rsidRDefault="00D05486" w:rsidP="0056026D">
            <w:pPr>
              <w:jc w:val="center"/>
              <w:rPr>
                <w:lang w:val="ru-RU"/>
              </w:rPr>
            </w:pPr>
          </w:p>
          <w:p w:rsidR="00D05486" w:rsidRPr="00A001CE" w:rsidRDefault="00D05486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D05486" w:rsidRPr="0096734D">
        <w:trPr>
          <w:trHeight w:val="938"/>
        </w:trPr>
        <w:tc>
          <w:tcPr>
            <w:tcW w:w="2204" w:type="dxa"/>
            <w:vAlign w:val="center"/>
          </w:tcPr>
          <w:p w:rsidR="00D05486" w:rsidRPr="00A001CE" w:rsidRDefault="00D0548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96734D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-39239</w:t>
            </w:r>
            <w:r w:rsidRPr="00A001CE">
              <w:rPr>
                <w:lang w:val="ru-RU"/>
              </w:rPr>
              <w:t xml:space="preserve">- </w:t>
            </w:r>
            <w:r w:rsidRPr="0096734D">
              <w:rPr>
                <w:lang w:val="ru-RU"/>
              </w:rPr>
              <w:t>ОБЩЕСТВО С ОГРАНИЧЕННОЙ ОТВЕТСТВЕННОСТЬЮ ЛАБОРАТОРИЯ "САНАТЕСТ"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D05486" w:rsidRPr="00A001CE" w:rsidRDefault="00D0548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05486" w:rsidRPr="00A001CE" w:rsidRDefault="00D0548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05486" w:rsidRPr="00A001CE" w:rsidRDefault="00D0548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05486" w:rsidRPr="00A001CE" w:rsidRDefault="00D0548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05486" w:rsidRPr="00A001CE" w:rsidRDefault="00D0548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D05486" w:rsidRPr="00A001CE" w:rsidRDefault="00D05486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D05486" w:rsidRPr="00A001CE" w:rsidRDefault="00D05486" w:rsidP="001B1EE5">
      <w:pPr>
        <w:ind w:firstLine="709"/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96734D">
        <w:rPr>
          <w:lang w:val="ru-RU"/>
        </w:rPr>
        <w:t>Поставка изделий медицинского назначения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96734D">
        <w:rPr>
          <w:lang w:val="ru-RU"/>
        </w:rPr>
        <w:t>ОБЩЕСТВО С ОГРАНИЧЕННОЙ ОТВЕТСТВЕННОСТЬЮ ЛАБОРАТОРИЯ "САНАТЕСТ"</w:t>
      </w:r>
      <w:r w:rsidRPr="00A001CE">
        <w:rPr>
          <w:lang w:val="ru-RU"/>
        </w:rPr>
        <w:t xml:space="preserve">, предложившим цену контракта </w:t>
      </w:r>
      <w:r>
        <w:rPr>
          <w:rFonts w:ascii="Roboto" w:hAnsi="Roboto" w:cs="Roboto"/>
          <w:color w:val="000000"/>
        </w:rPr>
        <w:t>287 138.09</w:t>
      </w:r>
      <w:r w:rsidRPr="00A001CE">
        <w:rPr>
          <w:lang w:val="ru-RU"/>
        </w:rPr>
        <w:t xml:space="preserve"> руб.</w:t>
      </w:r>
    </w:p>
    <w:p w:rsidR="00D05486" w:rsidRPr="00A001CE" w:rsidRDefault="00D05486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D05486" w:rsidRPr="00A001CE">
        <w:trPr>
          <w:trHeight w:val="206"/>
          <w:jc w:val="center"/>
        </w:trPr>
        <w:tc>
          <w:tcPr>
            <w:tcW w:w="7338" w:type="dxa"/>
          </w:tcPr>
          <w:p w:rsidR="00D05486" w:rsidRPr="00A001CE" w:rsidRDefault="00D0548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05486" w:rsidRPr="00A001CE" w:rsidRDefault="00D0548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D05486" w:rsidRPr="00A001CE" w:rsidRDefault="00D0548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05486" w:rsidRPr="00A001CE" w:rsidRDefault="00D0548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D05486" w:rsidRPr="00A001CE" w:rsidRDefault="00D0548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05486" w:rsidRPr="00A001CE">
        <w:trPr>
          <w:trHeight w:val="206"/>
          <w:jc w:val="center"/>
        </w:trPr>
        <w:tc>
          <w:tcPr>
            <w:tcW w:w="7338" w:type="dxa"/>
          </w:tcPr>
          <w:p w:rsidR="00D05486" w:rsidRPr="00A001CE" w:rsidRDefault="00D0548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05486" w:rsidRPr="00A001CE" w:rsidRDefault="00D0548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D05486" w:rsidRPr="00A001CE" w:rsidRDefault="00D0548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D05486" w:rsidRPr="00A001CE" w:rsidRDefault="00D0548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05486" w:rsidRPr="00A001CE" w:rsidRDefault="00D05486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D05486" w:rsidRPr="00A001CE" w:rsidRDefault="00D0548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05486" w:rsidRPr="00A001CE" w:rsidRDefault="00D0548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D05486" w:rsidRPr="00A001CE" w:rsidRDefault="00D0548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05486" w:rsidRPr="00A001CE">
        <w:trPr>
          <w:trHeight w:val="206"/>
          <w:jc w:val="center"/>
        </w:trPr>
        <w:tc>
          <w:tcPr>
            <w:tcW w:w="7338" w:type="dxa"/>
          </w:tcPr>
          <w:p w:rsidR="00D05486" w:rsidRPr="00A001CE" w:rsidRDefault="00D0548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D05486" w:rsidRPr="00A001CE" w:rsidRDefault="00D05486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D05486" w:rsidRPr="00A001CE" w:rsidRDefault="00D05486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D05486" w:rsidRPr="00A001CE" w:rsidRDefault="00D05486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D05486" w:rsidRPr="00A001CE" w:rsidRDefault="00D05486" w:rsidP="00B7524D">
      <w:pPr>
        <w:jc w:val="both"/>
        <w:rPr>
          <w:lang w:val="ru-RU" w:eastAsia="ru-RU"/>
        </w:rPr>
      </w:pPr>
    </w:p>
    <w:sectPr w:rsidR="00D05486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486" w:rsidRDefault="00D05486">
      <w:r>
        <w:separator/>
      </w:r>
    </w:p>
  </w:endnote>
  <w:endnote w:type="continuationSeparator" w:id="1">
    <w:p w:rsidR="00D05486" w:rsidRDefault="00D054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486" w:rsidRDefault="00D05486">
      <w:r>
        <w:separator/>
      </w:r>
    </w:p>
  </w:footnote>
  <w:footnote w:type="continuationSeparator" w:id="1">
    <w:p w:rsidR="00D05486" w:rsidRDefault="00D054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486" w:rsidRDefault="00D0548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05486" w:rsidRDefault="00D0548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02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02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3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021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021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02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02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02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02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5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4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8021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5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5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802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5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802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02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3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4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8021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02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4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802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2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4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802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5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802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4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802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4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802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5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802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5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802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3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802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02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5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5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802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02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021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021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02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02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02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02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02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02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02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02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02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02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02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7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2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021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021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02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02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802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21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21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02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8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8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8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1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8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1018</Words>
  <Characters>5803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2</cp:revision>
  <cp:lastPrinted>2019-11-26T15:01:00Z</cp:lastPrinted>
  <dcterms:created xsi:type="dcterms:W3CDTF">2020-01-13T07:22:00Z</dcterms:created>
  <dcterms:modified xsi:type="dcterms:W3CDTF">2020-01-13T07:22:00Z</dcterms:modified>
</cp:coreProperties>
</file>