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2BF" w:rsidRPr="001D19F7" w:rsidRDefault="00E232B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0318300120819000319</w:t>
      </w:r>
    </w:p>
    <w:p w:rsidR="00E232BF" w:rsidRPr="001D19F7" w:rsidRDefault="00E232B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232BF" w:rsidRPr="001D19F7" w:rsidRDefault="00E232B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232BF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32BF" w:rsidRPr="001D19F7" w:rsidRDefault="00E232BF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32BF" w:rsidRPr="001D19F7" w:rsidRDefault="00E232BF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 xml:space="preserve">13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E232BF" w:rsidRPr="001D19F7" w:rsidRDefault="00E232BF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232BF" w:rsidRPr="001D19F7" w:rsidRDefault="00E232BF" w:rsidP="001D19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D19F7">
        <w:rPr>
          <w:b/>
          <w:bCs/>
          <w:lang w:val="ru-RU"/>
        </w:rPr>
        <w:t xml:space="preserve">Информация о государственном заказчике: </w:t>
      </w:r>
      <w:r w:rsidRPr="001D19F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1D19F7">
          <w:rPr>
            <w:rStyle w:val="Hyperlink"/>
          </w:rPr>
          <w:t>crbzak</w:t>
        </w:r>
        <w:r w:rsidRPr="001D19F7">
          <w:rPr>
            <w:rStyle w:val="Hyperlink"/>
            <w:lang w:val="ru-RU"/>
          </w:rPr>
          <w:t>@</w:t>
        </w:r>
        <w:r w:rsidRPr="001D19F7">
          <w:rPr>
            <w:rStyle w:val="Hyperlink"/>
          </w:rPr>
          <w:t>mail</w:t>
        </w:r>
        <w:r w:rsidRPr="001D19F7">
          <w:rPr>
            <w:rStyle w:val="Hyperlink"/>
            <w:lang w:val="ru-RU"/>
          </w:rPr>
          <w:t>.</w:t>
        </w:r>
        <w:r w:rsidRPr="001D19F7">
          <w:rPr>
            <w:rStyle w:val="Hyperlink"/>
          </w:rPr>
          <w:t>ru</w:t>
        </w:r>
      </w:hyperlink>
      <w:r w:rsidRPr="001D19F7">
        <w:rPr>
          <w:lang w:val="ru-RU"/>
        </w:rPr>
        <w:t>. Контрактный управляющий: Дехтерев Юрий Сергеевич.</w:t>
      </w:r>
    </w:p>
    <w:p w:rsidR="00E232BF" w:rsidRPr="001D19F7" w:rsidRDefault="00E232BF" w:rsidP="001D19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D19F7">
        <w:rPr>
          <w:b/>
          <w:bCs/>
          <w:lang w:val="ru-RU"/>
        </w:rPr>
        <w:t>Предмет контракта: «</w:t>
      </w:r>
      <w:r w:rsidRPr="001D19F7">
        <w:rPr>
          <w:lang w:val="ru-RU"/>
        </w:rPr>
        <w:t xml:space="preserve">Лекарственные средства, подлежащие предметно-количественному учету».  </w:t>
      </w:r>
    </w:p>
    <w:p w:rsidR="00E232BF" w:rsidRPr="001D19F7" w:rsidRDefault="00E232BF" w:rsidP="001D19F7">
      <w:pPr>
        <w:autoSpaceDE w:val="0"/>
        <w:autoSpaceDN w:val="0"/>
        <w:adjustRightInd w:val="0"/>
        <w:rPr>
          <w:lang w:val="ru-RU" w:eastAsia="ru-RU"/>
        </w:rPr>
      </w:pPr>
      <w:r w:rsidRPr="001D19F7">
        <w:rPr>
          <w:b/>
          <w:bCs/>
          <w:noProof/>
          <w:lang w:val="ru-RU"/>
        </w:rPr>
        <w:t>Идентификационный код закупки:</w:t>
      </w:r>
      <w:r w:rsidRPr="001D19F7">
        <w:rPr>
          <w:lang w:val="ru-RU"/>
        </w:rPr>
        <w:t xml:space="preserve"> </w:t>
      </w:r>
      <w:r w:rsidRPr="001D19F7">
        <w:rPr>
          <w:color w:val="000000"/>
          <w:lang w:val="ru-RU"/>
        </w:rPr>
        <w:t>193234901331923490100103730010000000</w:t>
      </w:r>
    </w:p>
    <w:p w:rsidR="00E232BF" w:rsidRPr="001D19F7" w:rsidRDefault="00E232BF" w:rsidP="001D19F7">
      <w:pPr>
        <w:autoSpaceDE w:val="0"/>
        <w:autoSpaceDN w:val="0"/>
        <w:adjustRightInd w:val="0"/>
        <w:rPr>
          <w:lang w:val="ru-RU"/>
        </w:rPr>
      </w:pPr>
      <w:r w:rsidRPr="001D19F7">
        <w:rPr>
          <w:b/>
          <w:bCs/>
          <w:noProof/>
          <w:lang w:val="ru-RU"/>
        </w:rPr>
        <w:t>Начальная (максимальная) цена контракта</w:t>
      </w:r>
      <w:r w:rsidRPr="001D19F7">
        <w:rPr>
          <w:b/>
          <w:bCs/>
          <w:lang w:val="ru-RU"/>
        </w:rPr>
        <w:t>:</w:t>
      </w:r>
      <w:r w:rsidRPr="001D19F7">
        <w:rPr>
          <w:lang w:val="ru-RU"/>
        </w:rPr>
        <w:t xml:space="preserve"> 202086 руб. 00 коп. (двести две тысячи восемьдесят шесть рублей 00 копеек).</w:t>
      </w:r>
    </w:p>
    <w:p w:rsidR="00E232BF" w:rsidRPr="001D19F7" w:rsidRDefault="00E232BF" w:rsidP="001D19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D19F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1D19F7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E232BF" w:rsidRPr="001D19F7" w:rsidRDefault="00E232BF" w:rsidP="001D19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D19F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1D19F7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E232BF" w:rsidRPr="001D19F7" w:rsidRDefault="00E232BF" w:rsidP="001D19F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D19F7">
        <w:rPr>
          <w:b/>
          <w:bCs/>
          <w:lang w:val="ru-RU"/>
        </w:rPr>
        <w:t>Источник финансирования:</w:t>
      </w:r>
      <w:r w:rsidRPr="001D19F7">
        <w:rPr>
          <w:lang w:val="ru-RU"/>
        </w:rPr>
        <w:t xml:space="preserve"> Внебюджетные фонды (ОМС), краевой бюджет.</w:t>
      </w:r>
    </w:p>
    <w:p w:rsidR="00E232BF" w:rsidRPr="001D19F7" w:rsidRDefault="00E232BF" w:rsidP="001D19F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1D19F7">
        <w:rPr>
          <w:lang w:val="ru-RU"/>
        </w:rPr>
        <w:t xml:space="preserve">  </w:t>
      </w:r>
      <w:r w:rsidRPr="001D19F7">
        <w:rPr>
          <w:b/>
          <w:bCs/>
          <w:lang w:val="ru-RU"/>
        </w:rPr>
        <w:t>Размер обеспечения заявки на участие в аукционе:</w:t>
      </w:r>
      <w:r w:rsidRPr="001D19F7">
        <w:rPr>
          <w:lang w:val="ru-RU"/>
        </w:rPr>
        <w:t xml:space="preserve"> Не установлен</w:t>
      </w:r>
      <w:r w:rsidRPr="001D19F7">
        <w:rPr>
          <w:spacing w:val="-2"/>
          <w:lang w:val="ru-RU"/>
        </w:rPr>
        <w:t>.</w:t>
      </w:r>
    </w:p>
    <w:p w:rsidR="00E232BF" w:rsidRPr="001D19F7" w:rsidRDefault="00E232BF" w:rsidP="001D19F7">
      <w:pPr>
        <w:jc w:val="both"/>
        <w:rPr>
          <w:spacing w:val="-2"/>
          <w:lang w:val="ru-RU"/>
        </w:rPr>
      </w:pPr>
      <w:r w:rsidRPr="001D19F7">
        <w:rPr>
          <w:b/>
          <w:bCs/>
          <w:lang w:val="ru-RU"/>
        </w:rPr>
        <w:t xml:space="preserve">       </w:t>
      </w:r>
      <w:r w:rsidRPr="001D19F7">
        <w:rPr>
          <w:b/>
          <w:bCs/>
          <w:lang w:val="ru-RU"/>
        </w:rPr>
        <w:tab/>
        <w:t xml:space="preserve">Размер обеспечения исполнения контракта: </w:t>
      </w:r>
      <w:r w:rsidRPr="001D19F7">
        <w:rPr>
          <w:lang w:val="ru-RU"/>
        </w:rPr>
        <w:t xml:space="preserve">5 </w:t>
      </w:r>
      <w:r w:rsidRPr="001D19F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232BF" w:rsidRPr="001D19F7" w:rsidRDefault="00E232BF" w:rsidP="001D19F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1D19F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D19F7">
        <w:rPr>
          <w:color w:val="000000"/>
          <w:sz w:val="24"/>
          <w:szCs w:val="24"/>
        </w:rPr>
        <w:t>19.12.2019 15:35</w:t>
      </w:r>
      <w:r w:rsidRPr="001D19F7">
        <w:rPr>
          <w:sz w:val="24"/>
          <w:szCs w:val="24"/>
        </w:rPr>
        <w:t xml:space="preserve"> (московское время).</w:t>
      </w:r>
    </w:p>
    <w:p w:rsidR="00E232BF" w:rsidRPr="001D19F7" w:rsidRDefault="00E232BF" w:rsidP="001D19F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1D19F7">
        <w:rPr>
          <w:sz w:val="24"/>
          <w:szCs w:val="24"/>
        </w:rPr>
        <w:t xml:space="preserve"> </w:t>
      </w:r>
    </w:p>
    <w:p w:rsidR="00E232BF" w:rsidRPr="001D19F7" w:rsidRDefault="00E232BF" w:rsidP="00EF6D52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232BF" w:rsidRPr="001D19F7">
        <w:trPr>
          <w:jc w:val="center"/>
        </w:trPr>
        <w:tc>
          <w:tcPr>
            <w:tcW w:w="9828" w:type="dxa"/>
            <w:gridSpan w:val="5"/>
          </w:tcPr>
          <w:p w:rsidR="00E232BF" w:rsidRPr="001D19F7" w:rsidRDefault="00E232B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E232BF" w:rsidRPr="001D19F7">
        <w:trPr>
          <w:jc w:val="center"/>
        </w:trPr>
        <w:tc>
          <w:tcPr>
            <w:tcW w:w="2820" w:type="dxa"/>
          </w:tcPr>
          <w:p w:rsidR="00E232BF" w:rsidRPr="001D19F7" w:rsidRDefault="00E232B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232BF" w:rsidRPr="001D19F7" w:rsidRDefault="00E232B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232BF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E232BF" w:rsidRPr="001D19F7" w:rsidRDefault="00E232BF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E232BF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E232BF" w:rsidRPr="001D19F7" w:rsidRDefault="00E232BF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232BF" w:rsidRPr="001D19F7" w:rsidRDefault="00E232B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E232BF" w:rsidRPr="001D19F7">
        <w:trPr>
          <w:jc w:val="center"/>
        </w:trPr>
        <w:tc>
          <w:tcPr>
            <w:tcW w:w="9828" w:type="dxa"/>
            <w:gridSpan w:val="5"/>
          </w:tcPr>
          <w:p w:rsidR="00E232BF" w:rsidRPr="001D19F7" w:rsidRDefault="00E232BF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E232BF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232BF" w:rsidRPr="001D19F7" w:rsidRDefault="00E232B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E232BF" w:rsidRPr="001D19F7" w:rsidRDefault="00E232B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E232BF" w:rsidRPr="001D19F7" w:rsidRDefault="00E232B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232BF" w:rsidRPr="001D19F7" w:rsidRDefault="00E232BF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E232BF" w:rsidRPr="001D19F7" w:rsidRDefault="00E232B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E232BF" w:rsidRPr="001D19F7" w:rsidRDefault="00E232B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E232BF" w:rsidRPr="001D19F7" w:rsidRDefault="00E232BF" w:rsidP="00A841CC">
            <w:pPr>
              <w:ind w:right="-80"/>
              <w:jc w:val="both"/>
              <w:rPr>
                <w:lang w:val="ru-RU"/>
              </w:rPr>
            </w:pPr>
          </w:p>
          <w:p w:rsidR="00E232BF" w:rsidRPr="001D19F7" w:rsidRDefault="00E232B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E232BF" w:rsidRPr="001D19F7" w:rsidRDefault="00E232BF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E232BF" w:rsidRPr="001D19F7" w:rsidRDefault="00E232BF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13 января 2020 года в 09 часов 20 минут (местного времени), по адресу: Краснодарский край, г. Славянск-на-Кубани, ул. Батарейная 377, каб. 11.</w:t>
      </w:r>
    </w:p>
    <w:p w:rsidR="00E232BF" w:rsidRPr="001D19F7" w:rsidRDefault="00E232BF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E232B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232B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EF6D52">
            <w:pPr>
              <w:ind w:right="134"/>
              <w:jc w:val="center"/>
              <w:rPr>
                <w:color w:val="000000"/>
                <w:lang w:val="ru-RU"/>
              </w:rPr>
            </w:pPr>
            <w:r w:rsidRPr="001D19F7">
              <w:rPr>
                <w:color w:val="000000"/>
                <w:lang w:val="ru-RU"/>
              </w:rPr>
              <w:t>199 054.71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2D63DC">
            <w:pPr>
              <w:jc w:val="center"/>
            </w:pPr>
            <w:r w:rsidRPr="001D19F7">
              <w:t>09.01.2020 10:38:24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EA-39283</w:t>
            </w:r>
          </w:p>
        </w:tc>
      </w:tr>
      <w:tr w:rsidR="00E232B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605853">
            <w:pPr>
              <w:ind w:right="134"/>
              <w:jc w:val="center"/>
              <w:rPr>
                <w:color w:val="000000"/>
                <w:lang w:val="ru-RU"/>
              </w:rPr>
            </w:pPr>
            <w:r w:rsidRPr="001D19F7">
              <w:rPr>
                <w:color w:val="000000"/>
                <w:lang w:val="ru-RU"/>
              </w:rPr>
              <w:t>200 065.14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0A7B44">
            <w:pPr>
              <w:jc w:val="center"/>
            </w:pPr>
            <w:r w:rsidRPr="001D19F7">
              <w:t>09.01.2020 10:37:44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EA-39108</w:t>
            </w:r>
          </w:p>
        </w:tc>
      </w:tr>
    </w:tbl>
    <w:p w:rsidR="00E232BF" w:rsidRPr="001D19F7" w:rsidRDefault="00E232BF" w:rsidP="00ED05CB">
      <w:pPr>
        <w:ind w:firstLine="709"/>
        <w:jc w:val="both"/>
        <w:rPr>
          <w:lang w:val="ru-RU"/>
        </w:rPr>
      </w:pPr>
      <w:r w:rsidRPr="001D19F7">
        <w:rPr>
          <w:lang w:val="ru-RU"/>
        </w:rPr>
        <w:t xml:space="preserve">Участник закупки с заявкой №  EA-39146 предложений о цене контракта в ходе проведения аукциона не подавал. </w:t>
      </w:r>
    </w:p>
    <w:p w:rsidR="00E232BF" w:rsidRPr="001D19F7" w:rsidRDefault="00E232BF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232BF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232BF" w:rsidRPr="001D19F7" w:rsidRDefault="00E232B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E232BF" w:rsidRPr="001D19F7" w:rsidRDefault="00E232B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232BF" w:rsidRPr="001D19F7" w:rsidRDefault="00E232B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E232BF" w:rsidRPr="001D19F7" w:rsidRDefault="00E232B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32BF" w:rsidRPr="001D19F7" w:rsidRDefault="00E232B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232BF" w:rsidRPr="001D19F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232BF" w:rsidRPr="001D19F7" w:rsidRDefault="00E232BF" w:rsidP="007E3B3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EA-39283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232BF" w:rsidRPr="001D19F7" w:rsidRDefault="00E232BF" w:rsidP="00FE5198">
            <w:pPr>
              <w:jc w:val="center"/>
            </w:pPr>
            <w:r w:rsidRPr="001D19F7">
              <w:t>29.12.2019 11:45:07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ОБЩЕСТВО С ОГРАНИЧЕННОЙ ОТВЕТСТВЕННОСТЬЮ "ФАРМ-ТРЭЙД"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ИНН2636052865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ОГРН1072635019192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КПП263601001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Место нахождения (жительства)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355007, КРАЙ СТАВРОПОЛЬСКИЙ, Г СТАВРОПОЛЬ, УЛ ОГОРОДНАЯ, 2, В,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Почтовый адрес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355007, КРАЙ СТАВРОПОЛЬСКИЙ, Г СТАВРОПОЛЬ, УЛ ОГОРОДНАЯ, 2, В</w:t>
            </w:r>
          </w:p>
          <w:p w:rsidR="00E232BF" w:rsidRPr="001D19F7" w:rsidRDefault="00E232BF" w:rsidP="001D19F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1D19F7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Арустамов Амиран Аркадьевич</w:t>
            </w:r>
          </w:p>
          <w:p w:rsidR="00E232BF" w:rsidRPr="001D19F7" w:rsidRDefault="00E232BF" w:rsidP="00027D87">
            <w:pPr>
              <w:rPr>
                <w:lang w:val="ru-RU"/>
              </w:rPr>
            </w:pPr>
            <w:r w:rsidRPr="001D19F7">
              <w:rPr>
                <w:lang w:val="ru-RU"/>
              </w:rPr>
              <w:t>Телефон 78652990050</w:t>
            </w:r>
          </w:p>
        </w:tc>
      </w:tr>
      <w:tr w:rsidR="00E232BF" w:rsidRPr="001D19F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232BF" w:rsidRPr="001D19F7" w:rsidRDefault="00E232BF" w:rsidP="007E3B3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EA-39108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232BF" w:rsidRPr="001D19F7" w:rsidRDefault="00E232BF" w:rsidP="000A7B44">
            <w:pPr>
              <w:jc w:val="center"/>
            </w:pPr>
            <w:r w:rsidRPr="001D19F7">
              <w:t>26.12.2019 12:07:14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ЗАКРЫТОЕ АКЦИОНЕРНОЕ ОБЩЕСТВО "ФАРМАЦЕВТ"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ИНН6165016437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ОГРН1026103713360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КПП616601001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Место нахождения (жительства)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344065, ОБЛ РОСТОВСКАЯ, Г РОСТОВ-НА-ДОНУ, ПЕР БЕЛОМОРСКИЙ, 94,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Почтовый адрес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344065, ОБЛ РОСТОВСКАЯ, Г РОСТОВ-НА-ДОНУ, ПЕР БЕЛОМОРСКИЙ, 94</w:t>
            </w:r>
          </w:p>
          <w:p w:rsidR="00E232BF" w:rsidRPr="001D19F7" w:rsidRDefault="00E232BF" w:rsidP="001D19F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1D19F7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232BF" w:rsidRPr="001D19F7" w:rsidRDefault="00E232BF" w:rsidP="001D19F7">
            <w:pPr>
              <w:rPr>
                <w:lang w:val="ru-RU"/>
              </w:rPr>
            </w:pPr>
            <w:r w:rsidRPr="001D19F7">
              <w:rPr>
                <w:lang w:val="ru-RU"/>
              </w:rPr>
              <w:t>Радченко Игорь Евгеньевич</w:t>
            </w:r>
          </w:p>
          <w:p w:rsidR="00E232BF" w:rsidRPr="001D19F7" w:rsidRDefault="00E232BF" w:rsidP="000A7B44">
            <w:pPr>
              <w:rPr>
                <w:lang w:val="ru-RU"/>
              </w:rPr>
            </w:pPr>
            <w:r w:rsidRPr="001D19F7">
              <w:rPr>
                <w:lang w:val="ru-RU"/>
              </w:rPr>
              <w:t>Телефон 78632278027</w:t>
            </w:r>
          </w:p>
        </w:tc>
      </w:tr>
    </w:tbl>
    <w:p w:rsidR="00E232BF" w:rsidRPr="001D19F7" w:rsidRDefault="00E232BF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232BF" w:rsidRPr="001D19F7" w:rsidRDefault="00E232BF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EA-39283- ОБЩЕСТВО С ОГРАНИЧЕННОЙ ОТВЕТСТВЕННОСТЬЮ "ФАРМ-ТРЭЙД",№ EA-39108 - ЗАКРЫТОЕ АКЦИОНЕРНОЕ ОБЩЕСТВО "ФАРМАЦЕВТ".</w:t>
      </w:r>
    </w:p>
    <w:p w:rsidR="00E232BF" w:rsidRPr="001D19F7" w:rsidRDefault="00E232BF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232BF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E232BF" w:rsidRPr="001D19F7" w:rsidRDefault="00E232BF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232BF" w:rsidRPr="001D19F7" w:rsidRDefault="00E232BF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232BF" w:rsidRPr="001D19F7">
        <w:trPr>
          <w:trHeight w:val="274"/>
        </w:trPr>
        <w:tc>
          <w:tcPr>
            <w:tcW w:w="2204" w:type="dxa"/>
            <w:vMerge/>
          </w:tcPr>
          <w:p w:rsidR="00E232BF" w:rsidRPr="001D19F7" w:rsidRDefault="00E232B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232BF" w:rsidRPr="001D19F7" w:rsidRDefault="00E232BF" w:rsidP="00AA4A97">
            <w:pPr>
              <w:jc w:val="center"/>
              <w:rPr>
                <w:lang w:val="ru-RU"/>
              </w:rPr>
            </w:pPr>
          </w:p>
          <w:p w:rsidR="00E232BF" w:rsidRPr="001D19F7" w:rsidRDefault="00E232BF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232BF" w:rsidRPr="001D19F7" w:rsidRDefault="00E232BF" w:rsidP="00AA4A97">
            <w:pPr>
              <w:ind w:right="-21"/>
              <w:jc w:val="center"/>
              <w:rPr>
                <w:lang w:val="ru-RU"/>
              </w:rPr>
            </w:pPr>
          </w:p>
          <w:p w:rsidR="00E232BF" w:rsidRPr="001D19F7" w:rsidRDefault="00E232BF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232BF" w:rsidRPr="001D19F7" w:rsidRDefault="00E232BF" w:rsidP="0056026D">
            <w:pPr>
              <w:jc w:val="center"/>
              <w:rPr>
                <w:lang w:val="ru-RU"/>
              </w:rPr>
            </w:pPr>
          </w:p>
          <w:p w:rsidR="00E232BF" w:rsidRPr="001D19F7" w:rsidRDefault="00E232BF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232BF" w:rsidRPr="001D19F7" w:rsidRDefault="00E232BF" w:rsidP="00AA4A97">
            <w:pPr>
              <w:jc w:val="center"/>
              <w:rPr>
                <w:lang w:val="ru-RU"/>
              </w:rPr>
            </w:pPr>
          </w:p>
          <w:p w:rsidR="00E232BF" w:rsidRPr="001D19F7" w:rsidRDefault="00E232B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232BF" w:rsidRPr="001D19F7" w:rsidRDefault="00E232BF" w:rsidP="0056026D">
            <w:pPr>
              <w:jc w:val="center"/>
              <w:rPr>
                <w:lang w:val="ru-RU"/>
              </w:rPr>
            </w:pPr>
          </w:p>
          <w:p w:rsidR="00E232BF" w:rsidRPr="001D19F7" w:rsidRDefault="00E232B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E232BF" w:rsidRPr="001D19F7">
        <w:trPr>
          <w:trHeight w:val="938"/>
        </w:trPr>
        <w:tc>
          <w:tcPr>
            <w:tcW w:w="2204" w:type="dxa"/>
            <w:vAlign w:val="center"/>
          </w:tcPr>
          <w:p w:rsidR="00E232BF" w:rsidRPr="001D19F7" w:rsidRDefault="00E232B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 EA-39283- ОБЩЕСТВО С ОГРАНИЧЕННОЙ ОТВЕТСТВЕННОСТЬЮ "ФАРМ-ТРЭЙД"</w:t>
            </w:r>
          </w:p>
        </w:tc>
        <w:tc>
          <w:tcPr>
            <w:tcW w:w="1700" w:type="dxa"/>
          </w:tcPr>
          <w:p w:rsidR="00E232BF" w:rsidRPr="001D19F7" w:rsidRDefault="00E232B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32BF" w:rsidRPr="001D19F7" w:rsidRDefault="00E232B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32BF" w:rsidRPr="001D19F7" w:rsidRDefault="00E232B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232BF" w:rsidRPr="001D19F7" w:rsidRDefault="00E232B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232BF" w:rsidRPr="001D19F7" w:rsidRDefault="00E232B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232BF" w:rsidRPr="001D19F7">
        <w:trPr>
          <w:trHeight w:val="938"/>
        </w:trPr>
        <w:tc>
          <w:tcPr>
            <w:tcW w:w="2204" w:type="dxa"/>
            <w:vAlign w:val="center"/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 EA-39108 - ЗАКРЫТОЕ АКЦИОНЕРНОЕ ОБЩЕСТВО "ФАРМАЦЕВТ"</w:t>
            </w:r>
          </w:p>
        </w:tc>
        <w:tc>
          <w:tcPr>
            <w:tcW w:w="1700" w:type="dxa"/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232BF" w:rsidRPr="001D19F7" w:rsidRDefault="00E232B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232BF" w:rsidRPr="001D19F7" w:rsidRDefault="00E232BF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 xml:space="preserve">На основании ч.10 ст.69 Федерального закона № 44-ФЗ победителем аукциона в электронной форме по закупке «Лекарственные средства, подлежащие предметно-количественному учету»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"ФАРМ-ТРЭЙД",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1D19F7">
        <w:rPr>
          <w:color w:val="000000"/>
          <w:lang w:val="ru-RU"/>
        </w:rPr>
        <w:t>199 054.71</w:t>
      </w:r>
      <w:r w:rsidRPr="001D19F7">
        <w:rPr>
          <w:lang w:val="ru-RU"/>
        </w:rPr>
        <w:t xml:space="preserve"> рублей.  </w:t>
      </w:r>
    </w:p>
    <w:p w:rsidR="00E232BF" w:rsidRPr="001D19F7" w:rsidRDefault="00E232BF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232BF" w:rsidRPr="001D19F7">
        <w:trPr>
          <w:trHeight w:val="206"/>
          <w:jc w:val="center"/>
        </w:trPr>
        <w:tc>
          <w:tcPr>
            <w:tcW w:w="7338" w:type="dxa"/>
          </w:tcPr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232BF" w:rsidRPr="001D19F7">
        <w:trPr>
          <w:trHeight w:val="206"/>
          <w:jc w:val="center"/>
        </w:trPr>
        <w:tc>
          <w:tcPr>
            <w:tcW w:w="7338" w:type="dxa"/>
          </w:tcPr>
          <w:p w:rsidR="00E232BF" w:rsidRPr="001D19F7" w:rsidRDefault="00E232B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32BF" w:rsidRPr="001D19F7" w:rsidRDefault="00E232B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232BF" w:rsidRPr="001D19F7">
        <w:trPr>
          <w:trHeight w:val="206"/>
          <w:jc w:val="center"/>
        </w:trPr>
        <w:tc>
          <w:tcPr>
            <w:tcW w:w="7338" w:type="dxa"/>
          </w:tcPr>
          <w:p w:rsidR="00E232BF" w:rsidRPr="001D19F7" w:rsidRDefault="00E232B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E232BF" w:rsidRPr="001D19F7" w:rsidRDefault="00E232BF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232BF" w:rsidRPr="001D19F7" w:rsidRDefault="00E232BF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E232BF" w:rsidRPr="001D19F7" w:rsidRDefault="00E232BF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232BF" w:rsidRPr="001D19F7" w:rsidRDefault="00E232BF" w:rsidP="00B7524D">
      <w:pPr>
        <w:jc w:val="both"/>
        <w:rPr>
          <w:lang w:val="ru-RU" w:eastAsia="ru-RU"/>
        </w:rPr>
      </w:pPr>
    </w:p>
    <w:sectPr w:rsidR="00E232BF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2BF" w:rsidRDefault="00E232BF">
      <w:r>
        <w:separator/>
      </w:r>
    </w:p>
  </w:endnote>
  <w:endnote w:type="continuationSeparator" w:id="1">
    <w:p w:rsidR="00E232BF" w:rsidRDefault="00E23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2BF" w:rsidRDefault="00E232BF">
      <w:r>
        <w:separator/>
      </w:r>
    </w:p>
  </w:footnote>
  <w:footnote w:type="continuationSeparator" w:id="1">
    <w:p w:rsidR="00E232BF" w:rsidRDefault="00E23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2BF" w:rsidRDefault="00E232B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32BF" w:rsidRDefault="00E232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70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7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702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702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70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70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70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7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70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70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0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70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7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7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1970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702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702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702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70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0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703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70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70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70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70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70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0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0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0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70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3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1202</Words>
  <Characters>6852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2020-01-13T06:47:00Z</cp:lastPrinted>
  <dcterms:created xsi:type="dcterms:W3CDTF">2020-01-13T07:35:00Z</dcterms:created>
  <dcterms:modified xsi:type="dcterms:W3CDTF">2020-01-13T07:42:00Z</dcterms:modified>
</cp:coreProperties>
</file>