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A9" w:rsidRPr="001D19F7" w:rsidRDefault="009D43A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21</w:t>
      </w:r>
    </w:p>
    <w:p w:rsidR="009D43A9" w:rsidRPr="001D19F7" w:rsidRDefault="009D43A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D43A9" w:rsidRPr="001D19F7" w:rsidRDefault="009D43A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D43A9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D43A9" w:rsidRPr="001D19F7" w:rsidRDefault="009D43A9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D43A9" w:rsidRPr="001D19F7" w:rsidRDefault="009D43A9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 xml:space="preserve">13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9D43A9" w:rsidRDefault="009D43A9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D43A9" w:rsidRPr="002A2E73" w:rsidRDefault="009D43A9" w:rsidP="002A2E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2E73">
        <w:rPr>
          <w:b/>
          <w:bCs/>
          <w:lang w:val="ru-RU"/>
        </w:rPr>
        <w:t xml:space="preserve">Информация о государственном заказчике: </w:t>
      </w:r>
      <w:r w:rsidRPr="002A2E73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A2E73">
          <w:rPr>
            <w:rStyle w:val="Hyperlink"/>
          </w:rPr>
          <w:t>crbzak</w:t>
        </w:r>
        <w:r w:rsidRPr="002A2E73">
          <w:rPr>
            <w:rStyle w:val="Hyperlink"/>
            <w:lang w:val="ru-RU"/>
          </w:rPr>
          <w:t>@</w:t>
        </w:r>
        <w:r w:rsidRPr="002A2E73">
          <w:rPr>
            <w:rStyle w:val="Hyperlink"/>
          </w:rPr>
          <w:t>mail</w:t>
        </w:r>
        <w:r w:rsidRPr="002A2E73">
          <w:rPr>
            <w:rStyle w:val="Hyperlink"/>
            <w:lang w:val="ru-RU"/>
          </w:rPr>
          <w:t>.</w:t>
        </w:r>
        <w:r w:rsidRPr="002A2E73">
          <w:rPr>
            <w:rStyle w:val="Hyperlink"/>
          </w:rPr>
          <w:t>ru</w:t>
        </w:r>
      </w:hyperlink>
      <w:r w:rsidRPr="002A2E73">
        <w:rPr>
          <w:lang w:val="ru-RU"/>
        </w:rPr>
        <w:t>. Контрактный управляющий: Дехтерев Юрий Сергеевич.</w:t>
      </w:r>
    </w:p>
    <w:p w:rsidR="009D43A9" w:rsidRPr="002A2E73" w:rsidRDefault="009D43A9" w:rsidP="002A2E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2E73">
        <w:rPr>
          <w:b/>
          <w:bCs/>
          <w:lang w:val="ru-RU"/>
        </w:rPr>
        <w:t>Предмет контракта: «</w:t>
      </w:r>
      <w:r w:rsidRPr="002A2E73">
        <w:rPr>
          <w:lang w:val="ru-RU"/>
        </w:rPr>
        <w:t xml:space="preserve">Лекарственные средства прочие».  </w:t>
      </w:r>
    </w:p>
    <w:p w:rsidR="009D43A9" w:rsidRPr="002A2E73" w:rsidRDefault="009D43A9" w:rsidP="002A2E73">
      <w:pPr>
        <w:autoSpaceDE w:val="0"/>
        <w:autoSpaceDN w:val="0"/>
        <w:adjustRightInd w:val="0"/>
        <w:rPr>
          <w:lang w:val="ru-RU" w:eastAsia="ru-RU"/>
        </w:rPr>
      </w:pPr>
      <w:r w:rsidRPr="002A2E73">
        <w:rPr>
          <w:b/>
          <w:bCs/>
          <w:noProof/>
          <w:lang w:val="ru-RU"/>
        </w:rPr>
        <w:t>Идентификационный код закупки:</w:t>
      </w:r>
      <w:r w:rsidRPr="002A2E73">
        <w:rPr>
          <w:lang w:val="ru-RU"/>
        </w:rPr>
        <w:t xml:space="preserve"> </w:t>
      </w:r>
      <w:r w:rsidRPr="002A2E73">
        <w:rPr>
          <w:color w:val="000000"/>
          <w:lang w:val="ru-RU"/>
        </w:rPr>
        <w:t>193234901331923490100103550010000000</w:t>
      </w:r>
    </w:p>
    <w:p w:rsidR="009D43A9" w:rsidRPr="002A2E73" w:rsidRDefault="009D43A9" w:rsidP="002A2E73">
      <w:pPr>
        <w:autoSpaceDE w:val="0"/>
        <w:autoSpaceDN w:val="0"/>
        <w:adjustRightInd w:val="0"/>
        <w:rPr>
          <w:lang w:val="ru-RU"/>
        </w:rPr>
      </w:pPr>
      <w:r w:rsidRPr="002A2E73">
        <w:rPr>
          <w:b/>
          <w:bCs/>
          <w:noProof/>
          <w:lang w:val="ru-RU"/>
        </w:rPr>
        <w:t>Начальная (максимальная) цена контракта</w:t>
      </w:r>
      <w:r w:rsidRPr="002A2E73">
        <w:rPr>
          <w:b/>
          <w:bCs/>
          <w:lang w:val="ru-RU"/>
        </w:rPr>
        <w:t>:</w:t>
      </w:r>
      <w:r w:rsidRPr="002A2E73">
        <w:rPr>
          <w:lang w:val="ru-RU"/>
        </w:rPr>
        <w:t xml:space="preserve"> 481385 руб. 00 коп. (четыреста восемьдесят одна тысяча триста восемьдесят пять рублей 00 копеек).</w:t>
      </w:r>
    </w:p>
    <w:p w:rsidR="009D43A9" w:rsidRPr="002A2E73" w:rsidRDefault="009D43A9" w:rsidP="002A2E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2E73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A2E73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9D43A9" w:rsidRPr="002A2E73" w:rsidRDefault="009D43A9" w:rsidP="002A2E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2E73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A2E73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9D43A9" w:rsidRPr="002A2E73" w:rsidRDefault="009D43A9" w:rsidP="002A2E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A2E73">
        <w:rPr>
          <w:b/>
          <w:bCs/>
          <w:lang w:val="ru-RU"/>
        </w:rPr>
        <w:t>Источник финансирования:</w:t>
      </w:r>
      <w:r w:rsidRPr="002A2E73">
        <w:rPr>
          <w:lang w:val="ru-RU"/>
        </w:rPr>
        <w:t xml:space="preserve"> Внебюджетные фонды (ОМС).</w:t>
      </w:r>
    </w:p>
    <w:p w:rsidR="009D43A9" w:rsidRPr="002A2E73" w:rsidRDefault="009D43A9" w:rsidP="002A2E7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A2E73">
        <w:rPr>
          <w:lang w:val="ru-RU"/>
        </w:rPr>
        <w:t xml:space="preserve">  </w:t>
      </w:r>
      <w:r w:rsidRPr="002A2E73">
        <w:rPr>
          <w:b/>
          <w:bCs/>
          <w:lang w:val="ru-RU"/>
        </w:rPr>
        <w:t>Размер обеспечения заявки на участие в аукционе:</w:t>
      </w:r>
      <w:r w:rsidRPr="002A2E73">
        <w:rPr>
          <w:lang w:val="ru-RU"/>
        </w:rPr>
        <w:t xml:space="preserve"> Не установлен</w:t>
      </w:r>
      <w:r w:rsidRPr="002A2E73">
        <w:rPr>
          <w:spacing w:val="-2"/>
          <w:lang w:val="ru-RU"/>
        </w:rPr>
        <w:t>.</w:t>
      </w:r>
    </w:p>
    <w:p w:rsidR="009D43A9" w:rsidRPr="002A2E73" w:rsidRDefault="009D43A9" w:rsidP="002A2E73">
      <w:pPr>
        <w:jc w:val="both"/>
        <w:rPr>
          <w:spacing w:val="-2"/>
          <w:lang w:val="ru-RU"/>
        </w:rPr>
      </w:pPr>
      <w:r w:rsidRPr="002A2E73">
        <w:rPr>
          <w:b/>
          <w:bCs/>
          <w:lang w:val="ru-RU"/>
        </w:rPr>
        <w:t xml:space="preserve">       </w:t>
      </w:r>
      <w:r w:rsidRPr="002A2E73">
        <w:rPr>
          <w:b/>
          <w:bCs/>
          <w:lang w:val="ru-RU"/>
        </w:rPr>
        <w:tab/>
        <w:t xml:space="preserve">Размер обеспечения исполнения контракта: </w:t>
      </w:r>
      <w:r w:rsidRPr="002A2E73">
        <w:rPr>
          <w:lang w:val="ru-RU"/>
        </w:rPr>
        <w:t xml:space="preserve">5 </w:t>
      </w:r>
      <w:r w:rsidRPr="002A2E73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D43A9" w:rsidRPr="002A2E73" w:rsidRDefault="009D43A9" w:rsidP="002A2E7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A2E73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A2E73">
        <w:rPr>
          <w:color w:val="000000"/>
          <w:sz w:val="24"/>
          <w:szCs w:val="24"/>
        </w:rPr>
        <w:t>19.12.2019 17:04</w:t>
      </w:r>
      <w:r w:rsidRPr="002A2E73">
        <w:rPr>
          <w:sz w:val="24"/>
          <w:szCs w:val="24"/>
        </w:rPr>
        <w:t xml:space="preserve"> (московское время).</w:t>
      </w:r>
    </w:p>
    <w:p w:rsidR="009D43A9" w:rsidRPr="002A2E73" w:rsidRDefault="009D43A9" w:rsidP="002A2E7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A2E73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A2E73">
        <w:rPr>
          <w:sz w:val="24"/>
          <w:szCs w:val="24"/>
        </w:rPr>
        <w:t xml:space="preserve"> </w:t>
      </w:r>
    </w:p>
    <w:p w:rsidR="009D43A9" w:rsidRDefault="009D43A9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D43A9" w:rsidRPr="001D19F7">
        <w:trPr>
          <w:jc w:val="center"/>
        </w:trPr>
        <w:tc>
          <w:tcPr>
            <w:tcW w:w="9828" w:type="dxa"/>
            <w:gridSpan w:val="5"/>
          </w:tcPr>
          <w:p w:rsidR="009D43A9" w:rsidRPr="001D19F7" w:rsidRDefault="009D43A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9D43A9" w:rsidRPr="00194855">
        <w:trPr>
          <w:jc w:val="center"/>
        </w:trPr>
        <w:tc>
          <w:tcPr>
            <w:tcW w:w="2820" w:type="dxa"/>
          </w:tcPr>
          <w:p w:rsidR="009D43A9" w:rsidRPr="001D19F7" w:rsidRDefault="009D43A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D43A9" w:rsidRPr="001D19F7" w:rsidRDefault="009D43A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D43A9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9D43A9" w:rsidRPr="001D19F7" w:rsidRDefault="009D43A9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9D43A9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9D43A9" w:rsidRPr="001D19F7" w:rsidRDefault="009D43A9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D43A9" w:rsidRPr="001D19F7" w:rsidRDefault="009D43A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9D43A9" w:rsidRPr="001D19F7">
        <w:trPr>
          <w:jc w:val="center"/>
        </w:trPr>
        <w:tc>
          <w:tcPr>
            <w:tcW w:w="9828" w:type="dxa"/>
            <w:gridSpan w:val="5"/>
          </w:tcPr>
          <w:p w:rsidR="009D43A9" w:rsidRPr="001D19F7" w:rsidRDefault="009D43A9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9D43A9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D43A9" w:rsidRPr="001D19F7" w:rsidRDefault="009D43A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9D43A9" w:rsidRPr="001D19F7" w:rsidRDefault="009D43A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9D43A9" w:rsidRPr="001D19F7" w:rsidRDefault="009D43A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D43A9" w:rsidRPr="001D19F7" w:rsidRDefault="009D43A9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9D43A9" w:rsidRPr="001D19F7" w:rsidRDefault="009D43A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9D43A9" w:rsidRPr="001D19F7" w:rsidRDefault="009D43A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9D43A9" w:rsidRPr="001D19F7" w:rsidRDefault="009D43A9" w:rsidP="00A841CC">
            <w:pPr>
              <w:ind w:right="-80"/>
              <w:jc w:val="both"/>
              <w:rPr>
                <w:lang w:val="ru-RU"/>
              </w:rPr>
            </w:pPr>
          </w:p>
          <w:p w:rsidR="009D43A9" w:rsidRPr="001D19F7" w:rsidRDefault="009D43A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9D43A9" w:rsidRPr="001D19F7" w:rsidRDefault="009D43A9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9D43A9" w:rsidRPr="001D19F7" w:rsidRDefault="009D43A9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13 января 2020 года в 09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D43A9" w:rsidRPr="001D19F7" w:rsidRDefault="009D43A9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9D43A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D43A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2A2E73" w:rsidRDefault="009D43A9" w:rsidP="002A2E7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474 164.21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2A2E73" w:rsidRDefault="009D43A9" w:rsidP="002D63DC">
            <w:pPr>
              <w:jc w:val="center"/>
            </w:pPr>
            <w:r w:rsidRPr="002A2E73">
              <w:t>09.01.2020 11:10:18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2A2E73" w:rsidRDefault="009D43A9" w:rsidP="00CE4749">
            <w:pPr>
              <w:jc w:val="center"/>
              <w:rPr>
                <w:lang w:val="ru-RU"/>
              </w:rPr>
            </w:pPr>
            <w:r w:rsidRPr="002A2E73">
              <w:rPr>
                <w:lang w:val="ru-RU"/>
              </w:rPr>
              <w:t>EA-39138</w:t>
            </w:r>
          </w:p>
        </w:tc>
      </w:tr>
      <w:tr w:rsidR="009D43A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60585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476 571.14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2A2E73" w:rsidRDefault="009D43A9" w:rsidP="000A7B44">
            <w:pPr>
              <w:jc w:val="center"/>
            </w:pPr>
            <w:r w:rsidRPr="002A2E73">
              <w:t>09.01.2020 11:09:41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D43A9" w:rsidRPr="002A2E73" w:rsidRDefault="009D43A9" w:rsidP="000A7B44">
            <w:pPr>
              <w:jc w:val="center"/>
              <w:rPr>
                <w:lang w:val="ru-RU"/>
              </w:rPr>
            </w:pPr>
            <w:r w:rsidRPr="002A2E73">
              <w:rPr>
                <w:lang w:val="ru-RU"/>
              </w:rPr>
              <w:t>EA-39142</w:t>
            </w:r>
          </w:p>
        </w:tc>
      </w:tr>
    </w:tbl>
    <w:p w:rsidR="009D43A9" w:rsidRPr="001D19F7" w:rsidRDefault="009D43A9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D43A9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D43A9" w:rsidRPr="001D19F7" w:rsidRDefault="009D43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9D43A9" w:rsidRPr="001D19F7" w:rsidRDefault="009D43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43A9" w:rsidRPr="001D19F7" w:rsidRDefault="009D43A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9D43A9" w:rsidRPr="001D19F7" w:rsidRDefault="009D43A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43A9" w:rsidRPr="001D19F7" w:rsidRDefault="009D43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D43A9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43A9" w:rsidRPr="002A2E73" w:rsidRDefault="009D43A9" w:rsidP="00C12071">
            <w:pPr>
              <w:jc w:val="center"/>
              <w:rPr>
                <w:lang w:val="ru-RU"/>
              </w:rPr>
            </w:pPr>
            <w:r w:rsidRPr="002A2E73">
              <w:rPr>
                <w:lang w:val="ru-RU"/>
              </w:rPr>
              <w:t>EA-39138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43A9" w:rsidRPr="002A2E73" w:rsidRDefault="009D43A9" w:rsidP="00FE5198">
            <w:pPr>
              <w:jc w:val="center"/>
            </w:pPr>
            <w:r w:rsidRPr="002A2E73">
              <w:t>26.12.2019 16:55:25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9D43A9" w:rsidRDefault="009D43A9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D43A9" w:rsidRPr="002A2E73" w:rsidRDefault="009D43A9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9D43A9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43A9" w:rsidRPr="002A2E73" w:rsidRDefault="009D43A9" w:rsidP="00C12071">
            <w:pPr>
              <w:jc w:val="center"/>
              <w:rPr>
                <w:lang w:val="ru-RU"/>
              </w:rPr>
            </w:pPr>
            <w:r w:rsidRPr="002A2E73">
              <w:rPr>
                <w:lang w:val="ru-RU"/>
              </w:rPr>
              <w:t>EA-39142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43A9" w:rsidRPr="002A2E73" w:rsidRDefault="009D43A9" w:rsidP="000A7B44">
            <w:pPr>
              <w:jc w:val="center"/>
            </w:pPr>
            <w:r w:rsidRPr="002A2E73">
              <w:t>26.12.2019 17:09:31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ИНН6165192866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ОГРН1156196037139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КПП616501001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9D43A9" w:rsidRPr="002A2E73" w:rsidRDefault="009D43A9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  <w:r>
              <w:t>medservis</w:t>
            </w:r>
            <w:r w:rsidRPr="002A2E73">
              <w:rPr>
                <w:lang w:val="ru-RU"/>
              </w:rPr>
              <w:t>.</w:t>
            </w:r>
            <w:r>
              <w:t>torgi</w:t>
            </w:r>
            <w:r w:rsidRPr="002A2E73">
              <w:rPr>
                <w:lang w:val="ru-RU"/>
              </w:rPr>
              <w:t>@</w:t>
            </w:r>
            <w:r>
              <w:t>mail</w:t>
            </w:r>
            <w:r w:rsidRPr="002A2E73">
              <w:rPr>
                <w:lang w:val="ru-RU"/>
              </w:rPr>
              <w:t>.</w:t>
            </w:r>
            <w:r>
              <w:t>ru</w:t>
            </w:r>
          </w:p>
          <w:p w:rsidR="009D43A9" w:rsidRPr="002A2E73" w:rsidRDefault="009D43A9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A2E7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D43A9" w:rsidRPr="002A2E73" w:rsidRDefault="009D43A9" w:rsidP="000A7B44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9D43A9" w:rsidRPr="001D19F7" w:rsidRDefault="009D43A9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D43A9" w:rsidRPr="001D19F7" w:rsidRDefault="009D43A9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2A2E73">
        <w:rPr>
          <w:lang w:val="ru-RU"/>
        </w:rPr>
        <w:t>EA-39138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2A2E73">
        <w:rPr>
          <w:lang w:val="ru-RU"/>
        </w:rPr>
        <w:t>EA-39142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"МЕДСЕРВИС"</w:t>
      </w:r>
      <w:r w:rsidRPr="001D19F7">
        <w:rPr>
          <w:lang w:val="ru-RU"/>
        </w:rPr>
        <w:t>.</w:t>
      </w:r>
    </w:p>
    <w:p w:rsidR="009D43A9" w:rsidRPr="001D19F7" w:rsidRDefault="009D43A9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D43A9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9D43A9" w:rsidRPr="001D19F7" w:rsidRDefault="009D43A9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D43A9" w:rsidRPr="001D19F7" w:rsidRDefault="009D43A9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D43A9" w:rsidRPr="001D19F7">
        <w:trPr>
          <w:trHeight w:val="274"/>
        </w:trPr>
        <w:tc>
          <w:tcPr>
            <w:tcW w:w="2204" w:type="dxa"/>
            <w:vMerge/>
          </w:tcPr>
          <w:p w:rsidR="009D43A9" w:rsidRPr="001D19F7" w:rsidRDefault="009D43A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D43A9" w:rsidRPr="001D19F7" w:rsidRDefault="009D43A9" w:rsidP="00AA4A97">
            <w:pPr>
              <w:jc w:val="center"/>
              <w:rPr>
                <w:lang w:val="ru-RU"/>
              </w:rPr>
            </w:pPr>
          </w:p>
          <w:p w:rsidR="009D43A9" w:rsidRPr="001D19F7" w:rsidRDefault="009D43A9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D43A9" w:rsidRPr="001D19F7" w:rsidRDefault="009D43A9" w:rsidP="00AA4A97">
            <w:pPr>
              <w:ind w:right="-21"/>
              <w:jc w:val="center"/>
              <w:rPr>
                <w:lang w:val="ru-RU"/>
              </w:rPr>
            </w:pPr>
          </w:p>
          <w:p w:rsidR="009D43A9" w:rsidRPr="001D19F7" w:rsidRDefault="009D43A9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D43A9" w:rsidRPr="001D19F7" w:rsidRDefault="009D43A9" w:rsidP="0056026D">
            <w:pPr>
              <w:jc w:val="center"/>
              <w:rPr>
                <w:lang w:val="ru-RU"/>
              </w:rPr>
            </w:pPr>
          </w:p>
          <w:p w:rsidR="009D43A9" w:rsidRPr="001D19F7" w:rsidRDefault="009D43A9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D43A9" w:rsidRPr="001D19F7" w:rsidRDefault="009D43A9" w:rsidP="00AA4A97">
            <w:pPr>
              <w:jc w:val="center"/>
              <w:rPr>
                <w:lang w:val="ru-RU"/>
              </w:rPr>
            </w:pPr>
          </w:p>
          <w:p w:rsidR="009D43A9" w:rsidRPr="001D19F7" w:rsidRDefault="009D43A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D43A9" w:rsidRPr="001D19F7" w:rsidRDefault="009D43A9" w:rsidP="0056026D">
            <w:pPr>
              <w:jc w:val="center"/>
              <w:rPr>
                <w:lang w:val="ru-RU"/>
              </w:rPr>
            </w:pPr>
          </w:p>
          <w:p w:rsidR="009D43A9" w:rsidRPr="001D19F7" w:rsidRDefault="009D43A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9D43A9" w:rsidRPr="00194855">
        <w:trPr>
          <w:trHeight w:val="938"/>
        </w:trPr>
        <w:tc>
          <w:tcPr>
            <w:tcW w:w="2204" w:type="dxa"/>
            <w:vAlign w:val="center"/>
          </w:tcPr>
          <w:p w:rsidR="009D43A9" w:rsidRPr="001D19F7" w:rsidRDefault="009D43A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A2E73">
              <w:rPr>
                <w:lang w:val="ru-RU"/>
              </w:rPr>
              <w:t>EA-39138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9D43A9" w:rsidRPr="001D19F7" w:rsidRDefault="009D43A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3A9" w:rsidRPr="001D19F7" w:rsidRDefault="009D43A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3A9" w:rsidRPr="001D19F7" w:rsidRDefault="009D43A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D43A9" w:rsidRPr="001D19F7" w:rsidRDefault="009D43A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D43A9" w:rsidRPr="001D19F7" w:rsidRDefault="009D43A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D43A9" w:rsidRPr="00194855">
        <w:trPr>
          <w:trHeight w:val="938"/>
        </w:trPr>
        <w:tc>
          <w:tcPr>
            <w:tcW w:w="2204" w:type="dxa"/>
            <w:vAlign w:val="center"/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A2E73">
              <w:rPr>
                <w:lang w:val="ru-RU"/>
              </w:rPr>
              <w:t>EA-39142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</w:tc>
        <w:tc>
          <w:tcPr>
            <w:tcW w:w="1700" w:type="dxa"/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D43A9" w:rsidRPr="001D19F7" w:rsidRDefault="009D43A9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D43A9" w:rsidRPr="001D19F7" w:rsidRDefault="009D43A9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A2E73">
        <w:rPr>
          <w:lang w:val="ru-RU"/>
        </w:rPr>
        <w:t>Лекарственные средства прочие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2A2E73">
        <w:rPr>
          <w:color w:val="000000"/>
          <w:lang w:val="ru-RU"/>
        </w:rPr>
        <w:t>474 164.21</w:t>
      </w:r>
      <w:r w:rsidRPr="001D19F7">
        <w:rPr>
          <w:lang w:val="ru-RU"/>
        </w:rPr>
        <w:t xml:space="preserve"> рублей.  </w:t>
      </w:r>
    </w:p>
    <w:p w:rsidR="009D43A9" w:rsidRPr="001D19F7" w:rsidRDefault="009D43A9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D43A9" w:rsidRPr="001D19F7">
        <w:trPr>
          <w:trHeight w:val="206"/>
          <w:jc w:val="center"/>
        </w:trPr>
        <w:tc>
          <w:tcPr>
            <w:tcW w:w="7338" w:type="dxa"/>
          </w:tcPr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D43A9" w:rsidRPr="001D19F7">
        <w:trPr>
          <w:trHeight w:val="206"/>
          <w:jc w:val="center"/>
        </w:trPr>
        <w:tc>
          <w:tcPr>
            <w:tcW w:w="7338" w:type="dxa"/>
          </w:tcPr>
          <w:p w:rsidR="009D43A9" w:rsidRPr="001D19F7" w:rsidRDefault="009D43A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3A9" w:rsidRPr="001D19F7" w:rsidRDefault="009D43A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D43A9" w:rsidRPr="001D19F7">
        <w:trPr>
          <w:trHeight w:val="206"/>
          <w:jc w:val="center"/>
        </w:trPr>
        <w:tc>
          <w:tcPr>
            <w:tcW w:w="7338" w:type="dxa"/>
          </w:tcPr>
          <w:p w:rsidR="009D43A9" w:rsidRPr="001D19F7" w:rsidRDefault="009D43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9D43A9" w:rsidRPr="001D19F7" w:rsidRDefault="009D43A9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D43A9" w:rsidRPr="001D19F7" w:rsidRDefault="009D43A9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9D43A9" w:rsidRPr="001D19F7" w:rsidRDefault="009D43A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D43A9" w:rsidRPr="001D19F7" w:rsidRDefault="009D43A9" w:rsidP="00B7524D">
      <w:pPr>
        <w:jc w:val="both"/>
        <w:rPr>
          <w:lang w:val="ru-RU" w:eastAsia="ru-RU"/>
        </w:rPr>
      </w:pPr>
    </w:p>
    <w:sectPr w:rsidR="009D43A9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3A9" w:rsidRDefault="009D43A9">
      <w:r>
        <w:separator/>
      </w:r>
    </w:p>
  </w:endnote>
  <w:endnote w:type="continuationSeparator" w:id="1">
    <w:p w:rsidR="009D43A9" w:rsidRDefault="009D4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3A9" w:rsidRDefault="009D43A9">
      <w:r>
        <w:separator/>
      </w:r>
    </w:p>
  </w:footnote>
  <w:footnote w:type="continuationSeparator" w:id="1">
    <w:p w:rsidR="009D43A9" w:rsidRDefault="009D43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3A9" w:rsidRDefault="009D43A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D43A9" w:rsidRDefault="009D43A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73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73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6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73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736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7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7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73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7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7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73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873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73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73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73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73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1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736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735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73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73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873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5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73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87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3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3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73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3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6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1170</Words>
  <Characters>6671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2020-01-13T09:05:00Z</dcterms:created>
  <dcterms:modified xsi:type="dcterms:W3CDTF">2020-01-13T09:15:00Z</dcterms:modified>
</cp:coreProperties>
</file>