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729" w:rsidRPr="001D19F7" w:rsidRDefault="000A472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20</w:t>
      </w:r>
    </w:p>
    <w:p w:rsidR="000A4729" w:rsidRPr="001D19F7" w:rsidRDefault="000A472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A4729" w:rsidRPr="001D19F7" w:rsidRDefault="000A472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A4729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A4729" w:rsidRPr="001D19F7" w:rsidRDefault="000A4729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A4729" w:rsidRPr="001D19F7" w:rsidRDefault="000A4729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 xml:space="preserve">13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0A4729" w:rsidRDefault="000A4729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A4729" w:rsidRPr="00747C9A" w:rsidRDefault="000A4729" w:rsidP="00747C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47C9A">
        <w:rPr>
          <w:b/>
          <w:bCs/>
          <w:lang w:val="ru-RU"/>
        </w:rPr>
        <w:t xml:space="preserve">Информация о государственном заказчике: </w:t>
      </w:r>
      <w:r w:rsidRPr="00747C9A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47C9A">
          <w:rPr>
            <w:rStyle w:val="Hyperlink"/>
          </w:rPr>
          <w:t>crbzak</w:t>
        </w:r>
        <w:r w:rsidRPr="00747C9A">
          <w:rPr>
            <w:rStyle w:val="Hyperlink"/>
            <w:lang w:val="ru-RU"/>
          </w:rPr>
          <w:t>@</w:t>
        </w:r>
        <w:r w:rsidRPr="00747C9A">
          <w:rPr>
            <w:rStyle w:val="Hyperlink"/>
          </w:rPr>
          <w:t>mail</w:t>
        </w:r>
        <w:r w:rsidRPr="00747C9A">
          <w:rPr>
            <w:rStyle w:val="Hyperlink"/>
            <w:lang w:val="ru-RU"/>
          </w:rPr>
          <w:t>.</w:t>
        </w:r>
        <w:r w:rsidRPr="00747C9A">
          <w:rPr>
            <w:rStyle w:val="Hyperlink"/>
          </w:rPr>
          <w:t>ru</w:t>
        </w:r>
      </w:hyperlink>
      <w:r w:rsidRPr="00747C9A">
        <w:rPr>
          <w:lang w:val="ru-RU"/>
        </w:rPr>
        <w:t>. Контрактный управляющий: Дехтерев Юрий Сергеевич.</w:t>
      </w:r>
    </w:p>
    <w:p w:rsidR="000A4729" w:rsidRPr="00747C9A" w:rsidRDefault="000A4729" w:rsidP="00747C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47C9A">
        <w:rPr>
          <w:b/>
          <w:bCs/>
          <w:lang w:val="ru-RU"/>
        </w:rPr>
        <w:t>Предмет контракта: «</w:t>
      </w:r>
      <w:r w:rsidRPr="00747C9A">
        <w:rPr>
          <w:lang w:val="ru-RU"/>
        </w:rPr>
        <w:t xml:space="preserve">Поставка бумаги формата А3».  </w:t>
      </w:r>
    </w:p>
    <w:p w:rsidR="000A4729" w:rsidRPr="00747C9A" w:rsidRDefault="000A4729" w:rsidP="00747C9A">
      <w:pPr>
        <w:autoSpaceDE w:val="0"/>
        <w:autoSpaceDN w:val="0"/>
        <w:adjustRightInd w:val="0"/>
        <w:rPr>
          <w:lang w:val="ru-RU" w:eastAsia="ru-RU"/>
        </w:rPr>
      </w:pPr>
      <w:r w:rsidRPr="00747C9A">
        <w:rPr>
          <w:b/>
          <w:bCs/>
          <w:noProof/>
          <w:lang w:val="ru-RU"/>
        </w:rPr>
        <w:t>Идентификационный код закупки:</w:t>
      </w:r>
      <w:r w:rsidRPr="00747C9A">
        <w:rPr>
          <w:lang w:val="ru-RU"/>
        </w:rPr>
        <w:t xml:space="preserve"> </w:t>
      </w:r>
      <w:r w:rsidRPr="00747C9A">
        <w:rPr>
          <w:color w:val="000000"/>
          <w:lang w:val="ru-RU"/>
        </w:rPr>
        <w:t>193234901331923490100103270011712000</w:t>
      </w:r>
    </w:p>
    <w:p w:rsidR="000A4729" w:rsidRPr="00747C9A" w:rsidRDefault="000A4729" w:rsidP="00747C9A">
      <w:pPr>
        <w:autoSpaceDE w:val="0"/>
        <w:autoSpaceDN w:val="0"/>
        <w:adjustRightInd w:val="0"/>
        <w:rPr>
          <w:lang w:val="ru-RU"/>
        </w:rPr>
      </w:pPr>
      <w:r w:rsidRPr="00747C9A">
        <w:rPr>
          <w:b/>
          <w:bCs/>
          <w:noProof/>
          <w:lang w:val="ru-RU"/>
        </w:rPr>
        <w:t>Начальная (максимальная) цена контракта</w:t>
      </w:r>
      <w:r w:rsidRPr="00747C9A">
        <w:rPr>
          <w:b/>
          <w:bCs/>
          <w:lang w:val="ru-RU"/>
        </w:rPr>
        <w:t>:</w:t>
      </w:r>
      <w:r w:rsidRPr="00747C9A">
        <w:rPr>
          <w:lang w:val="ru-RU"/>
        </w:rPr>
        <w:t xml:space="preserve"> 307750 руб. 00 коп. (триста семь тысяч семьсот пятьдесят рублей 00 копеек).</w:t>
      </w:r>
    </w:p>
    <w:p w:rsidR="000A4729" w:rsidRPr="00747C9A" w:rsidRDefault="000A4729" w:rsidP="00747C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47C9A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747C9A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0A4729" w:rsidRPr="00747C9A" w:rsidRDefault="000A4729" w:rsidP="00747C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47C9A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47C9A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1/10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октября 2020 г.</w:t>
      </w:r>
    </w:p>
    <w:p w:rsidR="000A4729" w:rsidRPr="00747C9A" w:rsidRDefault="000A4729" w:rsidP="00747C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47C9A">
        <w:rPr>
          <w:b/>
          <w:bCs/>
          <w:lang w:val="ru-RU"/>
        </w:rPr>
        <w:t>Источник финансирования:</w:t>
      </w:r>
      <w:r w:rsidRPr="00747C9A">
        <w:rPr>
          <w:lang w:val="ru-RU"/>
        </w:rPr>
        <w:t xml:space="preserve"> Внебюджетные фонды (ОМС), внебюджетные средства (платные услуги), краевой бюджет.</w:t>
      </w:r>
    </w:p>
    <w:p w:rsidR="000A4729" w:rsidRPr="00747C9A" w:rsidRDefault="000A4729" w:rsidP="00747C9A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47C9A">
        <w:rPr>
          <w:lang w:val="ru-RU"/>
        </w:rPr>
        <w:t xml:space="preserve">  </w:t>
      </w:r>
      <w:r w:rsidRPr="00747C9A">
        <w:rPr>
          <w:b/>
          <w:bCs/>
          <w:lang w:val="ru-RU"/>
        </w:rPr>
        <w:t>Размер обеспечения заявки на участие в аукционе:</w:t>
      </w:r>
      <w:r w:rsidRPr="00747C9A">
        <w:rPr>
          <w:lang w:val="ru-RU"/>
        </w:rPr>
        <w:t xml:space="preserve"> Не установлен</w:t>
      </w:r>
      <w:r w:rsidRPr="00747C9A">
        <w:rPr>
          <w:spacing w:val="-2"/>
          <w:lang w:val="ru-RU"/>
        </w:rPr>
        <w:t>.</w:t>
      </w:r>
    </w:p>
    <w:p w:rsidR="000A4729" w:rsidRPr="00747C9A" w:rsidRDefault="000A4729" w:rsidP="00747C9A">
      <w:pPr>
        <w:jc w:val="both"/>
        <w:rPr>
          <w:spacing w:val="-2"/>
          <w:lang w:val="ru-RU"/>
        </w:rPr>
      </w:pPr>
      <w:r w:rsidRPr="00747C9A">
        <w:rPr>
          <w:b/>
          <w:bCs/>
          <w:lang w:val="ru-RU"/>
        </w:rPr>
        <w:t xml:space="preserve">       </w:t>
      </w:r>
      <w:r w:rsidRPr="00747C9A">
        <w:rPr>
          <w:b/>
          <w:bCs/>
          <w:lang w:val="ru-RU"/>
        </w:rPr>
        <w:tab/>
        <w:t xml:space="preserve">Размер обеспечения исполнения контракта: </w:t>
      </w:r>
      <w:r w:rsidRPr="00747C9A">
        <w:rPr>
          <w:lang w:val="ru-RU"/>
        </w:rPr>
        <w:t xml:space="preserve">5 </w:t>
      </w:r>
      <w:r w:rsidRPr="00747C9A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A4729" w:rsidRPr="00747C9A" w:rsidRDefault="000A4729" w:rsidP="00747C9A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47C9A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47C9A">
        <w:rPr>
          <w:color w:val="000000"/>
          <w:sz w:val="24"/>
          <w:szCs w:val="24"/>
        </w:rPr>
        <w:t>19.12.2019 16:54</w:t>
      </w:r>
      <w:r w:rsidRPr="00747C9A">
        <w:rPr>
          <w:sz w:val="24"/>
          <w:szCs w:val="24"/>
        </w:rPr>
        <w:t xml:space="preserve"> (московское время).</w:t>
      </w:r>
    </w:p>
    <w:p w:rsidR="000A4729" w:rsidRPr="00747C9A" w:rsidRDefault="000A4729" w:rsidP="00747C9A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47C9A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747C9A">
        <w:rPr>
          <w:sz w:val="24"/>
          <w:szCs w:val="24"/>
        </w:rPr>
        <w:t xml:space="preserve"> </w:t>
      </w:r>
    </w:p>
    <w:p w:rsidR="000A4729" w:rsidRDefault="000A4729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A4729" w:rsidRPr="001D19F7">
        <w:trPr>
          <w:jc w:val="center"/>
        </w:trPr>
        <w:tc>
          <w:tcPr>
            <w:tcW w:w="9828" w:type="dxa"/>
            <w:gridSpan w:val="5"/>
          </w:tcPr>
          <w:p w:rsidR="000A4729" w:rsidRPr="001D19F7" w:rsidRDefault="000A472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0A4729" w:rsidRPr="00DB315B">
        <w:trPr>
          <w:jc w:val="center"/>
        </w:trPr>
        <w:tc>
          <w:tcPr>
            <w:tcW w:w="2820" w:type="dxa"/>
          </w:tcPr>
          <w:p w:rsidR="000A4729" w:rsidRPr="001D19F7" w:rsidRDefault="000A472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A4729" w:rsidRPr="001D19F7" w:rsidRDefault="000A472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0A4729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0A4729" w:rsidRPr="001D19F7" w:rsidRDefault="000A4729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0A4729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0A4729" w:rsidRPr="001D19F7" w:rsidRDefault="000A4729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A4729" w:rsidRPr="001D19F7" w:rsidRDefault="000A472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0A4729" w:rsidRPr="001D19F7">
        <w:trPr>
          <w:jc w:val="center"/>
        </w:trPr>
        <w:tc>
          <w:tcPr>
            <w:tcW w:w="9828" w:type="dxa"/>
            <w:gridSpan w:val="5"/>
          </w:tcPr>
          <w:p w:rsidR="000A4729" w:rsidRPr="001D19F7" w:rsidRDefault="000A4729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0A4729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A4729" w:rsidRPr="001D19F7" w:rsidRDefault="000A472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0A4729" w:rsidRPr="001D19F7" w:rsidRDefault="000A472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0A4729" w:rsidRPr="001D19F7" w:rsidRDefault="000A472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A4729" w:rsidRPr="001D19F7" w:rsidRDefault="000A4729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0A4729" w:rsidRPr="001D19F7" w:rsidRDefault="000A472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0A4729" w:rsidRPr="001D19F7" w:rsidRDefault="000A472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0A4729" w:rsidRPr="001D19F7" w:rsidRDefault="000A4729" w:rsidP="00A841CC">
            <w:pPr>
              <w:ind w:right="-80"/>
              <w:jc w:val="both"/>
              <w:rPr>
                <w:lang w:val="ru-RU"/>
              </w:rPr>
            </w:pPr>
          </w:p>
          <w:p w:rsidR="000A4729" w:rsidRPr="001D19F7" w:rsidRDefault="000A472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0A4729" w:rsidRPr="001D19F7" w:rsidRDefault="000A4729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0A4729" w:rsidRPr="001D19F7" w:rsidRDefault="000A4729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13 января 2020 года в </w:t>
      </w:r>
      <w:r>
        <w:rPr>
          <w:sz w:val="24"/>
          <w:szCs w:val="24"/>
        </w:rPr>
        <w:t>10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A4729" w:rsidRPr="001D19F7" w:rsidRDefault="000A4729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0A472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A472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747C9A" w:rsidRDefault="000A4729" w:rsidP="002A2E7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747C9A">
              <w:rPr>
                <w:color w:val="000000"/>
                <w:sz w:val="27"/>
                <w:szCs w:val="27"/>
                <w:lang w:val="ru-RU"/>
              </w:rPr>
              <w:t>201 816.25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747C9A" w:rsidRDefault="000A4729" w:rsidP="002D63DC">
            <w:pPr>
              <w:jc w:val="center"/>
            </w:pPr>
            <w:r w:rsidRPr="00747C9A">
              <w:t>09.01.2020 12:09:55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747C9A" w:rsidRDefault="000A4729" w:rsidP="00CE4749">
            <w:pPr>
              <w:jc w:val="center"/>
              <w:rPr>
                <w:lang w:val="ru-RU"/>
              </w:rPr>
            </w:pPr>
            <w:r w:rsidRPr="00747C9A">
              <w:rPr>
                <w:lang w:val="ru-RU"/>
              </w:rPr>
              <w:t>EA-39144</w:t>
            </w:r>
          </w:p>
        </w:tc>
      </w:tr>
      <w:tr w:rsidR="000A472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B6246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747C9A" w:rsidRDefault="000A4729" w:rsidP="00747C9A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203 355.00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B6246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747C9A" w:rsidRDefault="000A4729" w:rsidP="00B62468">
            <w:pPr>
              <w:jc w:val="center"/>
            </w:pPr>
            <w:r w:rsidRPr="00747C9A">
              <w:t>09.01.2020 12:09:11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747C9A" w:rsidRDefault="000A4729" w:rsidP="00B62468">
            <w:pPr>
              <w:jc w:val="center"/>
              <w:rPr>
                <w:lang w:val="ru-RU"/>
              </w:rPr>
            </w:pPr>
            <w:r w:rsidRPr="00747C9A">
              <w:rPr>
                <w:lang w:val="ru-RU"/>
              </w:rPr>
              <w:t>EA-39125</w:t>
            </w:r>
          </w:p>
        </w:tc>
      </w:tr>
      <w:tr w:rsidR="000A472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0A7B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60585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301 595.00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1D19F7" w:rsidRDefault="000A472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747C9A" w:rsidRDefault="000A4729" w:rsidP="000A7B44">
            <w:pPr>
              <w:jc w:val="center"/>
            </w:pPr>
            <w:r w:rsidRPr="00747C9A">
              <w:t>09.01.2020 11:33:06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729" w:rsidRPr="00747C9A" w:rsidRDefault="000A4729" w:rsidP="000A7B44">
            <w:pPr>
              <w:jc w:val="center"/>
              <w:rPr>
                <w:lang w:val="ru-RU"/>
              </w:rPr>
            </w:pPr>
            <w:r w:rsidRPr="00747C9A">
              <w:rPr>
                <w:lang w:val="ru-RU"/>
              </w:rPr>
              <w:t>EA-38832</w:t>
            </w:r>
          </w:p>
        </w:tc>
      </w:tr>
    </w:tbl>
    <w:p w:rsidR="000A4729" w:rsidRPr="001D19F7" w:rsidRDefault="000A4729" w:rsidP="00747C9A">
      <w:pPr>
        <w:ind w:firstLine="709"/>
        <w:jc w:val="both"/>
        <w:rPr>
          <w:lang w:val="ru-RU"/>
        </w:rPr>
      </w:pPr>
      <w:r w:rsidRPr="001D19F7">
        <w:rPr>
          <w:lang w:val="ru-RU"/>
        </w:rPr>
        <w:t xml:space="preserve">Участник закупки с заявкой №  </w:t>
      </w:r>
      <w:r w:rsidRPr="00747C9A">
        <w:rPr>
          <w:lang w:val="ru-RU"/>
        </w:rPr>
        <w:t>EA-39204</w:t>
      </w:r>
      <w:r w:rsidRPr="001D19F7">
        <w:rPr>
          <w:lang w:val="ru-RU"/>
        </w:rPr>
        <w:t xml:space="preserve"> предложений о цене контракта в ходе проведения аукциона не подавал. </w:t>
      </w:r>
    </w:p>
    <w:p w:rsidR="000A4729" w:rsidRPr="001D19F7" w:rsidRDefault="000A4729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A4729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A4729" w:rsidRPr="001D19F7" w:rsidRDefault="000A472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0A4729" w:rsidRPr="001D19F7" w:rsidRDefault="000A472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A4729" w:rsidRPr="001D19F7" w:rsidRDefault="000A472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0A4729" w:rsidRPr="001D19F7" w:rsidRDefault="000A472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4729" w:rsidRPr="001D19F7" w:rsidRDefault="000A472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A4729" w:rsidRPr="00747C9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A4729" w:rsidRPr="00747C9A" w:rsidRDefault="000A4729" w:rsidP="00B62468">
            <w:pPr>
              <w:jc w:val="center"/>
              <w:rPr>
                <w:lang w:val="ru-RU"/>
              </w:rPr>
            </w:pPr>
            <w:r w:rsidRPr="00747C9A">
              <w:rPr>
                <w:lang w:val="ru-RU"/>
              </w:rPr>
              <w:t>EA-39144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A4729" w:rsidRPr="00747C9A" w:rsidRDefault="000A4729" w:rsidP="00FE5198">
            <w:pPr>
              <w:jc w:val="center"/>
            </w:pPr>
            <w:r w:rsidRPr="00747C9A">
              <w:t>30.12.2019 09:04:12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Индивидуальный предприниматель Мелиоранская Елена Ивановна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ИНН231200995367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ОГРНИП307231200900033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Место нахождения (жительства)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Край Краснодарский, Город Краснодар, ул.Уральская, 126/3</w:t>
            </w:r>
          </w:p>
          <w:p w:rsidR="000A4729" w:rsidRPr="00747C9A" w:rsidRDefault="000A4729" w:rsidP="00747C9A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47C9A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Мелиоранская Елена Ивановна</w:t>
            </w:r>
          </w:p>
          <w:p w:rsidR="000A4729" w:rsidRPr="002A2E73" w:rsidRDefault="000A4729" w:rsidP="00027D87">
            <w:pPr>
              <w:rPr>
                <w:lang w:val="ru-RU"/>
              </w:rPr>
            </w:pPr>
            <w:r w:rsidRPr="00747C9A">
              <w:rPr>
                <w:lang w:val="ru-RU"/>
              </w:rPr>
              <w:t>Телефон 78612324986</w:t>
            </w:r>
          </w:p>
        </w:tc>
      </w:tr>
      <w:tr w:rsidR="000A4729" w:rsidRPr="00747C9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A4729" w:rsidRPr="00747C9A" w:rsidRDefault="000A4729" w:rsidP="00B62468">
            <w:pPr>
              <w:jc w:val="center"/>
              <w:rPr>
                <w:lang w:val="ru-RU"/>
              </w:rPr>
            </w:pPr>
            <w:r w:rsidRPr="00747C9A">
              <w:rPr>
                <w:lang w:val="ru-RU"/>
              </w:rPr>
              <w:t>EA-39125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A4729" w:rsidRPr="00747C9A" w:rsidRDefault="000A4729" w:rsidP="000A7B44">
            <w:pPr>
              <w:jc w:val="center"/>
            </w:pPr>
            <w:r w:rsidRPr="00747C9A">
              <w:t>26.12.2019 14:06:46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ОБЩЕСТВО С ОГРАНИЧЕННОЙ ОТВЕТСТВЕННОСТЬЮ "ИНТЕГРА"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ИНН7714900049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ОГРН1137746214440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КПП771401001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Место нахождения (жительства)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 xml:space="preserve">125040, Г МОСКВА, УЛ ПРАВДЫ, ДОМ 8, КОРПУС 13, ПОМ </w:t>
            </w:r>
            <w:r>
              <w:t>XIV</w:t>
            </w:r>
            <w:r w:rsidRPr="00747C9A">
              <w:rPr>
                <w:lang w:val="ru-RU"/>
              </w:rPr>
              <w:t xml:space="preserve"> ЭТ 2 КОМ 7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Почтовый адрес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 xml:space="preserve">125040, Г МОСКВА, УЛ ПРАВДЫ, ДОМ 8, КОРПУС 13, ПОМ </w:t>
            </w:r>
            <w:r>
              <w:t>XIV</w:t>
            </w:r>
            <w:r w:rsidRPr="00747C9A">
              <w:rPr>
                <w:lang w:val="ru-RU"/>
              </w:rPr>
              <w:t xml:space="preserve"> ЭТ 2 КОМ 7</w:t>
            </w:r>
          </w:p>
          <w:p w:rsidR="000A4729" w:rsidRPr="00747C9A" w:rsidRDefault="000A4729" w:rsidP="00747C9A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47C9A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Шевелюхин Иван Владимирович</w:t>
            </w:r>
          </w:p>
          <w:p w:rsidR="000A4729" w:rsidRPr="002A2E73" w:rsidRDefault="000A4729" w:rsidP="002A2E73">
            <w:pPr>
              <w:rPr>
                <w:lang w:val="ru-RU"/>
              </w:rPr>
            </w:pPr>
            <w:r w:rsidRPr="00747C9A">
              <w:rPr>
                <w:lang w:val="ru-RU"/>
              </w:rPr>
              <w:t>Телефон 74996575523</w:t>
            </w:r>
          </w:p>
        </w:tc>
      </w:tr>
      <w:tr w:rsidR="000A4729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A4729" w:rsidRPr="00747C9A" w:rsidRDefault="000A4729" w:rsidP="00B62468">
            <w:pPr>
              <w:jc w:val="center"/>
              <w:rPr>
                <w:lang w:val="ru-RU"/>
              </w:rPr>
            </w:pPr>
            <w:r w:rsidRPr="00747C9A">
              <w:rPr>
                <w:lang w:val="ru-RU"/>
              </w:rPr>
              <w:t>EA-38832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A4729" w:rsidRPr="00747C9A" w:rsidRDefault="000A4729" w:rsidP="000A7B44">
            <w:pPr>
              <w:jc w:val="center"/>
            </w:pPr>
            <w:r w:rsidRPr="00747C9A">
              <w:t>22.12.2019 19:43:32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Индивидуальный предприниматель ПОХОДНЯК АЛЕКСАНДР АНАТОЛЬЕВИЧ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ИНН 235621347873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ОГРНИП 318237500165412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Место нахождения (жительства)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КРАЙ КРАСНОДАРСКИЙ23, Р-Н УСТЬ-ЛАБИНСКИЙ, Х ЖЕЛЕЗНЫЙ ул. Ленина №24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Почтовый адрес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КРАЙ КРАСНОДАРСКИЙ23, Р-Н УСТЬ-ЛАБИНСКИЙ, Х ЖЕЛЕЗНЫЙ ул. Ленина №24</w:t>
            </w:r>
          </w:p>
          <w:p w:rsidR="000A4729" w:rsidRPr="00747C9A" w:rsidRDefault="000A4729" w:rsidP="00747C9A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47C9A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0A4729" w:rsidRPr="00747C9A" w:rsidRDefault="000A4729" w:rsidP="00747C9A">
            <w:pPr>
              <w:rPr>
                <w:lang w:val="ru-RU"/>
              </w:rPr>
            </w:pPr>
            <w:r w:rsidRPr="00747C9A">
              <w:rPr>
                <w:lang w:val="ru-RU"/>
              </w:rPr>
              <w:t>Походняк Александр Анатольевич</w:t>
            </w:r>
          </w:p>
          <w:p w:rsidR="000A4729" w:rsidRPr="00747C9A" w:rsidRDefault="000A4729" w:rsidP="000A7B44">
            <w:pPr>
              <w:rPr>
                <w:lang w:val="ru-RU"/>
              </w:rPr>
            </w:pPr>
            <w:r>
              <w:t>Телефон 79885299630</w:t>
            </w:r>
          </w:p>
        </w:tc>
      </w:tr>
    </w:tbl>
    <w:p w:rsidR="000A4729" w:rsidRPr="001D19F7" w:rsidRDefault="000A4729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A4729" w:rsidRPr="001D19F7" w:rsidRDefault="000A4729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747C9A">
        <w:rPr>
          <w:lang w:val="ru-RU"/>
        </w:rPr>
        <w:t>EA-39144</w:t>
      </w:r>
      <w:r w:rsidRPr="001D19F7">
        <w:rPr>
          <w:lang w:val="ru-RU"/>
        </w:rPr>
        <w:t xml:space="preserve">- </w:t>
      </w:r>
      <w:r w:rsidRPr="00747C9A">
        <w:rPr>
          <w:lang w:val="ru-RU"/>
        </w:rPr>
        <w:t>Индивидуальный предприниматель Мелиоранская Елена Ивановна</w:t>
      </w:r>
      <w:r w:rsidRPr="001D19F7">
        <w:rPr>
          <w:lang w:val="ru-RU"/>
        </w:rPr>
        <w:t xml:space="preserve">,№ </w:t>
      </w:r>
      <w:r w:rsidRPr="00747C9A">
        <w:rPr>
          <w:lang w:val="ru-RU"/>
        </w:rPr>
        <w:t>EA-39125</w:t>
      </w:r>
      <w:r w:rsidRPr="001D19F7">
        <w:rPr>
          <w:lang w:val="ru-RU"/>
        </w:rPr>
        <w:t xml:space="preserve">- </w:t>
      </w:r>
      <w:r w:rsidRPr="00747C9A">
        <w:rPr>
          <w:lang w:val="ru-RU"/>
        </w:rPr>
        <w:t>ОБЩЕСТВО С ОГРАНИЧЕННОЙ ОТВЕТСТВЕННОСТЬЮ "ИНТЕГРА"</w:t>
      </w:r>
      <w:r w:rsidRPr="001D19F7">
        <w:rPr>
          <w:lang w:val="ru-RU"/>
        </w:rPr>
        <w:t xml:space="preserve">,№ </w:t>
      </w:r>
      <w:r w:rsidRPr="00747C9A">
        <w:rPr>
          <w:lang w:val="ru-RU"/>
        </w:rPr>
        <w:t>EA-38832</w:t>
      </w:r>
      <w:r w:rsidRPr="001D19F7">
        <w:rPr>
          <w:lang w:val="ru-RU"/>
        </w:rPr>
        <w:t xml:space="preserve">- </w:t>
      </w:r>
      <w:r w:rsidRPr="00747C9A">
        <w:rPr>
          <w:lang w:val="ru-RU"/>
        </w:rPr>
        <w:t>Индивидуальный предприниматель ПОХОДНЯК АЛЕКСАНДР АНАТОЛЬЕВИЧ</w:t>
      </w:r>
      <w:r>
        <w:rPr>
          <w:lang w:val="ru-RU"/>
        </w:rPr>
        <w:t>.</w:t>
      </w:r>
    </w:p>
    <w:p w:rsidR="000A4729" w:rsidRPr="001D19F7" w:rsidRDefault="000A4729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A4729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0A4729" w:rsidRPr="001D19F7" w:rsidRDefault="000A4729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A4729" w:rsidRPr="001D19F7" w:rsidRDefault="000A4729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A4729" w:rsidRPr="001D19F7">
        <w:trPr>
          <w:trHeight w:val="274"/>
        </w:trPr>
        <w:tc>
          <w:tcPr>
            <w:tcW w:w="2204" w:type="dxa"/>
            <w:vMerge/>
          </w:tcPr>
          <w:p w:rsidR="000A4729" w:rsidRPr="001D19F7" w:rsidRDefault="000A472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A4729" w:rsidRPr="001D19F7" w:rsidRDefault="000A4729" w:rsidP="00AA4A97">
            <w:pPr>
              <w:jc w:val="center"/>
              <w:rPr>
                <w:lang w:val="ru-RU"/>
              </w:rPr>
            </w:pPr>
          </w:p>
          <w:p w:rsidR="000A4729" w:rsidRPr="001D19F7" w:rsidRDefault="000A4729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A4729" w:rsidRPr="001D19F7" w:rsidRDefault="000A4729" w:rsidP="00AA4A97">
            <w:pPr>
              <w:ind w:right="-21"/>
              <w:jc w:val="center"/>
              <w:rPr>
                <w:lang w:val="ru-RU"/>
              </w:rPr>
            </w:pPr>
          </w:p>
          <w:p w:rsidR="000A4729" w:rsidRPr="001D19F7" w:rsidRDefault="000A4729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A4729" w:rsidRPr="001D19F7" w:rsidRDefault="000A4729" w:rsidP="0056026D">
            <w:pPr>
              <w:jc w:val="center"/>
              <w:rPr>
                <w:lang w:val="ru-RU"/>
              </w:rPr>
            </w:pPr>
          </w:p>
          <w:p w:rsidR="000A4729" w:rsidRPr="001D19F7" w:rsidRDefault="000A4729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0A4729" w:rsidRPr="001D19F7" w:rsidRDefault="000A4729" w:rsidP="00AA4A97">
            <w:pPr>
              <w:jc w:val="center"/>
              <w:rPr>
                <w:lang w:val="ru-RU"/>
              </w:rPr>
            </w:pPr>
          </w:p>
          <w:p w:rsidR="000A4729" w:rsidRPr="001D19F7" w:rsidRDefault="000A472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A4729" w:rsidRPr="001D19F7" w:rsidRDefault="000A4729" w:rsidP="0056026D">
            <w:pPr>
              <w:jc w:val="center"/>
              <w:rPr>
                <w:lang w:val="ru-RU"/>
              </w:rPr>
            </w:pPr>
          </w:p>
          <w:p w:rsidR="000A4729" w:rsidRPr="001D19F7" w:rsidRDefault="000A472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0A4729" w:rsidRPr="00DB315B">
        <w:trPr>
          <w:trHeight w:val="938"/>
        </w:trPr>
        <w:tc>
          <w:tcPr>
            <w:tcW w:w="2204" w:type="dxa"/>
            <w:vAlign w:val="center"/>
          </w:tcPr>
          <w:p w:rsidR="000A4729" w:rsidRPr="001D19F7" w:rsidRDefault="000A472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747C9A">
              <w:rPr>
                <w:lang w:val="ru-RU"/>
              </w:rPr>
              <w:t>EA-39144</w:t>
            </w:r>
            <w:r w:rsidRPr="001D19F7">
              <w:rPr>
                <w:lang w:val="ru-RU"/>
              </w:rPr>
              <w:t xml:space="preserve">- </w:t>
            </w:r>
            <w:r w:rsidRPr="00747C9A">
              <w:rPr>
                <w:lang w:val="ru-RU"/>
              </w:rPr>
              <w:t>Индивидуальный предприниматель Мелиоранская Елена Ивановна</w:t>
            </w:r>
          </w:p>
        </w:tc>
        <w:tc>
          <w:tcPr>
            <w:tcW w:w="1700" w:type="dxa"/>
          </w:tcPr>
          <w:p w:rsidR="000A4729" w:rsidRPr="001D19F7" w:rsidRDefault="000A472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4729" w:rsidRPr="001D19F7" w:rsidRDefault="000A472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4729" w:rsidRPr="001D19F7" w:rsidRDefault="000A472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A4729" w:rsidRPr="001D19F7" w:rsidRDefault="000A472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A4729" w:rsidRPr="001D19F7" w:rsidRDefault="000A472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A4729" w:rsidRPr="00DB315B">
        <w:trPr>
          <w:trHeight w:val="938"/>
        </w:trPr>
        <w:tc>
          <w:tcPr>
            <w:tcW w:w="2204" w:type="dxa"/>
            <w:vAlign w:val="center"/>
          </w:tcPr>
          <w:p w:rsidR="000A4729" w:rsidRPr="001D19F7" w:rsidRDefault="000A4729" w:rsidP="00B6246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747C9A">
              <w:rPr>
                <w:lang w:val="ru-RU"/>
              </w:rPr>
              <w:t>EA-39125</w:t>
            </w:r>
            <w:r w:rsidRPr="001D19F7">
              <w:rPr>
                <w:lang w:val="ru-RU"/>
              </w:rPr>
              <w:t xml:space="preserve">- </w:t>
            </w:r>
            <w:r w:rsidRPr="00747C9A">
              <w:rPr>
                <w:lang w:val="ru-RU"/>
              </w:rPr>
              <w:t>ОБЩЕСТВО С ОГРАНИЧЕННОЙ ОТВЕТСТВЕННОСТЬЮ "ИНТЕГРА"</w:t>
            </w:r>
          </w:p>
        </w:tc>
        <w:tc>
          <w:tcPr>
            <w:tcW w:w="1700" w:type="dxa"/>
          </w:tcPr>
          <w:p w:rsidR="000A4729" w:rsidRPr="001D19F7" w:rsidRDefault="000A4729" w:rsidP="00B6246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4729" w:rsidRPr="001D19F7" w:rsidRDefault="000A4729" w:rsidP="00B6246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4729" w:rsidRPr="001D19F7" w:rsidRDefault="000A4729" w:rsidP="00B6246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A4729" w:rsidRPr="001D19F7" w:rsidRDefault="000A4729" w:rsidP="00B6246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A4729" w:rsidRPr="001D19F7" w:rsidRDefault="000A4729" w:rsidP="00B6246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A4729" w:rsidRPr="00DB315B">
        <w:trPr>
          <w:trHeight w:val="938"/>
        </w:trPr>
        <w:tc>
          <w:tcPr>
            <w:tcW w:w="2204" w:type="dxa"/>
            <w:vAlign w:val="center"/>
          </w:tcPr>
          <w:p w:rsidR="000A4729" w:rsidRPr="001D19F7" w:rsidRDefault="000A472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747C9A">
              <w:rPr>
                <w:lang w:val="ru-RU"/>
              </w:rPr>
              <w:t>EA-38832</w:t>
            </w:r>
            <w:r w:rsidRPr="001D19F7">
              <w:rPr>
                <w:lang w:val="ru-RU"/>
              </w:rPr>
              <w:t xml:space="preserve">- </w:t>
            </w:r>
            <w:r w:rsidRPr="00747C9A">
              <w:rPr>
                <w:lang w:val="ru-RU"/>
              </w:rPr>
              <w:t>Индивидуальный предприниматель ПОХОДНЯК АЛЕКСАНДР АНАТОЛЬЕВИЧ</w:t>
            </w:r>
          </w:p>
        </w:tc>
        <w:tc>
          <w:tcPr>
            <w:tcW w:w="1700" w:type="dxa"/>
          </w:tcPr>
          <w:p w:rsidR="000A4729" w:rsidRPr="001D19F7" w:rsidRDefault="000A472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4729" w:rsidRPr="001D19F7" w:rsidRDefault="000A472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4729" w:rsidRPr="001D19F7" w:rsidRDefault="000A472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A4729" w:rsidRPr="001D19F7" w:rsidRDefault="000A472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A4729" w:rsidRPr="001D19F7" w:rsidRDefault="000A472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A4729" w:rsidRPr="001D19F7" w:rsidRDefault="000A4729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47C9A">
        <w:rPr>
          <w:lang w:val="ru-RU"/>
        </w:rPr>
        <w:t>Поставка бумаги формата А3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47C9A">
        <w:rPr>
          <w:lang w:val="ru-RU"/>
        </w:rPr>
        <w:t>Индивидуальный предприниматель Мелиоранская Елена Ивановна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747C9A">
        <w:rPr>
          <w:color w:val="000000"/>
          <w:lang w:val="ru-RU"/>
        </w:rPr>
        <w:t>201 816.25</w:t>
      </w:r>
      <w:r w:rsidRPr="001D19F7">
        <w:rPr>
          <w:lang w:val="ru-RU"/>
        </w:rPr>
        <w:t xml:space="preserve"> рублей.  </w:t>
      </w:r>
    </w:p>
    <w:p w:rsidR="000A4729" w:rsidRPr="001D19F7" w:rsidRDefault="000A4729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A4729" w:rsidRPr="001D19F7">
        <w:trPr>
          <w:trHeight w:val="206"/>
          <w:jc w:val="center"/>
        </w:trPr>
        <w:tc>
          <w:tcPr>
            <w:tcW w:w="7338" w:type="dxa"/>
          </w:tcPr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A4729" w:rsidRPr="001D19F7">
        <w:trPr>
          <w:trHeight w:val="206"/>
          <w:jc w:val="center"/>
        </w:trPr>
        <w:tc>
          <w:tcPr>
            <w:tcW w:w="7338" w:type="dxa"/>
          </w:tcPr>
          <w:p w:rsidR="000A4729" w:rsidRPr="001D19F7" w:rsidRDefault="000A472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A4729" w:rsidRPr="001D19F7" w:rsidRDefault="000A472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A4729" w:rsidRPr="001D19F7">
        <w:trPr>
          <w:trHeight w:val="206"/>
          <w:jc w:val="center"/>
        </w:trPr>
        <w:tc>
          <w:tcPr>
            <w:tcW w:w="7338" w:type="dxa"/>
          </w:tcPr>
          <w:p w:rsidR="000A4729" w:rsidRPr="001D19F7" w:rsidRDefault="000A472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0A4729" w:rsidRPr="001D19F7" w:rsidRDefault="000A4729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A4729" w:rsidRPr="001D19F7" w:rsidRDefault="000A4729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0A4729" w:rsidRPr="001D19F7" w:rsidRDefault="000A4729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0A4729" w:rsidRPr="001D19F7" w:rsidRDefault="000A4729" w:rsidP="00B7524D">
      <w:pPr>
        <w:jc w:val="both"/>
        <w:rPr>
          <w:lang w:val="ru-RU" w:eastAsia="ru-RU"/>
        </w:rPr>
      </w:pPr>
    </w:p>
    <w:sectPr w:rsidR="000A4729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729" w:rsidRDefault="000A4729">
      <w:r>
        <w:separator/>
      </w:r>
    </w:p>
  </w:endnote>
  <w:endnote w:type="continuationSeparator" w:id="1">
    <w:p w:rsidR="000A4729" w:rsidRDefault="000A47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729" w:rsidRDefault="000A4729">
      <w:r>
        <w:separator/>
      </w:r>
    </w:p>
  </w:footnote>
  <w:footnote w:type="continuationSeparator" w:id="1">
    <w:p w:rsidR="000A4729" w:rsidRDefault="000A47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29" w:rsidRDefault="000A472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A4729" w:rsidRDefault="000A472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729"/>
    <w:rsid w:val="000A4B17"/>
    <w:rsid w:val="000A619C"/>
    <w:rsid w:val="000A6BEB"/>
    <w:rsid w:val="000A6FBF"/>
    <w:rsid w:val="000A742A"/>
    <w:rsid w:val="000A7B44"/>
    <w:rsid w:val="000B0402"/>
    <w:rsid w:val="000B11FD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76B84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166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C9A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468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5B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747C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07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07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1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077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07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07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07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07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07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2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3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3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077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2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07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2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07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3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3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2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2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3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3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2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07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7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3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07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077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077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077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7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07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5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077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077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07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07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7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07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7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7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4</Pages>
  <Words>1337</Words>
  <Characters>7624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2020-01-13T06:47:00Z</cp:lastPrinted>
  <dcterms:created xsi:type="dcterms:W3CDTF">2020-01-13T09:18:00Z</dcterms:created>
  <dcterms:modified xsi:type="dcterms:W3CDTF">2020-01-13T09:27:00Z</dcterms:modified>
</cp:coreProperties>
</file>