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27" w:rsidRPr="001D19F7" w:rsidRDefault="00CC5027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23</w:t>
      </w:r>
    </w:p>
    <w:p w:rsidR="00CC5027" w:rsidRPr="001D19F7" w:rsidRDefault="00CC5027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C5027" w:rsidRPr="001D19F7" w:rsidRDefault="00CC502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C5027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027" w:rsidRPr="001D19F7" w:rsidRDefault="00CC5027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C5027" w:rsidRPr="001D19F7" w:rsidRDefault="00CC5027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C5027" w:rsidRDefault="00CC5027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C5027" w:rsidRPr="002D6C9A" w:rsidRDefault="00CC5027" w:rsidP="002D6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6C9A">
        <w:rPr>
          <w:b/>
          <w:bCs/>
          <w:lang w:val="ru-RU"/>
        </w:rPr>
        <w:t xml:space="preserve">Информация о государственном заказчике: </w:t>
      </w:r>
      <w:r w:rsidRPr="002D6C9A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D6C9A">
          <w:rPr>
            <w:rStyle w:val="Hyperlink"/>
          </w:rPr>
          <w:t>crbzak</w:t>
        </w:r>
        <w:r w:rsidRPr="002D6C9A">
          <w:rPr>
            <w:rStyle w:val="Hyperlink"/>
            <w:lang w:val="ru-RU"/>
          </w:rPr>
          <w:t>@</w:t>
        </w:r>
        <w:r w:rsidRPr="002D6C9A">
          <w:rPr>
            <w:rStyle w:val="Hyperlink"/>
          </w:rPr>
          <w:t>mail</w:t>
        </w:r>
        <w:r w:rsidRPr="002D6C9A">
          <w:rPr>
            <w:rStyle w:val="Hyperlink"/>
            <w:lang w:val="ru-RU"/>
          </w:rPr>
          <w:t>.</w:t>
        </w:r>
        <w:r w:rsidRPr="002D6C9A">
          <w:rPr>
            <w:rStyle w:val="Hyperlink"/>
          </w:rPr>
          <w:t>ru</w:t>
        </w:r>
      </w:hyperlink>
      <w:r w:rsidRPr="002D6C9A">
        <w:rPr>
          <w:lang w:val="ru-RU"/>
        </w:rPr>
        <w:t>. Контрактный управляющий: Дехтерев Юрий Сергеевич.</w:t>
      </w:r>
    </w:p>
    <w:p w:rsidR="00CC5027" w:rsidRPr="002D6C9A" w:rsidRDefault="00CC5027" w:rsidP="002D6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6C9A">
        <w:rPr>
          <w:b/>
          <w:bCs/>
          <w:lang w:val="ru-RU"/>
        </w:rPr>
        <w:t>Предмет контракта: «</w:t>
      </w:r>
      <w:r w:rsidRPr="002D6C9A">
        <w:rPr>
          <w:lang w:val="ru-RU"/>
        </w:rPr>
        <w:t xml:space="preserve">Лекарственные средства разные».  </w:t>
      </w:r>
    </w:p>
    <w:p w:rsidR="00CC5027" w:rsidRPr="002D6C9A" w:rsidRDefault="00CC5027" w:rsidP="002D6C9A">
      <w:pPr>
        <w:autoSpaceDE w:val="0"/>
        <w:autoSpaceDN w:val="0"/>
        <w:adjustRightInd w:val="0"/>
        <w:rPr>
          <w:lang w:val="ru-RU" w:eastAsia="ru-RU"/>
        </w:rPr>
      </w:pPr>
      <w:r w:rsidRPr="002D6C9A">
        <w:rPr>
          <w:b/>
          <w:bCs/>
          <w:noProof/>
          <w:lang w:val="ru-RU"/>
        </w:rPr>
        <w:t>Идентификационный код закупки:</w:t>
      </w:r>
      <w:r w:rsidRPr="002D6C9A">
        <w:rPr>
          <w:lang w:val="ru-RU"/>
        </w:rPr>
        <w:t xml:space="preserve"> </w:t>
      </w:r>
      <w:r w:rsidRPr="002D6C9A">
        <w:rPr>
          <w:color w:val="000000"/>
          <w:lang w:val="ru-RU"/>
        </w:rPr>
        <w:t>193234901331923490100103560010000000</w:t>
      </w:r>
    </w:p>
    <w:p w:rsidR="00CC5027" w:rsidRPr="002D6C9A" w:rsidRDefault="00CC5027" w:rsidP="002D6C9A">
      <w:pPr>
        <w:autoSpaceDE w:val="0"/>
        <w:autoSpaceDN w:val="0"/>
        <w:adjustRightInd w:val="0"/>
        <w:rPr>
          <w:lang w:val="ru-RU"/>
        </w:rPr>
      </w:pPr>
      <w:r w:rsidRPr="002D6C9A">
        <w:rPr>
          <w:b/>
          <w:bCs/>
          <w:noProof/>
          <w:lang w:val="ru-RU"/>
        </w:rPr>
        <w:t>Начальная (максимальная) цена контракта</w:t>
      </w:r>
      <w:r w:rsidRPr="002D6C9A">
        <w:rPr>
          <w:b/>
          <w:bCs/>
          <w:lang w:val="ru-RU"/>
        </w:rPr>
        <w:t>:</w:t>
      </w:r>
      <w:r w:rsidRPr="002D6C9A">
        <w:rPr>
          <w:lang w:val="ru-RU"/>
        </w:rPr>
        <w:t xml:space="preserve"> 295796 руб. 28 коп. (двести девяносто пять тысяч семьсот девяносто шесть рублей 28 копеек).</w:t>
      </w:r>
    </w:p>
    <w:p w:rsidR="00CC5027" w:rsidRPr="002D6C9A" w:rsidRDefault="00CC5027" w:rsidP="002D6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6C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D6C9A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CC5027" w:rsidRPr="002D6C9A" w:rsidRDefault="00CC5027" w:rsidP="002D6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6C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D6C9A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CC5027" w:rsidRPr="002D6C9A" w:rsidRDefault="00CC5027" w:rsidP="002D6C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6C9A">
        <w:rPr>
          <w:b/>
          <w:bCs/>
          <w:lang w:val="ru-RU"/>
        </w:rPr>
        <w:t>Источник финансирования:</w:t>
      </w:r>
      <w:r w:rsidRPr="002D6C9A">
        <w:rPr>
          <w:lang w:val="ru-RU"/>
        </w:rPr>
        <w:t xml:space="preserve"> Внебюджетные фонды (ОМС).</w:t>
      </w:r>
    </w:p>
    <w:p w:rsidR="00CC5027" w:rsidRPr="002D6C9A" w:rsidRDefault="00CC5027" w:rsidP="002D6C9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D6C9A">
        <w:rPr>
          <w:lang w:val="ru-RU"/>
        </w:rPr>
        <w:t xml:space="preserve">  </w:t>
      </w:r>
      <w:r w:rsidRPr="002D6C9A">
        <w:rPr>
          <w:b/>
          <w:bCs/>
          <w:lang w:val="ru-RU"/>
        </w:rPr>
        <w:t>Размер обеспечения заявки на участие в аукционе:</w:t>
      </w:r>
      <w:r w:rsidRPr="002D6C9A">
        <w:rPr>
          <w:lang w:val="ru-RU"/>
        </w:rPr>
        <w:t xml:space="preserve"> Не установлен</w:t>
      </w:r>
      <w:r w:rsidRPr="002D6C9A">
        <w:rPr>
          <w:spacing w:val="-2"/>
          <w:lang w:val="ru-RU"/>
        </w:rPr>
        <w:t>.</w:t>
      </w:r>
    </w:p>
    <w:p w:rsidR="00CC5027" w:rsidRPr="002D6C9A" w:rsidRDefault="00CC5027" w:rsidP="002D6C9A">
      <w:pPr>
        <w:jc w:val="both"/>
        <w:rPr>
          <w:spacing w:val="-2"/>
          <w:lang w:val="ru-RU"/>
        </w:rPr>
      </w:pPr>
      <w:r w:rsidRPr="002D6C9A">
        <w:rPr>
          <w:b/>
          <w:bCs/>
          <w:lang w:val="ru-RU"/>
        </w:rPr>
        <w:t xml:space="preserve">       </w:t>
      </w:r>
      <w:r w:rsidRPr="002D6C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2D6C9A">
        <w:rPr>
          <w:lang w:val="ru-RU"/>
        </w:rPr>
        <w:t xml:space="preserve">5 </w:t>
      </w:r>
      <w:r w:rsidRPr="002D6C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C5027" w:rsidRPr="002D6C9A" w:rsidRDefault="00CC5027" w:rsidP="002D6C9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D6C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D6C9A">
        <w:rPr>
          <w:color w:val="000000"/>
          <w:sz w:val="24"/>
          <w:szCs w:val="24"/>
        </w:rPr>
        <w:t>23.12.2019 11:12</w:t>
      </w:r>
      <w:r w:rsidRPr="002D6C9A">
        <w:rPr>
          <w:sz w:val="24"/>
          <w:szCs w:val="24"/>
        </w:rPr>
        <w:t xml:space="preserve"> (московское время).</w:t>
      </w:r>
    </w:p>
    <w:p w:rsidR="00CC5027" w:rsidRPr="002D6C9A" w:rsidRDefault="00CC5027" w:rsidP="002D6C9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D6C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D6C9A">
        <w:rPr>
          <w:sz w:val="24"/>
          <w:szCs w:val="24"/>
        </w:rPr>
        <w:t xml:space="preserve"> </w:t>
      </w:r>
    </w:p>
    <w:p w:rsidR="00CC5027" w:rsidRDefault="00CC5027" w:rsidP="002A2E73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C5027" w:rsidRPr="001D19F7">
        <w:trPr>
          <w:jc w:val="center"/>
        </w:trPr>
        <w:tc>
          <w:tcPr>
            <w:tcW w:w="9828" w:type="dxa"/>
            <w:gridSpan w:val="5"/>
          </w:tcPr>
          <w:p w:rsidR="00CC5027" w:rsidRPr="001D19F7" w:rsidRDefault="00CC502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C5027" w:rsidRPr="002D6C9A">
        <w:trPr>
          <w:jc w:val="center"/>
        </w:trPr>
        <w:tc>
          <w:tcPr>
            <w:tcW w:w="2820" w:type="dxa"/>
          </w:tcPr>
          <w:p w:rsidR="00CC5027" w:rsidRPr="001D19F7" w:rsidRDefault="00CC502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C5027" w:rsidRPr="001D19F7" w:rsidRDefault="00CC502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C5027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C5027" w:rsidRPr="001D19F7" w:rsidRDefault="00CC5027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C5027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C5027" w:rsidRPr="001D19F7" w:rsidRDefault="00CC5027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C5027" w:rsidRPr="001D19F7" w:rsidRDefault="00CC502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C5027" w:rsidRPr="001D19F7">
        <w:trPr>
          <w:jc w:val="center"/>
        </w:trPr>
        <w:tc>
          <w:tcPr>
            <w:tcW w:w="9828" w:type="dxa"/>
            <w:gridSpan w:val="5"/>
          </w:tcPr>
          <w:p w:rsidR="00CC5027" w:rsidRPr="001D19F7" w:rsidRDefault="00CC5027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C5027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C5027" w:rsidRPr="001D19F7" w:rsidRDefault="00CC5027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C5027" w:rsidRPr="001D19F7" w:rsidRDefault="00CC5027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C5027" w:rsidRPr="001D19F7" w:rsidRDefault="00CC5027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C5027" w:rsidRPr="001D19F7" w:rsidRDefault="00CC5027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C5027" w:rsidRPr="001D19F7" w:rsidRDefault="00CC5027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C5027" w:rsidRPr="001D19F7" w:rsidRDefault="00CC5027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C5027" w:rsidRPr="001D19F7" w:rsidRDefault="00CC5027" w:rsidP="00A841CC">
            <w:pPr>
              <w:ind w:right="-80"/>
              <w:jc w:val="both"/>
              <w:rPr>
                <w:lang w:val="ru-RU"/>
              </w:rPr>
            </w:pPr>
          </w:p>
          <w:p w:rsidR="00CC5027" w:rsidRPr="001D19F7" w:rsidRDefault="00CC5027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C5027" w:rsidRPr="001D19F7" w:rsidRDefault="00CC5027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C5027" w:rsidRPr="001D19F7" w:rsidRDefault="00CC5027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0</w:t>
      </w:r>
      <w:r>
        <w:rPr>
          <w:sz w:val="24"/>
          <w:szCs w:val="24"/>
        </w:rPr>
        <w:t>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C5027" w:rsidRPr="001D19F7" w:rsidRDefault="00CC5027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C502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C502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B53278" w:rsidRDefault="00CC5027" w:rsidP="00B5327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291 359.34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B53278" w:rsidRDefault="00CC5027" w:rsidP="002D63DC">
            <w:pPr>
              <w:jc w:val="center"/>
            </w:pPr>
            <w:r w:rsidRPr="00B53278">
              <w:t>13.01.2020 10:35:54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2D6C9A" w:rsidRDefault="00CC5027" w:rsidP="00CE4749">
            <w:pPr>
              <w:jc w:val="center"/>
              <w:rPr>
                <w:lang w:val="ru-RU"/>
              </w:rPr>
            </w:pPr>
            <w:r w:rsidRPr="002D6C9A">
              <w:rPr>
                <w:lang w:val="ru-RU"/>
              </w:rPr>
              <w:t>EA-39323</w:t>
            </w:r>
          </w:p>
        </w:tc>
      </w:tr>
      <w:tr w:rsidR="00CC502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B53278" w:rsidRDefault="00CC5027" w:rsidP="00B5327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292 838.32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B53278" w:rsidRDefault="00CC5027" w:rsidP="000A7B44">
            <w:pPr>
              <w:jc w:val="center"/>
            </w:pPr>
            <w:r w:rsidRPr="00B53278">
              <w:t>13.01.2020 10:35:34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C5027" w:rsidRPr="00B53278" w:rsidRDefault="00CC5027" w:rsidP="000A7B44">
            <w:pPr>
              <w:jc w:val="center"/>
              <w:rPr>
                <w:lang w:val="ru-RU"/>
              </w:rPr>
            </w:pPr>
            <w:r w:rsidRPr="00B53278">
              <w:rPr>
                <w:lang w:val="ru-RU"/>
              </w:rPr>
              <w:t>EA-39334</w:t>
            </w:r>
          </w:p>
        </w:tc>
      </w:tr>
    </w:tbl>
    <w:p w:rsidR="00CC5027" w:rsidRPr="001D19F7" w:rsidRDefault="00CC5027" w:rsidP="00B53278">
      <w:pPr>
        <w:ind w:firstLine="709"/>
        <w:jc w:val="both"/>
        <w:rPr>
          <w:lang w:val="ru-RU"/>
        </w:rPr>
      </w:pPr>
      <w:r w:rsidRPr="001D19F7">
        <w:rPr>
          <w:lang w:val="ru-RU"/>
        </w:rPr>
        <w:t xml:space="preserve">Участник закупки с заявкой №  </w:t>
      </w:r>
      <w:r w:rsidRPr="00B53278">
        <w:rPr>
          <w:lang w:val="ru-RU"/>
        </w:rPr>
        <w:t>EA-39570</w:t>
      </w:r>
      <w:r w:rsidRPr="001D19F7">
        <w:rPr>
          <w:lang w:val="ru-RU"/>
        </w:rPr>
        <w:t xml:space="preserve"> предложений о цене контракта в ходе проведения аукциона не подавал. </w:t>
      </w:r>
    </w:p>
    <w:p w:rsidR="00CC5027" w:rsidRPr="001D19F7" w:rsidRDefault="00CC5027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C5027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C5027" w:rsidRPr="001D19F7" w:rsidRDefault="00CC502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C5027" w:rsidRPr="001D19F7" w:rsidRDefault="00CC502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C5027" w:rsidRPr="001D19F7" w:rsidRDefault="00CC502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C5027" w:rsidRPr="001D19F7" w:rsidRDefault="00CC502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5027" w:rsidRPr="001D19F7" w:rsidRDefault="00CC502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C5027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C5027" w:rsidRPr="002A2E73" w:rsidRDefault="00CC5027" w:rsidP="00C12071">
            <w:pPr>
              <w:jc w:val="center"/>
              <w:rPr>
                <w:lang w:val="ru-RU"/>
              </w:rPr>
            </w:pPr>
            <w:r w:rsidRPr="002D6C9A">
              <w:rPr>
                <w:lang w:val="ru-RU"/>
              </w:rPr>
              <w:t>EA-39323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C5027" w:rsidRPr="00B53278" w:rsidRDefault="00CC5027" w:rsidP="00FE5198">
            <w:pPr>
              <w:jc w:val="center"/>
            </w:pPr>
            <w:r w:rsidRPr="00B53278">
              <w:t>30.12.2019 11:26:44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CC5027" w:rsidRDefault="00CC5027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CC5027" w:rsidRPr="002A2E73" w:rsidRDefault="00CC5027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CC5027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C5027" w:rsidRPr="002A2E73" w:rsidRDefault="00CC5027" w:rsidP="00C12071">
            <w:pPr>
              <w:jc w:val="center"/>
              <w:rPr>
                <w:lang w:val="ru-RU"/>
              </w:rPr>
            </w:pPr>
            <w:r w:rsidRPr="00B53278">
              <w:rPr>
                <w:lang w:val="ru-RU"/>
              </w:rPr>
              <w:t>EA-39334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C5027" w:rsidRPr="00B53278" w:rsidRDefault="00CC5027" w:rsidP="000A7B44">
            <w:pPr>
              <w:jc w:val="center"/>
            </w:pPr>
            <w:r w:rsidRPr="00B53278">
              <w:t>30.12.2019 11:58:03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ИНН6165192866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ОГРН1156196037139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КПП616501001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CC5027" w:rsidRPr="002A2E73" w:rsidRDefault="00CC5027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  <w:r>
              <w:t>medservis</w:t>
            </w:r>
            <w:r w:rsidRPr="002A2E73">
              <w:rPr>
                <w:lang w:val="ru-RU"/>
              </w:rPr>
              <w:t>.</w:t>
            </w:r>
            <w:r>
              <w:t>torgi</w:t>
            </w:r>
            <w:r w:rsidRPr="002A2E73">
              <w:rPr>
                <w:lang w:val="ru-RU"/>
              </w:rPr>
              <w:t>@</w:t>
            </w:r>
            <w:r>
              <w:t>mail</w:t>
            </w:r>
            <w:r w:rsidRPr="002A2E73">
              <w:rPr>
                <w:lang w:val="ru-RU"/>
              </w:rPr>
              <w:t>.</w:t>
            </w:r>
            <w:r>
              <w:t>ru</w:t>
            </w:r>
          </w:p>
          <w:p w:rsidR="00CC5027" w:rsidRPr="002A2E73" w:rsidRDefault="00CC5027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A2E7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C5027" w:rsidRPr="002A2E73" w:rsidRDefault="00CC5027" w:rsidP="000A7B44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CC5027" w:rsidRPr="001D19F7" w:rsidRDefault="00CC5027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C5027" w:rsidRPr="001D19F7" w:rsidRDefault="00CC5027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2D6C9A">
        <w:rPr>
          <w:lang w:val="ru-RU"/>
        </w:rPr>
        <w:t>EA-39323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B53278">
        <w:rPr>
          <w:lang w:val="ru-RU"/>
        </w:rPr>
        <w:t>EA-39334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"МЕДСЕРВИС"</w:t>
      </w:r>
      <w:r w:rsidRPr="001D19F7">
        <w:rPr>
          <w:lang w:val="ru-RU"/>
        </w:rPr>
        <w:t>.</w:t>
      </w:r>
    </w:p>
    <w:p w:rsidR="00CC5027" w:rsidRPr="001D19F7" w:rsidRDefault="00CC5027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C5027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C5027" w:rsidRPr="001D19F7" w:rsidRDefault="00CC5027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C5027" w:rsidRPr="001D19F7" w:rsidRDefault="00CC5027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C5027" w:rsidRPr="001D19F7">
        <w:trPr>
          <w:trHeight w:val="274"/>
        </w:trPr>
        <w:tc>
          <w:tcPr>
            <w:tcW w:w="2204" w:type="dxa"/>
            <w:vMerge/>
          </w:tcPr>
          <w:p w:rsidR="00CC5027" w:rsidRPr="001D19F7" w:rsidRDefault="00CC502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C5027" w:rsidRPr="001D19F7" w:rsidRDefault="00CC5027" w:rsidP="00AA4A97">
            <w:pPr>
              <w:jc w:val="center"/>
              <w:rPr>
                <w:lang w:val="ru-RU"/>
              </w:rPr>
            </w:pPr>
          </w:p>
          <w:p w:rsidR="00CC5027" w:rsidRPr="001D19F7" w:rsidRDefault="00CC5027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C5027" w:rsidRPr="001D19F7" w:rsidRDefault="00CC5027" w:rsidP="00AA4A97">
            <w:pPr>
              <w:ind w:right="-21"/>
              <w:jc w:val="center"/>
              <w:rPr>
                <w:lang w:val="ru-RU"/>
              </w:rPr>
            </w:pPr>
          </w:p>
          <w:p w:rsidR="00CC5027" w:rsidRPr="001D19F7" w:rsidRDefault="00CC5027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C5027" w:rsidRPr="001D19F7" w:rsidRDefault="00CC5027" w:rsidP="0056026D">
            <w:pPr>
              <w:jc w:val="center"/>
              <w:rPr>
                <w:lang w:val="ru-RU"/>
              </w:rPr>
            </w:pPr>
          </w:p>
          <w:p w:rsidR="00CC5027" w:rsidRPr="001D19F7" w:rsidRDefault="00CC5027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C5027" w:rsidRPr="001D19F7" w:rsidRDefault="00CC5027" w:rsidP="00AA4A97">
            <w:pPr>
              <w:jc w:val="center"/>
              <w:rPr>
                <w:lang w:val="ru-RU"/>
              </w:rPr>
            </w:pPr>
          </w:p>
          <w:p w:rsidR="00CC5027" w:rsidRPr="001D19F7" w:rsidRDefault="00CC5027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C5027" w:rsidRPr="001D19F7" w:rsidRDefault="00CC5027" w:rsidP="0056026D">
            <w:pPr>
              <w:jc w:val="center"/>
              <w:rPr>
                <w:lang w:val="ru-RU"/>
              </w:rPr>
            </w:pPr>
          </w:p>
          <w:p w:rsidR="00CC5027" w:rsidRPr="001D19F7" w:rsidRDefault="00CC5027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C5027" w:rsidRPr="002D6C9A">
        <w:trPr>
          <w:trHeight w:val="938"/>
        </w:trPr>
        <w:tc>
          <w:tcPr>
            <w:tcW w:w="2204" w:type="dxa"/>
            <w:vAlign w:val="center"/>
          </w:tcPr>
          <w:p w:rsidR="00CC5027" w:rsidRPr="001D19F7" w:rsidRDefault="00CC502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D6C9A">
              <w:rPr>
                <w:lang w:val="ru-RU"/>
              </w:rPr>
              <w:t>EA-39323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CC5027" w:rsidRPr="001D19F7" w:rsidRDefault="00CC502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C5027" w:rsidRPr="001D19F7" w:rsidRDefault="00CC502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C5027" w:rsidRPr="001D19F7" w:rsidRDefault="00CC502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C5027" w:rsidRPr="001D19F7" w:rsidRDefault="00CC502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C5027" w:rsidRPr="001D19F7" w:rsidRDefault="00CC502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C5027" w:rsidRPr="002D6C9A">
        <w:trPr>
          <w:trHeight w:val="938"/>
        </w:trPr>
        <w:tc>
          <w:tcPr>
            <w:tcW w:w="2204" w:type="dxa"/>
            <w:vAlign w:val="center"/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53278">
              <w:rPr>
                <w:lang w:val="ru-RU"/>
              </w:rPr>
              <w:t>EA-39334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</w:tc>
        <w:tc>
          <w:tcPr>
            <w:tcW w:w="1700" w:type="dxa"/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C5027" w:rsidRPr="001D19F7" w:rsidRDefault="00CC5027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C5027" w:rsidRPr="001D19F7" w:rsidRDefault="00CC5027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D6C9A">
        <w:rPr>
          <w:lang w:val="ru-RU"/>
        </w:rPr>
        <w:t>Лекарственные средства разные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B53278">
        <w:rPr>
          <w:color w:val="000000"/>
          <w:lang w:val="ru-RU"/>
        </w:rPr>
        <w:t>291 359.34</w:t>
      </w:r>
      <w:r w:rsidRPr="001D19F7">
        <w:rPr>
          <w:lang w:val="ru-RU"/>
        </w:rPr>
        <w:t xml:space="preserve"> рублей.  </w:t>
      </w:r>
    </w:p>
    <w:p w:rsidR="00CC5027" w:rsidRPr="001D19F7" w:rsidRDefault="00CC5027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C5027" w:rsidRPr="001D19F7">
        <w:trPr>
          <w:trHeight w:val="206"/>
          <w:jc w:val="center"/>
        </w:trPr>
        <w:tc>
          <w:tcPr>
            <w:tcW w:w="7338" w:type="dxa"/>
          </w:tcPr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C5027" w:rsidRPr="001D19F7">
        <w:trPr>
          <w:trHeight w:val="206"/>
          <w:jc w:val="center"/>
        </w:trPr>
        <w:tc>
          <w:tcPr>
            <w:tcW w:w="7338" w:type="dxa"/>
          </w:tcPr>
          <w:p w:rsidR="00CC5027" w:rsidRPr="001D19F7" w:rsidRDefault="00CC502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C5027" w:rsidRPr="001D19F7" w:rsidRDefault="00CC502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C5027" w:rsidRPr="001D19F7">
        <w:trPr>
          <w:trHeight w:val="206"/>
          <w:jc w:val="center"/>
        </w:trPr>
        <w:tc>
          <w:tcPr>
            <w:tcW w:w="7338" w:type="dxa"/>
          </w:tcPr>
          <w:p w:rsidR="00CC5027" w:rsidRPr="001D19F7" w:rsidRDefault="00CC502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C5027" w:rsidRPr="001D19F7" w:rsidRDefault="00CC5027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C5027" w:rsidRPr="001D19F7" w:rsidRDefault="00CC5027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CC5027" w:rsidRPr="001D19F7" w:rsidRDefault="00CC5027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C5027" w:rsidRPr="001D19F7" w:rsidRDefault="00CC5027" w:rsidP="00B7524D">
      <w:pPr>
        <w:jc w:val="both"/>
        <w:rPr>
          <w:lang w:val="ru-RU" w:eastAsia="ru-RU"/>
        </w:rPr>
      </w:pPr>
    </w:p>
    <w:sectPr w:rsidR="00CC5027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027" w:rsidRDefault="00CC5027">
      <w:r>
        <w:separator/>
      </w:r>
    </w:p>
  </w:endnote>
  <w:endnote w:type="continuationSeparator" w:id="1">
    <w:p w:rsidR="00CC5027" w:rsidRDefault="00CC50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027" w:rsidRDefault="00CC5027">
      <w:r>
        <w:separator/>
      </w:r>
    </w:p>
  </w:footnote>
  <w:footnote w:type="continuationSeparator" w:id="1">
    <w:p w:rsidR="00CC5027" w:rsidRDefault="00CC50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027" w:rsidRDefault="00CC502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C5027" w:rsidRDefault="00CC50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24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5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5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5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5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25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5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24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24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4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4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4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4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6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4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224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24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24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249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4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24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4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24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249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249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5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25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5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5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24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4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5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5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5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225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4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5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5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5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25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5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5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5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5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25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25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3</Pages>
  <Words>1185</Words>
  <Characters>6758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2020-01-13T06:47:00Z</cp:lastPrinted>
  <dcterms:created xsi:type="dcterms:W3CDTF">2020-01-15T06:12:00Z</dcterms:created>
  <dcterms:modified xsi:type="dcterms:W3CDTF">2020-01-15T06:21:00Z</dcterms:modified>
</cp:coreProperties>
</file>