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98" w:rsidRPr="001D19F7" w:rsidRDefault="00327D9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24</w:t>
      </w:r>
    </w:p>
    <w:p w:rsidR="00327D98" w:rsidRPr="001D19F7" w:rsidRDefault="00327D9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27D98" w:rsidRPr="001D19F7" w:rsidRDefault="00327D9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27D98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27D98" w:rsidRPr="001D19F7" w:rsidRDefault="00327D98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27D98" w:rsidRPr="001D19F7" w:rsidRDefault="00327D98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327D98" w:rsidRDefault="00327D98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327D98" w:rsidRPr="00AB4CF3" w:rsidRDefault="00327D98" w:rsidP="00AB4CF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B4CF3">
        <w:rPr>
          <w:b/>
          <w:bCs/>
          <w:lang w:val="ru-RU"/>
        </w:rPr>
        <w:t xml:space="preserve">Информация о государственном заказчике: </w:t>
      </w:r>
      <w:r w:rsidRPr="00AB4CF3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B4CF3">
          <w:rPr>
            <w:rStyle w:val="Hyperlink"/>
          </w:rPr>
          <w:t>crbzak</w:t>
        </w:r>
        <w:r w:rsidRPr="00AB4CF3">
          <w:rPr>
            <w:rStyle w:val="Hyperlink"/>
            <w:lang w:val="ru-RU"/>
          </w:rPr>
          <w:t>@</w:t>
        </w:r>
        <w:r w:rsidRPr="00AB4CF3">
          <w:rPr>
            <w:rStyle w:val="Hyperlink"/>
          </w:rPr>
          <w:t>mail</w:t>
        </w:r>
        <w:r w:rsidRPr="00AB4CF3">
          <w:rPr>
            <w:rStyle w:val="Hyperlink"/>
            <w:lang w:val="ru-RU"/>
          </w:rPr>
          <w:t>.</w:t>
        </w:r>
        <w:r w:rsidRPr="00AB4CF3">
          <w:rPr>
            <w:rStyle w:val="Hyperlink"/>
          </w:rPr>
          <w:t>ru</w:t>
        </w:r>
      </w:hyperlink>
      <w:r w:rsidRPr="00AB4CF3">
        <w:rPr>
          <w:lang w:val="ru-RU"/>
        </w:rPr>
        <w:t>. Контрактный управляющий: Дехтерев Юрий Сергеевич.</w:t>
      </w:r>
    </w:p>
    <w:p w:rsidR="00327D98" w:rsidRPr="00AB4CF3" w:rsidRDefault="00327D98" w:rsidP="00AB4CF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B4CF3">
        <w:rPr>
          <w:b/>
          <w:bCs/>
          <w:lang w:val="ru-RU"/>
        </w:rPr>
        <w:t>Предмет контракта: «</w:t>
      </w:r>
      <w:r w:rsidRPr="00AB4CF3">
        <w:rPr>
          <w:lang w:val="ru-RU"/>
        </w:rPr>
        <w:t xml:space="preserve">Инозин+меглюмин+метионин+никотинамид+янтарная кислота».  </w:t>
      </w:r>
    </w:p>
    <w:p w:rsidR="00327D98" w:rsidRPr="00AB4CF3" w:rsidRDefault="00327D98" w:rsidP="00AB4CF3">
      <w:pPr>
        <w:autoSpaceDE w:val="0"/>
        <w:autoSpaceDN w:val="0"/>
        <w:adjustRightInd w:val="0"/>
        <w:rPr>
          <w:lang w:val="ru-RU" w:eastAsia="ru-RU"/>
        </w:rPr>
      </w:pPr>
      <w:r w:rsidRPr="00AB4CF3">
        <w:rPr>
          <w:b/>
          <w:bCs/>
          <w:noProof/>
          <w:lang w:val="ru-RU"/>
        </w:rPr>
        <w:t>Идентификационный код закупки:</w:t>
      </w:r>
      <w:r w:rsidRPr="00AB4CF3">
        <w:rPr>
          <w:lang w:val="ru-RU"/>
        </w:rPr>
        <w:t xml:space="preserve"> </w:t>
      </w:r>
      <w:r w:rsidRPr="00AB4CF3">
        <w:rPr>
          <w:color w:val="000000"/>
          <w:lang w:val="ru-RU"/>
        </w:rPr>
        <w:t>193234901331923490100103720012120000</w:t>
      </w:r>
    </w:p>
    <w:p w:rsidR="00327D98" w:rsidRPr="00AB4CF3" w:rsidRDefault="00327D98" w:rsidP="00AB4CF3">
      <w:pPr>
        <w:autoSpaceDE w:val="0"/>
        <w:autoSpaceDN w:val="0"/>
        <w:adjustRightInd w:val="0"/>
        <w:rPr>
          <w:lang w:val="ru-RU"/>
        </w:rPr>
      </w:pPr>
      <w:r w:rsidRPr="00AB4CF3">
        <w:rPr>
          <w:b/>
          <w:bCs/>
          <w:noProof/>
          <w:lang w:val="ru-RU"/>
        </w:rPr>
        <w:t>Начальная (максимальная) цена контракта</w:t>
      </w:r>
      <w:r w:rsidRPr="00AB4CF3">
        <w:rPr>
          <w:b/>
          <w:bCs/>
          <w:lang w:val="ru-RU"/>
        </w:rPr>
        <w:t>:</w:t>
      </w:r>
      <w:r w:rsidRPr="00AB4CF3">
        <w:rPr>
          <w:lang w:val="ru-RU"/>
        </w:rPr>
        <w:t xml:space="preserve"> 230400 руб. 00 коп. (двести тридцать тысяч четыреста рублей 00 копеек).</w:t>
      </w:r>
    </w:p>
    <w:p w:rsidR="00327D98" w:rsidRPr="00AB4CF3" w:rsidRDefault="00327D98" w:rsidP="00AB4CF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B4CF3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B4CF3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327D98" w:rsidRPr="00AB4CF3" w:rsidRDefault="00327D98" w:rsidP="00AB4CF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B4CF3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B4CF3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327D98" w:rsidRPr="00AB4CF3" w:rsidRDefault="00327D98" w:rsidP="00AB4CF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B4CF3">
        <w:rPr>
          <w:b/>
          <w:bCs/>
          <w:lang w:val="ru-RU"/>
        </w:rPr>
        <w:t>Источник финансирования:</w:t>
      </w:r>
      <w:r w:rsidRPr="00AB4CF3">
        <w:rPr>
          <w:lang w:val="ru-RU"/>
        </w:rPr>
        <w:t xml:space="preserve"> Внебюджетные фонды (ОМС).</w:t>
      </w:r>
    </w:p>
    <w:p w:rsidR="00327D98" w:rsidRPr="00AB4CF3" w:rsidRDefault="00327D98" w:rsidP="00AB4CF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B4CF3">
        <w:rPr>
          <w:lang w:val="ru-RU"/>
        </w:rPr>
        <w:t xml:space="preserve">  </w:t>
      </w:r>
      <w:r w:rsidRPr="00AB4CF3">
        <w:rPr>
          <w:b/>
          <w:bCs/>
          <w:lang w:val="ru-RU"/>
        </w:rPr>
        <w:t>Размер обеспечения заявки на участие в аукционе:</w:t>
      </w:r>
      <w:r w:rsidRPr="00AB4CF3">
        <w:rPr>
          <w:lang w:val="ru-RU"/>
        </w:rPr>
        <w:t xml:space="preserve"> Не установлен</w:t>
      </w:r>
      <w:r w:rsidRPr="00AB4CF3">
        <w:rPr>
          <w:spacing w:val="-2"/>
          <w:lang w:val="ru-RU"/>
        </w:rPr>
        <w:t>.</w:t>
      </w:r>
    </w:p>
    <w:p w:rsidR="00327D98" w:rsidRPr="00AB4CF3" w:rsidRDefault="00327D98" w:rsidP="00AB4CF3">
      <w:pPr>
        <w:jc w:val="both"/>
        <w:rPr>
          <w:spacing w:val="-2"/>
          <w:lang w:val="ru-RU"/>
        </w:rPr>
      </w:pPr>
      <w:r w:rsidRPr="00AB4CF3">
        <w:rPr>
          <w:b/>
          <w:bCs/>
          <w:lang w:val="ru-RU"/>
        </w:rPr>
        <w:t xml:space="preserve">       </w:t>
      </w:r>
      <w:r w:rsidRPr="00AB4CF3">
        <w:rPr>
          <w:b/>
          <w:bCs/>
          <w:lang w:val="ru-RU"/>
        </w:rPr>
        <w:tab/>
        <w:t xml:space="preserve">Размер обеспечения исполнения контракта: </w:t>
      </w:r>
      <w:r w:rsidRPr="00AB4CF3">
        <w:rPr>
          <w:lang w:val="ru-RU"/>
        </w:rPr>
        <w:t xml:space="preserve">5 </w:t>
      </w:r>
      <w:r w:rsidRPr="00AB4CF3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27D98" w:rsidRPr="00AB4CF3" w:rsidRDefault="00327D98" w:rsidP="00AB4CF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B4CF3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B4CF3">
        <w:rPr>
          <w:color w:val="000000"/>
          <w:sz w:val="24"/>
          <w:szCs w:val="24"/>
        </w:rPr>
        <w:t>23.12.2019 12:50</w:t>
      </w:r>
      <w:r w:rsidRPr="00AB4CF3">
        <w:rPr>
          <w:sz w:val="24"/>
          <w:szCs w:val="24"/>
        </w:rPr>
        <w:t xml:space="preserve"> (московское время).</w:t>
      </w:r>
    </w:p>
    <w:p w:rsidR="00327D98" w:rsidRPr="00AB4CF3" w:rsidRDefault="00327D98" w:rsidP="00AB4CF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B4CF3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B4CF3">
        <w:rPr>
          <w:sz w:val="24"/>
          <w:szCs w:val="24"/>
        </w:rPr>
        <w:t xml:space="preserve"> </w:t>
      </w:r>
    </w:p>
    <w:p w:rsidR="00327D98" w:rsidRDefault="00327D98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27D98" w:rsidRPr="001D19F7">
        <w:trPr>
          <w:jc w:val="center"/>
        </w:trPr>
        <w:tc>
          <w:tcPr>
            <w:tcW w:w="9828" w:type="dxa"/>
            <w:gridSpan w:val="5"/>
          </w:tcPr>
          <w:p w:rsidR="00327D98" w:rsidRPr="001D19F7" w:rsidRDefault="00327D9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327D98" w:rsidRPr="00AB4CF3">
        <w:trPr>
          <w:jc w:val="center"/>
        </w:trPr>
        <w:tc>
          <w:tcPr>
            <w:tcW w:w="2820" w:type="dxa"/>
          </w:tcPr>
          <w:p w:rsidR="00327D98" w:rsidRPr="001D19F7" w:rsidRDefault="00327D9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27D98" w:rsidRPr="001D19F7" w:rsidRDefault="00327D9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327D98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327D98" w:rsidRPr="001D19F7" w:rsidRDefault="00327D98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327D98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327D98" w:rsidRPr="001D19F7" w:rsidRDefault="00327D98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27D98" w:rsidRPr="001D19F7" w:rsidRDefault="00327D9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327D98" w:rsidRPr="001D19F7">
        <w:trPr>
          <w:jc w:val="center"/>
        </w:trPr>
        <w:tc>
          <w:tcPr>
            <w:tcW w:w="9828" w:type="dxa"/>
            <w:gridSpan w:val="5"/>
          </w:tcPr>
          <w:p w:rsidR="00327D98" w:rsidRPr="001D19F7" w:rsidRDefault="00327D98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327D98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27D98" w:rsidRPr="001D19F7" w:rsidRDefault="00327D9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327D98" w:rsidRPr="001D19F7" w:rsidRDefault="00327D9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327D98" w:rsidRPr="001D19F7" w:rsidRDefault="00327D9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27D98" w:rsidRPr="001D19F7" w:rsidRDefault="00327D98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327D98" w:rsidRPr="001D19F7" w:rsidRDefault="00327D9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327D98" w:rsidRPr="001D19F7" w:rsidRDefault="00327D9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327D98" w:rsidRPr="001D19F7" w:rsidRDefault="00327D98" w:rsidP="00A841CC">
            <w:pPr>
              <w:ind w:right="-80"/>
              <w:jc w:val="both"/>
              <w:rPr>
                <w:lang w:val="ru-RU"/>
              </w:rPr>
            </w:pPr>
          </w:p>
          <w:p w:rsidR="00327D98" w:rsidRPr="001D19F7" w:rsidRDefault="00327D9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327D98" w:rsidRPr="001D19F7" w:rsidRDefault="00327D98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327D98" w:rsidRPr="001D19F7" w:rsidRDefault="00327D98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0</w:t>
      </w:r>
      <w:r>
        <w:rPr>
          <w:sz w:val="24"/>
          <w:szCs w:val="24"/>
        </w:rPr>
        <w:t>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327D98" w:rsidRPr="001D19F7" w:rsidRDefault="00327D98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327D9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327D9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B5327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49548F">
              <w:rPr>
                <w:color w:val="000000"/>
                <w:sz w:val="27"/>
                <w:szCs w:val="27"/>
                <w:lang w:val="ru-RU"/>
              </w:rPr>
              <w:t>206 000.00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2D63DC">
            <w:pPr>
              <w:jc w:val="center"/>
            </w:pPr>
            <w:r w:rsidRPr="0049548F">
              <w:t>13.01.2020 10:12:27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CE4749">
            <w:pPr>
              <w:jc w:val="center"/>
              <w:rPr>
                <w:lang w:val="ru-RU"/>
              </w:rPr>
            </w:pPr>
            <w:r w:rsidRPr="0049548F">
              <w:rPr>
                <w:lang w:val="ru-RU"/>
              </w:rPr>
              <w:t>EA-39458</w:t>
            </w:r>
          </w:p>
        </w:tc>
      </w:tr>
      <w:tr w:rsidR="00327D9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F950D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49548F">
              <w:rPr>
                <w:color w:val="000000"/>
                <w:sz w:val="27"/>
                <w:szCs w:val="27"/>
                <w:lang w:val="ru-RU"/>
              </w:rPr>
              <w:t>214 272.00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F950DB">
            <w:pPr>
              <w:jc w:val="center"/>
            </w:pPr>
            <w:r w:rsidRPr="0049548F">
              <w:t>13.01.2020 10:07:25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F950DB">
            <w:pPr>
              <w:jc w:val="center"/>
              <w:rPr>
                <w:lang w:val="ru-RU"/>
              </w:rPr>
            </w:pPr>
            <w:r w:rsidRPr="0049548F">
              <w:rPr>
                <w:lang w:val="ru-RU"/>
              </w:rPr>
              <w:t>EA-39331</w:t>
            </w:r>
          </w:p>
        </w:tc>
      </w:tr>
      <w:tr w:rsidR="00327D9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49548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225 792.00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0A7B44">
            <w:pPr>
              <w:jc w:val="center"/>
            </w:pPr>
            <w:r w:rsidRPr="0049548F">
              <w:t>13.01.2020 10:05:19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27D98" w:rsidRPr="0049548F" w:rsidRDefault="00327D98" w:rsidP="000A7B44">
            <w:pPr>
              <w:jc w:val="center"/>
              <w:rPr>
                <w:lang w:val="ru-RU"/>
              </w:rPr>
            </w:pPr>
            <w:r w:rsidRPr="0049548F">
              <w:rPr>
                <w:lang w:val="ru-RU"/>
              </w:rPr>
              <w:t>EA-39401</w:t>
            </w:r>
          </w:p>
        </w:tc>
      </w:tr>
    </w:tbl>
    <w:p w:rsidR="00327D98" w:rsidRPr="001D19F7" w:rsidRDefault="00327D98" w:rsidP="00B53278">
      <w:pPr>
        <w:ind w:firstLine="709"/>
        <w:jc w:val="both"/>
        <w:rPr>
          <w:lang w:val="ru-RU"/>
        </w:rPr>
      </w:pPr>
      <w:r w:rsidRPr="001D19F7">
        <w:rPr>
          <w:lang w:val="ru-RU"/>
        </w:rPr>
        <w:t xml:space="preserve">Участник закупки с заявкой №  </w:t>
      </w:r>
      <w:r w:rsidRPr="0049548F">
        <w:rPr>
          <w:lang w:val="ru-RU"/>
        </w:rPr>
        <w:t>EA-39343</w:t>
      </w:r>
      <w:r w:rsidRPr="001D19F7">
        <w:rPr>
          <w:lang w:val="ru-RU"/>
        </w:rPr>
        <w:t xml:space="preserve"> предложений о цене контракта в ходе проведения аукциона не подавал. </w:t>
      </w:r>
    </w:p>
    <w:p w:rsidR="00327D98" w:rsidRPr="001D19F7" w:rsidRDefault="00327D98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27D98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27D98" w:rsidRPr="001D19F7" w:rsidRDefault="00327D9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327D98" w:rsidRPr="001D19F7" w:rsidRDefault="00327D9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7D98" w:rsidRPr="001D19F7" w:rsidRDefault="00327D9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327D98" w:rsidRPr="001D19F7" w:rsidRDefault="00327D9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7D98" w:rsidRPr="001D19F7" w:rsidRDefault="00327D9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27D98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7D98" w:rsidRPr="0049548F" w:rsidRDefault="00327D98" w:rsidP="00F950DB">
            <w:pPr>
              <w:jc w:val="center"/>
              <w:rPr>
                <w:lang w:val="ru-RU"/>
              </w:rPr>
            </w:pPr>
            <w:r w:rsidRPr="0049548F">
              <w:rPr>
                <w:lang w:val="ru-RU"/>
              </w:rPr>
              <w:t>EA-39458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7D98" w:rsidRPr="0049548F" w:rsidRDefault="00327D98" w:rsidP="00FE5198">
            <w:pPr>
              <w:jc w:val="center"/>
            </w:pPr>
            <w:r w:rsidRPr="0049548F">
              <w:t>31.12.2019 10:08:53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ОБЩЕСТВО С ОГРАНИЧЕННОЙ ОТВЕТСТВЕННОСТЬЮ "ЛЕСАН ФАРМА"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ИНН6161051021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ОГРН1086161000200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КПП616101001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Место нахождения (жительства)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344092, ОБЛ РОСТОВСКАЯ, Г РОСТОВ-НА-ДОНУ, УЛ ВОЛКОВА, 18,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Почтовый адрес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344064 г.Ростов-на-Дону, Ул.Днепроградская, 9а</w:t>
            </w:r>
          </w:p>
          <w:p w:rsidR="00327D98" w:rsidRDefault="00327D98" w:rsidP="0049548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327D98" w:rsidRPr="0049548F" w:rsidRDefault="00327D98" w:rsidP="00027D87">
            <w:pPr>
              <w:rPr>
                <w:lang w:val="ru-RU"/>
              </w:rPr>
            </w:pPr>
            <w:r>
              <w:t>Телефон 86373330227</w:t>
            </w:r>
          </w:p>
        </w:tc>
      </w:tr>
      <w:tr w:rsidR="00327D98" w:rsidRPr="004954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7D98" w:rsidRPr="0049548F" w:rsidRDefault="00327D98" w:rsidP="00F950DB">
            <w:pPr>
              <w:jc w:val="center"/>
              <w:rPr>
                <w:lang w:val="ru-RU"/>
              </w:rPr>
            </w:pPr>
            <w:r w:rsidRPr="0049548F">
              <w:rPr>
                <w:lang w:val="ru-RU"/>
              </w:rPr>
              <w:t>EA-39331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7D98" w:rsidRPr="0049548F" w:rsidRDefault="00327D98" w:rsidP="000A7B44">
            <w:pPr>
              <w:jc w:val="center"/>
            </w:pPr>
            <w:r w:rsidRPr="0049548F">
              <w:t>30.12.2019 11:47:00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ЗАКРЫТОЕ АКЦИОНЕРНОЕ ОБЩЕСТВО "ФАРМАЦЕВТ"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ИНН6165016437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ОГРН1026103713360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КПП616601001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Место нахождения (жительства)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344065, ОБЛ РОСТОВСКАЯ, Г РОСТОВ-НА-ДОНУ, ПЕР БЕЛОМОРСКИЙ, 94,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Почтовый адрес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344065, ОБЛ РОСТОВСКАЯ, Г РОСТОВ-НА-ДОНУ, ПЕР БЕЛОМОРСКИЙ, 94</w:t>
            </w:r>
          </w:p>
          <w:p w:rsidR="00327D98" w:rsidRPr="0049548F" w:rsidRDefault="00327D98" w:rsidP="0049548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9548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Радченко Игорь Евгеньевич</w:t>
            </w:r>
          </w:p>
          <w:p w:rsidR="00327D98" w:rsidRPr="002A2E73" w:rsidRDefault="00327D98" w:rsidP="002A2E73">
            <w:pPr>
              <w:rPr>
                <w:lang w:val="ru-RU"/>
              </w:rPr>
            </w:pPr>
            <w:r w:rsidRPr="0049548F">
              <w:rPr>
                <w:lang w:val="ru-RU"/>
              </w:rPr>
              <w:t>Телефон 78632278027</w:t>
            </w:r>
          </w:p>
        </w:tc>
      </w:tr>
      <w:tr w:rsidR="00327D98" w:rsidRPr="0049548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7D98" w:rsidRPr="0049548F" w:rsidRDefault="00327D98" w:rsidP="00F950DB">
            <w:pPr>
              <w:jc w:val="center"/>
              <w:rPr>
                <w:lang w:val="ru-RU"/>
              </w:rPr>
            </w:pPr>
            <w:r w:rsidRPr="0049548F">
              <w:rPr>
                <w:lang w:val="ru-RU"/>
              </w:rPr>
              <w:t>EA-39401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27D98" w:rsidRPr="0049548F" w:rsidRDefault="00327D98" w:rsidP="000A7B44">
            <w:pPr>
              <w:jc w:val="center"/>
            </w:pPr>
            <w:r w:rsidRPr="0049548F">
              <w:t>30.12.2019 17:24:08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ИНН6162050380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ОГРН1106194001110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КПП616501001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Место нахождения (жительства)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Почтовый адрес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327D98" w:rsidRPr="0049548F" w:rsidRDefault="00327D98" w:rsidP="0049548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9548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327D98" w:rsidRPr="0049548F" w:rsidRDefault="00327D98" w:rsidP="0049548F">
            <w:pPr>
              <w:rPr>
                <w:lang w:val="ru-RU"/>
              </w:rPr>
            </w:pPr>
            <w:r w:rsidRPr="0049548F">
              <w:rPr>
                <w:lang w:val="ru-RU"/>
              </w:rPr>
              <w:t>Лёза Юлия Сергеевна</w:t>
            </w:r>
          </w:p>
          <w:p w:rsidR="00327D98" w:rsidRPr="002A2E73" w:rsidRDefault="00327D98" w:rsidP="000A7B44">
            <w:pPr>
              <w:rPr>
                <w:lang w:val="ru-RU"/>
              </w:rPr>
            </w:pPr>
            <w:r w:rsidRPr="0049548F">
              <w:rPr>
                <w:lang w:val="ru-RU"/>
              </w:rPr>
              <w:t>Телефон 78633030066</w:t>
            </w:r>
          </w:p>
        </w:tc>
      </w:tr>
    </w:tbl>
    <w:p w:rsidR="00327D98" w:rsidRPr="001D19F7" w:rsidRDefault="00327D98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27D98" w:rsidRPr="0049548F" w:rsidRDefault="00327D98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49548F">
        <w:rPr>
          <w:lang w:val="ru-RU"/>
        </w:rPr>
        <w:t>EA-39458</w:t>
      </w:r>
      <w:r w:rsidRPr="001D19F7">
        <w:rPr>
          <w:lang w:val="ru-RU"/>
        </w:rPr>
        <w:t xml:space="preserve">- </w:t>
      </w:r>
      <w:r w:rsidRPr="0049548F">
        <w:rPr>
          <w:lang w:val="ru-RU"/>
        </w:rPr>
        <w:t>ОБЩЕСТВО С ОГРАНИЧЕННОЙ ОТВЕТСТВЕННОСТЬЮ "ЛЕСАН ФАРМА"</w:t>
      </w:r>
      <w:r w:rsidRPr="001D19F7">
        <w:rPr>
          <w:lang w:val="ru-RU"/>
        </w:rPr>
        <w:t xml:space="preserve">,№ </w:t>
      </w:r>
      <w:r w:rsidRPr="0049548F">
        <w:rPr>
          <w:lang w:val="ru-RU"/>
        </w:rPr>
        <w:t>EA-39331</w:t>
      </w:r>
      <w:r w:rsidRPr="001D19F7">
        <w:rPr>
          <w:lang w:val="ru-RU"/>
        </w:rPr>
        <w:t xml:space="preserve">- </w:t>
      </w:r>
      <w:r w:rsidRPr="0049548F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49548F">
        <w:rPr>
          <w:lang w:val="ru-RU"/>
        </w:rPr>
        <w:t>EA-39401</w:t>
      </w:r>
      <w:r w:rsidRPr="001D19F7">
        <w:rPr>
          <w:lang w:val="ru-RU"/>
        </w:rPr>
        <w:t xml:space="preserve">- </w:t>
      </w:r>
      <w:r w:rsidRPr="0049548F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327D98" w:rsidRPr="001D19F7" w:rsidRDefault="00327D98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27D98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327D98" w:rsidRPr="001D19F7" w:rsidRDefault="00327D98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27D98" w:rsidRPr="001D19F7" w:rsidRDefault="00327D98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27D98" w:rsidRPr="001D19F7">
        <w:trPr>
          <w:trHeight w:val="274"/>
        </w:trPr>
        <w:tc>
          <w:tcPr>
            <w:tcW w:w="2204" w:type="dxa"/>
            <w:vMerge/>
          </w:tcPr>
          <w:p w:rsidR="00327D98" w:rsidRPr="001D19F7" w:rsidRDefault="00327D9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27D98" w:rsidRPr="001D19F7" w:rsidRDefault="00327D98" w:rsidP="00AA4A97">
            <w:pPr>
              <w:jc w:val="center"/>
              <w:rPr>
                <w:lang w:val="ru-RU"/>
              </w:rPr>
            </w:pPr>
          </w:p>
          <w:p w:rsidR="00327D98" w:rsidRPr="001D19F7" w:rsidRDefault="00327D98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27D98" w:rsidRPr="001D19F7" w:rsidRDefault="00327D98" w:rsidP="00AA4A97">
            <w:pPr>
              <w:ind w:right="-21"/>
              <w:jc w:val="center"/>
              <w:rPr>
                <w:lang w:val="ru-RU"/>
              </w:rPr>
            </w:pPr>
          </w:p>
          <w:p w:rsidR="00327D98" w:rsidRPr="001D19F7" w:rsidRDefault="00327D98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27D98" w:rsidRPr="001D19F7" w:rsidRDefault="00327D98" w:rsidP="0056026D">
            <w:pPr>
              <w:jc w:val="center"/>
              <w:rPr>
                <w:lang w:val="ru-RU"/>
              </w:rPr>
            </w:pPr>
          </w:p>
          <w:p w:rsidR="00327D98" w:rsidRPr="001D19F7" w:rsidRDefault="00327D98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327D98" w:rsidRPr="001D19F7" w:rsidRDefault="00327D98" w:rsidP="00AA4A97">
            <w:pPr>
              <w:jc w:val="center"/>
              <w:rPr>
                <w:lang w:val="ru-RU"/>
              </w:rPr>
            </w:pPr>
          </w:p>
          <w:p w:rsidR="00327D98" w:rsidRPr="001D19F7" w:rsidRDefault="00327D9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27D98" w:rsidRPr="001D19F7" w:rsidRDefault="00327D98" w:rsidP="0056026D">
            <w:pPr>
              <w:jc w:val="center"/>
              <w:rPr>
                <w:lang w:val="ru-RU"/>
              </w:rPr>
            </w:pPr>
          </w:p>
          <w:p w:rsidR="00327D98" w:rsidRPr="001D19F7" w:rsidRDefault="00327D9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327D98" w:rsidRPr="00AB4CF3">
        <w:trPr>
          <w:trHeight w:val="938"/>
        </w:trPr>
        <w:tc>
          <w:tcPr>
            <w:tcW w:w="2204" w:type="dxa"/>
            <w:vAlign w:val="center"/>
          </w:tcPr>
          <w:p w:rsidR="00327D98" w:rsidRPr="001D19F7" w:rsidRDefault="00327D9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9548F">
              <w:rPr>
                <w:lang w:val="ru-RU"/>
              </w:rPr>
              <w:t>EA-39458</w:t>
            </w:r>
            <w:r w:rsidRPr="001D19F7">
              <w:rPr>
                <w:lang w:val="ru-RU"/>
              </w:rPr>
              <w:t xml:space="preserve">- </w:t>
            </w:r>
            <w:r w:rsidRPr="0049548F">
              <w:rPr>
                <w:lang w:val="ru-RU"/>
              </w:rPr>
              <w:t>ОБЩЕСТВО С ОГРАНИЧЕННОЙ ОТВЕТСТВЕННОСТЬЮ "ЛЕСАН ФАРМА"</w:t>
            </w:r>
          </w:p>
        </w:tc>
        <w:tc>
          <w:tcPr>
            <w:tcW w:w="1700" w:type="dxa"/>
          </w:tcPr>
          <w:p w:rsidR="00327D98" w:rsidRPr="001D19F7" w:rsidRDefault="00327D9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7D98" w:rsidRPr="001D19F7" w:rsidRDefault="00327D9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7D98" w:rsidRPr="001D19F7" w:rsidRDefault="00327D9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7D98" w:rsidRPr="001D19F7" w:rsidRDefault="00327D9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7D98" w:rsidRPr="001D19F7" w:rsidRDefault="00327D9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27D98" w:rsidRPr="00AB4CF3">
        <w:trPr>
          <w:trHeight w:val="938"/>
        </w:trPr>
        <w:tc>
          <w:tcPr>
            <w:tcW w:w="2204" w:type="dxa"/>
            <w:vAlign w:val="center"/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9548F">
              <w:rPr>
                <w:lang w:val="ru-RU"/>
              </w:rPr>
              <w:t>EA-39331</w:t>
            </w:r>
            <w:r w:rsidRPr="001D19F7">
              <w:rPr>
                <w:lang w:val="ru-RU"/>
              </w:rPr>
              <w:t xml:space="preserve">- </w:t>
            </w:r>
            <w:r w:rsidRPr="0049548F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7D98" w:rsidRPr="001D19F7" w:rsidRDefault="00327D98" w:rsidP="00F950DB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27D98" w:rsidRPr="00AB4CF3">
        <w:trPr>
          <w:trHeight w:val="938"/>
        </w:trPr>
        <w:tc>
          <w:tcPr>
            <w:tcW w:w="2204" w:type="dxa"/>
            <w:vAlign w:val="center"/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9548F">
              <w:rPr>
                <w:lang w:val="ru-RU"/>
              </w:rPr>
              <w:t>EA-39401</w:t>
            </w:r>
            <w:r w:rsidRPr="001D19F7">
              <w:rPr>
                <w:lang w:val="ru-RU"/>
              </w:rPr>
              <w:t xml:space="preserve">- </w:t>
            </w:r>
            <w:r w:rsidRPr="0049548F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27D98" w:rsidRPr="001D19F7" w:rsidRDefault="00327D9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27D98" w:rsidRPr="001D19F7" w:rsidRDefault="00327D98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9548F">
        <w:rPr>
          <w:lang w:val="ru-RU"/>
        </w:rPr>
        <w:t>Инозин+меглюмин+метионин+никотинамид+янтарная кислота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9548F">
        <w:rPr>
          <w:lang w:val="ru-RU"/>
        </w:rPr>
        <w:t>ОБЩЕСТВО С ОГРАНИЧЕННОЙ ОТВЕТСТВЕННОСТЬЮ "ЛЕСАН ФАРМА"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A6036D">
        <w:rPr>
          <w:color w:val="000000"/>
          <w:lang w:val="ru-RU"/>
        </w:rPr>
        <w:t>206 000.00</w:t>
      </w:r>
      <w:r w:rsidRPr="001D19F7">
        <w:rPr>
          <w:lang w:val="ru-RU"/>
        </w:rPr>
        <w:t xml:space="preserve"> рублей.  </w:t>
      </w:r>
    </w:p>
    <w:p w:rsidR="00327D98" w:rsidRPr="001D19F7" w:rsidRDefault="00327D98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27D98" w:rsidRPr="001D19F7">
        <w:trPr>
          <w:trHeight w:val="206"/>
          <w:jc w:val="center"/>
        </w:trPr>
        <w:tc>
          <w:tcPr>
            <w:tcW w:w="7338" w:type="dxa"/>
          </w:tcPr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27D98" w:rsidRPr="001D19F7">
        <w:trPr>
          <w:trHeight w:val="206"/>
          <w:jc w:val="center"/>
        </w:trPr>
        <w:tc>
          <w:tcPr>
            <w:tcW w:w="7338" w:type="dxa"/>
          </w:tcPr>
          <w:p w:rsidR="00327D98" w:rsidRPr="001D19F7" w:rsidRDefault="00327D9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7D98" w:rsidRPr="001D19F7" w:rsidRDefault="00327D9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27D98" w:rsidRPr="001D19F7">
        <w:trPr>
          <w:trHeight w:val="206"/>
          <w:jc w:val="center"/>
        </w:trPr>
        <w:tc>
          <w:tcPr>
            <w:tcW w:w="7338" w:type="dxa"/>
          </w:tcPr>
          <w:p w:rsidR="00327D98" w:rsidRPr="001D19F7" w:rsidRDefault="00327D9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327D98" w:rsidRPr="001D19F7" w:rsidRDefault="00327D98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27D98" w:rsidRPr="001D19F7" w:rsidRDefault="00327D98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327D98" w:rsidRPr="001D19F7" w:rsidRDefault="00327D9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327D98" w:rsidRPr="001D19F7" w:rsidRDefault="00327D98" w:rsidP="00B7524D">
      <w:pPr>
        <w:jc w:val="both"/>
        <w:rPr>
          <w:lang w:val="ru-RU" w:eastAsia="ru-RU"/>
        </w:rPr>
      </w:pPr>
    </w:p>
    <w:sectPr w:rsidR="00327D98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D98" w:rsidRDefault="00327D98">
      <w:r>
        <w:separator/>
      </w:r>
    </w:p>
  </w:endnote>
  <w:endnote w:type="continuationSeparator" w:id="1">
    <w:p w:rsidR="00327D98" w:rsidRDefault="0032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D98" w:rsidRDefault="00327D98">
      <w:r>
        <w:separator/>
      </w:r>
    </w:p>
  </w:footnote>
  <w:footnote w:type="continuationSeparator" w:id="1">
    <w:p w:rsidR="00327D98" w:rsidRDefault="00327D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D98" w:rsidRDefault="00327D9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327D98" w:rsidRDefault="00327D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D98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48F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199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3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4CF3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61E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0D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E791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AB4C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58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58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59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586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58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8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7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8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5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585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585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585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58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58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58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585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58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58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58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8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58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8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8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58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0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6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1378</Words>
  <Characters>7858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2020-01-15T06:38:00Z</cp:lastPrinted>
  <dcterms:created xsi:type="dcterms:W3CDTF">2020-01-15T06:26:00Z</dcterms:created>
  <dcterms:modified xsi:type="dcterms:W3CDTF">2020-01-15T06:38:00Z</dcterms:modified>
</cp:coreProperties>
</file>