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3D4" w:rsidRPr="001D19F7" w:rsidRDefault="00D613D4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26</w:t>
      </w:r>
    </w:p>
    <w:p w:rsidR="00D613D4" w:rsidRPr="001D19F7" w:rsidRDefault="00D613D4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D613D4" w:rsidRPr="001D19F7" w:rsidRDefault="00D613D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613D4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613D4" w:rsidRPr="001D19F7" w:rsidRDefault="00D613D4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613D4" w:rsidRPr="001D19F7" w:rsidRDefault="00D613D4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D613D4" w:rsidRDefault="00D613D4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D613D4" w:rsidRPr="00CF1502" w:rsidRDefault="00D613D4" w:rsidP="004C5E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F1502">
        <w:rPr>
          <w:b/>
          <w:bCs/>
          <w:lang w:val="ru-RU"/>
        </w:rPr>
        <w:t xml:space="preserve">Информация о государственном заказчике: </w:t>
      </w:r>
      <w:r w:rsidRPr="00CF150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CF1502">
          <w:rPr>
            <w:rStyle w:val="Hyperlink"/>
          </w:rPr>
          <w:t>crbzak</w:t>
        </w:r>
        <w:r w:rsidRPr="004C5E88">
          <w:rPr>
            <w:rStyle w:val="Hyperlink"/>
            <w:lang w:val="ru-RU"/>
          </w:rPr>
          <w:t>@</w:t>
        </w:r>
        <w:r w:rsidRPr="00CF1502">
          <w:rPr>
            <w:rStyle w:val="Hyperlink"/>
          </w:rPr>
          <w:t>mail</w:t>
        </w:r>
        <w:r w:rsidRPr="004C5E88">
          <w:rPr>
            <w:rStyle w:val="Hyperlink"/>
            <w:lang w:val="ru-RU"/>
          </w:rPr>
          <w:t>.</w:t>
        </w:r>
        <w:r w:rsidRPr="00CF1502">
          <w:rPr>
            <w:rStyle w:val="Hyperlink"/>
          </w:rPr>
          <w:t>ru</w:t>
        </w:r>
      </w:hyperlink>
      <w:r w:rsidRPr="00CF1502">
        <w:rPr>
          <w:lang w:val="ru-RU"/>
        </w:rPr>
        <w:t>. Контрактный управляющий: Дехтерев Юрий Сергеевич.</w:t>
      </w:r>
    </w:p>
    <w:p w:rsidR="00D613D4" w:rsidRPr="00CF1502" w:rsidRDefault="00D613D4" w:rsidP="004C5E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F1502">
        <w:rPr>
          <w:b/>
          <w:bCs/>
          <w:lang w:val="ru-RU"/>
        </w:rPr>
        <w:t>Предмет контракта: «</w:t>
      </w:r>
      <w:r w:rsidRPr="00CF1502">
        <w:rPr>
          <w:lang w:val="ru-RU"/>
        </w:rPr>
        <w:t xml:space="preserve">Лекарственные средства, готовые к применению».  </w:t>
      </w:r>
    </w:p>
    <w:p w:rsidR="00D613D4" w:rsidRPr="00CF1502" w:rsidRDefault="00D613D4" w:rsidP="004C5E88">
      <w:pPr>
        <w:autoSpaceDE w:val="0"/>
        <w:autoSpaceDN w:val="0"/>
        <w:adjustRightInd w:val="0"/>
        <w:rPr>
          <w:lang w:val="ru-RU" w:eastAsia="ru-RU"/>
        </w:rPr>
      </w:pPr>
      <w:r w:rsidRPr="00CF1502">
        <w:rPr>
          <w:b/>
          <w:bCs/>
          <w:noProof/>
          <w:lang w:val="ru-RU"/>
        </w:rPr>
        <w:t>Идентификационный код закупки:</w:t>
      </w:r>
      <w:r w:rsidRPr="00CF1502">
        <w:rPr>
          <w:lang w:val="ru-RU"/>
        </w:rPr>
        <w:t xml:space="preserve"> </w:t>
      </w:r>
      <w:r w:rsidRPr="00CF1502">
        <w:rPr>
          <w:color w:val="000000"/>
          <w:lang w:val="ru-RU"/>
        </w:rPr>
        <w:t>193234901331923490100103740010000000</w:t>
      </w:r>
    </w:p>
    <w:p w:rsidR="00D613D4" w:rsidRPr="00CF1502" w:rsidRDefault="00D613D4" w:rsidP="004C5E88">
      <w:pPr>
        <w:autoSpaceDE w:val="0"/>
        <w:autoSpaceDN w:val="0"/>
        <w:adjustRightInd w:val="0"/>
        <w:rPr>
          <w:lang w:val="ru-RU"/>
        </w:rPr>
      </w:pPr>
      <w:r w:rsidRPr="00CF1502">
        <w:rPr>
          <w:b/>
          <w:bCs/>
          <w:noProof/>
          <w:lang w:val="ru-RU"/>
        </w:rPr>
        <w:t>Начальная (максимальная) цена контракта</w:t>
      </w:r>
      <w:r w:rsidRPr="00CF1502">
        <w:rPr>
          <w:b/>
          <w:bCs/>
          <w:lang w:val="ru-RU"/>
        </w:rPr>
        <w:t>:</w:t>
      </w:r>
      <w:r w:rsidRPr="00CF1502">
        <w:rPr>
          <w:lang w:val="ru-RU"/>
        </w:rPr>
        <w:t xml:space="preserve"> 408415 руб. 60 коп. (четыреста восемь тысяч четыреста пятнадцать рублей 60 копеек).</w:t>
      </w:r>
    </w:p>
    <w:p w:rsidR="00D613D4" w:rsidRPr="00CF1502" w:rsidRDefault="00D613D4" w:rsidP="004C5E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F150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CF150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D613D4" w:rsidRPr="00CF1502" w:rsidRDefault="00D613D4" w:rsidP="004C5E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F150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CF1502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D613D4" w:rsidRPr="00CF1502" w:rsidRDefault="00D613D4" w:rsidP="004C5E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F1502">
        <w:rPr>
          <w:b/>
          <w:bCs/>
          <w:lang w:val="ru-RU"/>
        </w:rPr>
        <w:t>Источник финансирования:</w:t>
      </w:r>
      <w:r w:rsidRPr="00CF1502">
        <w:rPr>
          <w:lang w:val="ru-RU"/>
        </w:rPr>
        <w:t xml:space="preserve"> Внебюджетные фонды (ОМС).</w:t>
      </w:r>
    </w:p>
    <w:p w:rsidR="00D613D4" w:rsidRPr="00CF1502" w:rsidRDefault="00D613D4" w:rsidP="004C5E8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CF1502">
        <w:rPr>
          <w:lang w:val="ru-RU"/>
        </w:rPr>
        <w:t xml:space="preserve">  </w:t>
      </w:r>
      <w:r w:rsidRPr="00CF1502">
        <w:rPr>
          <w:b/>
          <w:bCs/>
          <w:lang w:val="ru-RU"/>
        </w:rPr>
        <w:t>Размер обеспечения заявки на участие в аукционе:</w:t>
      </w:r>
      <w:r w:rsidRPr="00CF1502">
        <w:rPr>
          <w:lang w:val="ru-RU"/>
        </w:rPr>
        <w:t xml:space="preserve"> Не установлен</w:t>
      </w:r>
      <w:r w:rsidRPr="00CF1502">
        <w:rPr>
          <w:spacing w:val="-2"/>
          <w:lang w:val="ru-RU"/>
        </w:rPr>
        <w:t>.</w:t>
      </w:r>
    </w:p>
    <w:p w:rsidR="00D613D4" w:rsidRPr="00CF1502" w:rsidRDefault="00D613D4" w:rsidP="004C5E88">
      <w:pPr>
        <w:jc w:val="both"/>
        <w:rPr>
          <w:spacing w:val="-2"/>
          <w:lang w:val="ru-RU"/>
        </w:rPr>
      </w:pPr>
      <w:r w:rsidRPr="00CF1502">
        <w:rPr>
          <w:b/>
          <w:bCs/>
          <w:lang w:val="ru-RU"/>
        </w:rPr>
        <w:t xml:space="preserve">       </w:t>
      </w:r>
      <w:r w:rsidRPr="00CF1502">
        <w:rPr>
          <w:b/>
          <w:bCs/>
          <w:lang w:val="ru-RU"/>
        </w:rPr>
        <w:tab/>
        <w:t xml:space="preserve">Размер обеспечения исполнения контракта: </w:t>
      </w:r>
      <w:r w:rsidRPr="00CF1502">
        <w:rPr>
          <w:lang w:val="ru-RU"/>
        </w:rPr>
        <w:t xml:space="preserve">5 </w:t>
      </w:r>
      <w:r w:rsidRPr="00CF150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D613D4" w:rsidRPr="00CF1502" w:rsidRDefault="00D613D4" w:rsidP="004C5E8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CF150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F1502">
        <w:rPr>
          <w:color w:val="000000"/>
          <w:sz w:val="24"/>
          <w:szCs w:val="24"/>
        </w:rPr>
        <w:t>23.12.2019 13:21</w:t>
      </w:r>
      <w:r w:rsidRPr="00CF1502">
        <w:rPr>
          <w:sz w:val="24"/>
          <w:szCs w:val="24"/>
        </w:rPr>
        <w:t xml:space="preserve"> (московское время).</w:t>
      </w:r>
    </w:p>
    <w:p w:rsidR="00D613D4" w:rsidRPr="00CF1502" w:rsidRDefault="00D613D4" w:rsidP="004C5E8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CF150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CF1502">
        <w:rPr>
          <w:sz w:val="24"/>
          <w:szCs w:val="24"/>
        </w:rPr>
        <w:t xml:space="preserve"> </w:t>
      </w:r>
    </w:p>
    <w:p w:rsidR="00D613D4" w:rsidRDefault="00D613D4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613D4" w:rsidRPr="001D19F7">
        <w:trPr>
          <w:jc w:val="center"/>
        </w:trPr>
        <w:tc>
          <w:tcPr>
            <w:tcW w:w="9828" w:type="dxa"/>
            <w:gridSpan w:val="5"/>
          </w:tcPr>
          <w:p w:rsidR="00D613D4" w:rsidRPr="001D19F7" w:rsidRDefault="00D613D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D613D4" w:rsidRPr="008C5EE4">
        <w:trPr>
          <w:jc w:val="center"/>
        </w:trPr>
        <w:tc>
          <w:tcPr>
            <w:tcW w:w="2820" w:type="dxa"/>
          </w:tcPr>
          <w:p w:rsidR="00D613D4" w:rsidRPr="001D19F7" w:rsidRDefault="00D613D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613D4" w:rsidRPr="001D19F7" w:rsidRDefault="00D613D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D613D4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D613D4" w:rsidRPr="001D19F7" w:rsidRDefault="00D613D4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D613D4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D613D4" w:rsidRPr="001D19F7" w:rsidRDefault="00D613D4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613D4" w:rsidRPr="001D19F7" w:rsidRDefault="00D613D4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D613D4" w:rsidRPr="001D19F7">
        <w:trPr>
          <w:jc w:val="center"/>
        </w:trPr>
        <w:tc>
          <w:tcPr>
            <w:tcW w:w="9828" w:type="dxa"/>
            <w:gridSpan w:val="5"/>
          </w:tcPr>
          <w:p w:rsidR="00D613D4" w:rsidRPr="001D19F7" w:rsidRDefault="00D613D4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D613D4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613D4" w:rsidRPr="001D19F7" w:rsidRDefault="00D613D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D613D4" w:rsidRPr="001D19F7" w:rsidRDefault="00D613D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D613D4" w:rsidRPr="001D19F7" w:rsidRDefault="00D613D4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613D4" w:rsidRPr="001D19F7" w:rsidRDefault="00D613D4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D613D4" w:rsidRPr="001D19F7" w:rsidRDefault="00D613D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D613D4" w:rsidRPr="001D19F7" w:rsidRDefault="00D613D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D613D4" w:rsidRPr="001D19F7" w:rsidRDefault="00D613D4" w:rsidP="00A841CC">
            <w:pPr>
              <w:ind w:right="-80"/>
              <w:jc w:val="both"/>
              <w:rPr>
                <w:lang w:val="ru-RU"/>
              </w:rPr>
            </w:pPr>
          </w:p>
          <w:p w:rsidR="00D613D4" w:rsidRPr="001D19F7" w:rsidRDefault="00D613D4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D613D4" w:rsidRPr="001D19F7" w:rsidRDefault="00D613D4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D613D4" w:rsidRPr="001D19F7" w:rsidRDefault="00D613D4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0</w:t>
      </w:r>
      <w:r>
        <w:rPr>
          <w:sz w:val="24"/>
          <w:szCs w:val="24"/>
        </w:rPr>
        <w:t>8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D613D4" w:rsidRPr="001D19F7" w:rsidRDefault="00D613D4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D613D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1D19F7" w:rsidRDefault="00D613D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1D19F7" w:rsidRDefault="00D613D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1D19F7" w:rsidRDefault="00D613D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1D19F7" w:rsidRDefault="00D613D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1D19F7" w:rsidRDefault="00D613D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D613D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1D19F7" w:rsidRDefault="00D613D4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4C5E88" w:rsidRDefault="00D613D4" w:rsidP="00B5327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4C5E88">
              <w:rPr>
                <w:color w:val="000000"/>
                <w:sz w:val="27"/>
                <w:szCs w:val="27"/>
                <w:lang w:val="ru-RU"/>
              </w:rPr>
              <w:t>402 289.36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1D19F7" w:rsidRDefault="00D613D4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4C5E88" w:rsidRDefault="00D613D4" w:rsidP="002D63DC">
            <w:pPr>
              <w:jc w:val="center"/>
            </w:pPr>
            <w:r w:rsidRPr="004C5E88">
              <w:t>13.01.2020 09:39:53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4C5E88" w:rsidRDefault="00D613D4" w:rsidP="00CE4749">
            <w:pPr>
              <w:jc w:val="center"/>
              <w:rPr>
                <w:lang w:val="ru-RU"/>
              </w:rPr>
            </w:pPr>
            <w:r w:rsidRPr="004C5E88">
              <w:rPr>
                <w:lang w:val="ru-RU"/>
              </w:rPr>
              <w:t>EA-39328</w:t>
            </w:r>
          </w:p>
        </w:tc>
      </w:tr>
      <w:tr w:rsidR="00D613D4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1D19F7" w:rsidRDefault="00D613D4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4C5E88" w:rsidRDefault="00D613D4" w:rsidP="00B5327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4C5E88">
              <w:rPr>
                <w:color w:val="000000"/>
                <w:sz w:val="27"/>
                <w:szCs w:val="27"/>
                <w:lang w:val="ru-RU"/>
              </w:rPr>
              <w:t>404 331.44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1D19F7" w:rsidRDefault="00D613D4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4C5E88" w:rsidRDefault="00D613D4" w:rsidP="000A7B44">
            <w:pPr>
              <w:jc w:val="center"/>
            </w:pPr>
            <w:r w:rsidRPr="004C5E88">
              <w:t>13.01.2020 09:39:16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613D4" w:rsidRPr="004C5E88" w:rsidRDefault="00D613D4" w:rsidP="000A7B44">
            <w:pPr>
              <w:jc w:val="center"/>
              <w:rPr>
                <w:lang w:val="ru-RU"/>
              </w:rPr>
            </w:pPr>
            <w:r w:rsidRPr="004C5E88">
              <w:rPr>
                <w:lang w:val="ru-RU"/>
              </w:rPr>
              <w:t>EA-39337</w:t>
            </w:r>
          </w:p>
        </w:tc>
      </w:tr>
    </w:tbl>
    <w:p w:rsidR="00D613D4" w:rsidRPr="001D19F7" w:rsidRDefault="00D613D4" w:rsidP="00B53278">
      <w:pPr>
        <w:ind w:firstLine="709"/>
        <w:jc w:val="both"/>
        <w:rPr>
          <w:lang w:val="ru-RU"/>
        </w:rPr>
      </w:pPr>
      <w:r w:rsidRPr="001D19F7">
        <w:rPr>
          <w:lang w:val="ru-RU"/>
        </w:rPr>
        <w:t xml:space="preserve">Участник закупки с заявкой №  </w:t>
      </w:r>
      <w:r w:rsidRPr="00CF1502">
        <w:rPr>
          <w:rFonts w:ascii="Roboto" w:hAnsi="Roboto" w:cs="Roboto"/>
          <w:color w:val="000000"/>
          <w:shd w:val="clear" w:color="auto" w:fill="FFFFFF"/>
        </w:rPr>
        <w:t>EA</w:t>
      </w:r>
      <w:r w:rsidRPr="00CF1502">
        <w:rPr>
          <w:rFonts w:ascii="Roboto" w:hAnsi="Roboto" w:cs="Roboto"/>
          <w:color w:val="000000"/>
          <w:shd w:val="clear" w:color="auto" w:fill="FFFFFF"/>
          <w:lang w:val="ru-RU"/>
        </w:rPr>
        <w:t>-39527</w:t>
      </w:r>
      <w:r w:rsidRPr="001D19F7">
        <w:rPr>
          <w:lang w:val="ru-RU"/>
        </w:rPr>
        <w:t xml:space="preserve"> предложений о цене контракта в ходе проведения аукциона не подавал. </w:t>
      </w:r>
    </w:p>
    <w:p w:rsidR="00D613D4" w:rsidRPr="001D19F7" w:rsidRDefault="00D613D4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613D4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613D4" w:rsidRPr="001D19F7" w:rsidRDefault="00D613D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D613D4" w:rsidRPr="001D19F7" w:rsidRDefault="00D613D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613D4" w:rsidRPr="001D19F7" w:rsidRDefault="00D613D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D613D4" w:rsidRPr="001D19F7" w:rsidRDefault="00D613D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613D4" w:rsidRPr="001D19F7" w:rsidRDefault="00D613D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D613D4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613D4" w:rsidRPr="002A2E73" w:rsidRDefault="00D613D4" w:rsidP="00C12071">
            <w:pPr>
              <w:jc w:val="center"/>
              <w:rPr>
                <w:lang w:val="ru-RU"/>
              </w:rPr>
            </w:pPr>
            <w:r w:rsidRPr="004C5E88">
              <w:rPr>
                <w:lang w:val="ru-RU"/>
              </w:rPr>
              <w:t>EA-39328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613D4" w:rsidRPr="00B53278" w:rsidRDefault="00D613D4" w:rsidP="00FE5198">
            <w:pPr>
              <w:jc w:val="center"/>
            </w:pPr>
            <w:r w:rsidRPr="00CF1502">
              <w:rPr>
                <w:rFonts w:ascii="Roboto" w:hAnsi="Roboto" w:cs="Roboto"/>
                <w:color w:val="000000"/>
                <w:shd w:val="clear" w:color="auto" w:fill="FFFFFF"/>
              </w:rPr>
              <w:t>30.12.2019 11:39:10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ИНН6102064981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ОГРН1166196056872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КПП610201001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D613D4" w:rsidRDefault="00D613D4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D613D4" w:rsidRPr="002A2E73" w:rsidRDefault="00D613D4" w:rsidP="00027D87">
            <w:pPr>
              <w:rPr>
                <w:lang w:val="ru-RU"/>
              </w:rPr>
            </w:pPr>
            <w:r>
              <w:t>Телефон 79282700075</w:t>
            </w:r>
          </w:p>
        </w:tc>
      </w:tr>
      <w:tr w:rsidR="00D613D4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613D4" w:rsidRPr="002A2E73" w:rsidRDefault="00D613D4" w:rsidP="00C12071">
            <w:pPr>
              <w:jc w:val="center"/>
              <w:rPr>
                <w:lang w:val="ru-RU"/>
              </w:rPr>
            </w:pPr>
            <w:r w:rsidRPr="004C5E88">
              <w:rPr>
                <w:lang w:val="ru-RU"/>
              </w:rPr>
              <w:t>EA-39337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613D4" w:rsidRPr="00B53278" w:rsidRDefault="00D613D4" w:rsidP="000A7B44">
            <w:pPr>
              <w:jc w:val="center"/>
            </w:pPr>
            <w:r w:rsidRPr="00CF1502">
              <w:rPr>
                <w:rFonts w:ascii="Roboto" w:hAnsi="Roboto" w:cs="Roboto"/>
                <w:color w:val="000000"/>
                <w:shd w:val="clear" w:color="auto" w:fill="F9F9F9"/>
              </w:rPr>
              <w:t>30.12.2019 12:07:08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"МЕДСЕРВИС"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ИНН6165192866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ОГРН1156196037139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КПП616501001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344010, ОБЛ РОСТОВСКАЯ61, Г РОСТОВ-НА-ДОНУ, УЛ ГОРОДА ВОЛОС, ДОМ 6,</w:t>
            </w:r>
          </w:p>
          <w:p w:rsidR="00D613D4" w:rsidRPr="002A2E73" w:rsidRDefault="00D613D4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  <w:r>
              <w:t>medservis</w:t>
            </w:r>
            <w:r w:rsidRPr="002A2E73">
              <w:rPr>
                <w:lang w:val="ru-RU"/>
              </w:rPr>
              <w:t>.</w:t>
            </w:r>
            <w:r>
              <w:t>torgi</w:t>
            </w:r>
            <w:r w:rsidRPr="002A2E73">
              <w:rPr>
                <w:lang w:val="ru-RU"/>
              </w:rPr>
              <w:t>@</w:t>
            </w:r>
            <w:r>
              <w:t>mail</w:t>
            </w:r>
            <w:r w:rsidRPr="002A2E73">
              <w:rPr>
                <w:lang w:val="ru-RU"/>
              </w:rPr>
              <w:t>.</w:t>
            </w:r>
            <w:r>
              <w:t>ru</w:t>
            </w:r>
          </w:p>
          <w:p w:rsidR="00D613D4" w:rsidRPr="002A2E73" w:rsidRDefault="00D613D4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2A2E7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D613D4" w:rsidRPr="002A2E73" w:rsidRDefault="00D613D4" w:rsidP="000A7B44">
            <w:pPr>
              <w:rPr>
                <w:lang w:val="ru-RU"/>
              </w:rPr>
            </w:pPr>
            <w:r>
              <w:t>Телефон 79185407047</w:t>
            </w:r>
          </w:p>
        </w:tc>
      </w:tr>
    </w:tbl>
    <w:p w:rsidR="00D613D4" w:rsidRPr="001D19F7" w:rsidRDefault="00D613D4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D613D4" w:rsidRPr="001D19F7" w:rsidRDefault="00D613D4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4C5E88">
        <w:rPr>
          <w:lang w:val="ru-RU"/>
        </w:rPr>
        <w:t>EA-39328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,№ </w:t>
      </w:r>
      <w:r w:rsidRPr="004C5E88">
        <w:rPr>
          <w:lang w:val="ru-RU"/>
        </w:rPr>
        <w:t>EA-39337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"МЕДСЕРВИС"</w:t>
      </w:r>
      <w:r w:rsidRPr="001D19F7">
        <w:rPr>
          <w:lang w:val="ru-RU"/>
        </w:rPr>
        <w:t>.</w:t>
      </w:r>
    </w:p>
    <w:p w:rsidR="00D613D4" w:rsidRPr="001D19F7" w:rsidRDefault="00D613D4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613D4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D613D4" w:rsidRPr="001D19F7" w:rsidRDefault="00D613D4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D613D4" w:rsidRPr="001D19F7" w:rsidRDefault="00D613D4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D613D4" w:rsidRPr="001D19F7">
        <w:trPr>
          <w:trHeight w:val="274"/>
        </w:trPr>
        <w:tc>
          <w:tcPr>
            <w:tcW w:w="2204" w:type="dxa"/>
            <w:vMerge/>
          </w:tcPr>
          <w:p w:rsidR="00D613D4" w:rsidRPr="001D19F7" w:rsidRDefault="00D613D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D613D4" w:rsidRPr="001D19F7" w:rsidRDefault="00D613D4" w:rsidP="00AA4A97">
            <w:pPr>
              <w:jc w:val="center"/>
              <w:rPr>
                <w:lang w:val="ru-RU"/>
              </w:rPr>
            </w:pPr>
          </w:p>
          <w:p w:rsidR="00D613D4" w:rsidRPr="001D19F7" w:rsidRDefault="00D613D4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613D4" w:rsidRPr="001D19F7" w:rsidRDefault="00D613D4" w:rsidP="00AA4A97">
            <w:pPr>
              <w:ind w:right="-21"/>
              <w:jc w:val="center"/>
              <w:rPr>
                <w:lang w:val="ru-RU"/>
              </w:rPr>
            </w:pPr>
          </w:p>
          <w:p w:rsidR="00D613D4" w:rsidRPr="001D19F7" w:rsidRDefault="00D613D4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613D4" w:rsidRPr="001D19F7" w:rsidRDefault="00D613D4" w:rsidP="0056026D">
            <w:pPr>
              <w:jc w:val="center"/>
              <w:rPr>
                <w:lang w:val="ru-RU"/>
              </w:rPr>
            </w:pPr>
          </w:p>
          <w:p w:rsidR="00D613D4" w:rsidRPr="001D19F7" w:rsidRDefault="00D613D4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D613D4" w:rsidRPr="001D19F7" w:rsidRDefault="00D613D4" w:rsidP="00AA4A97">
            <w:pPr>
              <w:jc w:val="center"/>
              <w:rPr>
                <w:lang w:val="ru-RU"/>
              </w:rPr>
            </w:pPr>
          </w:p>
          <w:p w:rsidR="00D613D4" w:rsidRPr="001D19F7" w:rsidRDefault="00D613D4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D613D4" w:rsidRPr="001D19F7" w:rsidRDefault="00D613D4" w:rsidP="0056026D">
            <w:pPr>
              <w:jc w:val="center"/>
              <w:rPr>
                <w:lang w:val="ru-RU"/>
              </w:rPr>
            </w:pPr>
          </w:p>
          <w:p w:rsidR="00D613D4" w:rsidRPr="001D19F7" w:rsidRDefault="00D613D4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D613D4" w:rsidRPr="008C5EE4">
        <w:trPr>
          <w:trHeight w:val="938"/>
        </w:trPr>
        <w:tc>
          <w:tcPr>
            <w:tcW w:w="2204" w:type="dxa"/>
            <w:vAlign w:val="center"/>
          </w:tcPr>
          <w:p w:rsidR="00D613D4" w:rsidRPr="001D19F7" w:rsidRDefault="00D613D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C5E88">
              <w:rPr>
                <w:lang w:val="ru-RU"/>
              </w:rPr>
              <w:t>EA-39328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D613D4" w:rsidRPr="001D19F7" w:rsidRDefault="00D613D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613D4" w:rsidRPr="001D19F7" w:rsidRDefault="00D613D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613D4" w:rsidRPr="001D19F7" w:rsidRDefault="00D613D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613D4" w:rsidRPr="001D19F7" w:rsidRDefault="00D613D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613D4" w:rsidRPr="001D19F7" w:rsidRDefault="00D613D4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613D4" w:rsidRPr="008C5EE4">
        <w:trPr>
          <w:trHeight w:val="938"/>
        </w:trPr>
        <w:tc>
          <w:tcPr>
            <w:tcW w:w="2204" w:type="dxa"/>
            <w:vAlign w:val="center"/>
          </w:tcPr>
          <w:p w:rsidR="00D613D4" w:rsidRPr="001D19F7" w:rsidRDefault="00D613D4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C5E88">
              <w:rPr>
                <w:lang w:val="ru-RU"/>
              </w:rPr>
              <w:t>EA-39337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"МЕДСЕРВИС"</w:t>
            </w:r>
          </w:p>
        </w:tc>
        <w:tc>
          <w:tcPr>
            <w:tcW w:w="1700" w:type="dxa"/>
          </w:tcPr>
          <w:p w:rsidR="00D613D4" w:rsidRPr="001D19F7" w:rsidRDefault="00D613D4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613D4" w:rsidRPr="001D19F7" w:rsidRDefault="00D613D4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613D4" w:rsidRPr="001D19F7" w:rsidRDefault="00D613D4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613D4" w:rsidRPr="001D19F7" w:rsidRDefault="00D613D4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613D4" w:rsidRPr="001D19F7" w:rsidRDefault="00D613D4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D613D4" w:rsidRPr="001D19F7" w:rsidRDefault="00D613D4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CF1502">
        <w:rPr>
          <w:lang w:val="ru-RU"/>
        </w:rPr>
        <w:t>Лекарственные средства, готовые к применению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1C6F22">
        <w:rPr>
          <w:color w:val="000000"/>
          <w:lang w:val="ru-RU"/>
        </w:rPr>
        <w:t>402 289.36</w:t>
      </w:r>
      <w:r w:rsidRPr="001D19F7">
        <w:rPr>
          <w:lang w:val="ru-RU"/>
        </w:rPr>
        <w:t xml:space="preserve"> рублей.  </w:t>
      </w:r>
    </w:p>
    <w:p w:rsidR="00D613D4" w:rsidRPr="001D19F7" w:rsidRDefault="00D613D4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613D4" w:rsidRPr="001D19F7">
        <w:trPr>
          <w:trHeight w:val="206"/>
          <w:jc w:val="center"/>
        </w:trPr>
        <w:tc>
          <w:tcPr>
            <w:tcW w:w="7338" w:type="dxa"/>
          </w:tcPr>
          <w:p w:rsidR="00D613D4" w:rsidRPr="001D19F7" w:rsidRDefault="00D613D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613D4" w:rsidRPr="001D19F7" w:rsidRDefault="00D613D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D613D4" w:rsidRPr="001D19F7" w:rsidRDefault="00D613D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613D4" w:rsidRPr="001D19F7" w:rsidRDefault="00D613D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D613D4" w:rsidRPr="001D19F7" w:rsidRDefault="00D613D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613D4" w:rsidRPr="001D19F7">
        <w:trPr>
          <w:trHeight w:val="206"/>
          <w:jc w:val="center"/>
        </w:trPr>
        <w:tc>
          <w:tcPr>
            <w:tcW w:w="7338" w:type="dxa"/>
          </w:tcPr>
          <w:p w:rsidR="00D613D4" w:rsidRPr="001D19F7" w:rsidRDefault="00D613D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613D4" w:rsidRPr="001D19F7" w:rsidRDefault="00D613D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D613D4" w:rsidRPr="001D19F7" w:rsidRDefault="00D613D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D613D4" w:rsidRPr="001D19F7" w:rsidRDefault="00D613D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613D4" w:rsidRPr="001D19F7" w:rsidRDefault="00D613D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D613D4" w:rsidRPr="001D19F7" w:rsidRDefault="00D613D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613D4" w:rsidRPr="001D19F7" w:rsidRDefault="00D613D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D613D4" w:rsidRPr="001D19F7" w:rsidRDefault="00D613D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613D4" w:rsidRPr="001D19F7">
        <w:trPr>
          <w:trHeight w:val="206"/>
          <w:jc w:val="center"/>
        </w:trPr>
        <w:tc>
          <w:tcPr>
            <w:tcW w:w="7338" w:type="dxa"/>
          </w:tcPr>
          <w:p w:rsidR="00D613D4" w:rsidRPr="001D19F7" w:rsidRDefault="00D613D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D613D4" w:rsidRPr="001D19F7" w:rsidRDefault="00D613D4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D613D4" w:rsidRPr="001D19F7" w:rsidRDefault="00D613D4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D613D4" w:rsidRPr="001D19F7" w:rsidRDefault="00D613D4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D613D4" w:rsidRPr="001D19F7" w:rsidRDefault="00D613D4" w:rsidP="00B7524D">
      <w:pPr>
        <w:jc w:val="both"/>
        <w:rPr>
          <w:lang w:val="ru-RU" w:eastAsia="ru-RU"/>
        </w:rPr>
      </w:pPr>
    </w:p>
    <w:sectPr w:rsidR="00D613D4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3D4" w:rsidRDefault="00D613D4">
      <w:r>
        <w:separator/>
      </w:r>
    </w:p>
  </w:endnote>
  <w:endnote w:type="continuationSeparator" w:id="1">
    <w:p w:rsidR="00D613D4" w:rsidRDefault="00D613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3D4" w:rsidRDefault="00D613D4">
      <w:r>
        <w:separator/>
      </w:r>
    </w:p>
  </w:footnote>
  <w:footnote w:type="continuationSeparator" w:id="1">
    <w:p w:rsidR="00D613D4" w:rsidRDefault="00D613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3D4" w:rsidRDefault="00D613D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613D4" w:rsidRDefault="00D613D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26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226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1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264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264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26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26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26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26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3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2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3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3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3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26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1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2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26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2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26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2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3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2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2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3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3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1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26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3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3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2264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264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264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264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26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26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26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264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26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26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26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26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26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26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226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5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4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264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264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226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226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226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26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26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264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26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4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4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3</Pages>
  <Words>1190</Words>
  <Characters>6789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2020-01-13T06:47:00Z</cp:lastPrinted>
  <dcterms:created xsi:type="dcterms:W3CDTF">2020-01-15T06:53:00Z</dcterms:created>
  <dcterms:modified xsi:type="dcterms:W3CDTF">2020-01-15T07:06:00Z</dcterms:modified>
</cp:coreProperties>
</file>