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5B" w:rsidRPr="001D19F7" w:rsidRDefault="00C85A5B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40</w:t>
      </w:r>
    </w:p>
    <w:p w:rsidR="00C85A5B" w:rsidRPr="001D19F7" w:rsidRDefault="00C85A5B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85A5B" w:rsidRPr="001D19F7" w:rsidRDefault="00C85A5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85A5B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5A5B" w:rsidRPr="001D19F7" w:rsidRDefault="00C85A5B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85A5B" w:rsidRPr="001D19F7" w:rsidRDefault="00C85A5B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C85A5B" w:rsidRDefault="00C85A5B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85A5B" w:rsidRPr="004B1ACC" w:rsidRDefault="00C85A5B" w:rsidP="004B1AC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4B1ACC">
        <w:rPr>
          <w:b/>
          <w:bCs/>
          <w:lang w:val="ru-RU"/>
        </w:rPr>
        <w:t xml:space="preserve">Информация о государственном заказчике: </w:t>
      </w:r>
      <w:r w:rsidRPr="004B1AC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4B1ACC">
          <w:rPr>
            <w:rStyle w:val="Hyperlink"/>
          </w:rPr>
          <w:t>crbzak</w:t>
        </w:r>
        <w:r w:rsidRPr="004B1ACC">
          <w:rPr>
            <w:rStyle w:val="Hyperlink"/>
            <w:lang w:val="ru-RU"/>
          </w:rPr>
          <w:t>@</w:t>
        </w:r>
        <w:r w:rsidRPr="004B1ACC">
          <w:rPr>
            <w:rStyle w:val="Hyperlink"/>
          </w:rPr>
          <w:t>mail</w:t>
        </w:r>
        <w:r w:rsidRPr="004B1ACC">
          <w:rPr>
            <w:rStyle w:val="Hyperlink"/>
            <w:lang w:val="ru-RU"/>
          </w:rPr>
          <w:t>.</w:t>
        </w:r>
        <w:r w:rsidRPr="004B1ACC">
          <w:rPr>
            <w:rStyle w:val="Hyperlink"/>
          </w:rPr>
          <w:t>ru</w:t>
        </w:r>
      </w:hyperlink>
      <w:r w:rsidRPr="004B1ACC">
        <w:rPr>
          <w:lang w:val="ru-RU"/>
        </w:rPr>
        <w:t>. Контрактный управляющий: Дехтерев Юрий Сергеевич.</w:t>
      </w:r>
    </w:p>
    <w:p w:rsidR="00C85A5B" w:rsidRPr="004B1ACC" w:rsidRDefault="00C85A5B" w:rsidP="004B1AC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4B1ACC">
        <w:rPr>
          <w:b/>
          <w:bCs/>
          <w:lang w:val="ru-RU"/>
        </w:rPr>
        <w:t>Предмет контракта: «</w:t>
      </w:r>
      <w:r w:rsidRPr="004B1ACC">
        <w:rPr>
          <w:lang w:val="ru-RU"/>
        </w:rPr>
        <w:t xml:space="preserve">Меглюмина натрия сукцинат».  </w:t>
      </w:r>
    </w:p>
    <w:p w:rsidR="00C85A5B" w:rsidRPr="004B1ACC" w:rsidRDefault="00C85A5B" w:rsidP="004B1ACC">
      <w:pPr>
        <w:autoSpaceDE w:val="0"/>
        <w:autoSpaceDN w:val="0"/>
        <w:adjustRightInd w:val="0"/>
        <w:rPr>
          <w:lang w:val="ru-RU" w:eastAsia="ru-RU"/>
        </w:rPr>
      </w:pPr>
      <w:r w:rsidRPr="004B1ACC">
        <w:rPr>
          <w:b/>
          <w:bCs/>
          <w:noProof/>
          <w:lang w:val="ru-RU"/>
        </w:rPr>
        <w:t>Идентификационный код закупки:</w:t>
      </w:r>
      <w:r w:rsidRPr="004B1ACC">
        <w:rPr>
          <w:lang w:val="ru-RU"/>
        </w:rPr>
        <w:t xml:space="preserve"> </w:t>
      </w:r>
      <w:r w:rsidRPr="004B1ACC">
        <w:rPr>
          <w:color w:val="000000"/>
          <w:lang w:val="ru-RU"/>
        </w:rPr>
        <w:t>193234901331923490100103940012120000</w:t>
      </w:r>
    </w:p>
    <w:p w:rsidR="00C85A5B" w:rsidRPr="004B1ACC" w:rsidRDefault="00C85A5B" w:rsidP="004B1ACC">
      <w:pPr>
        <w:autoSpaceDE w:val="0"/>
        <w:autoSpaceDN w:val="0"/>
        <w:adjustRightInd w:val="0"/>
        <w:rPr>
          <w:lang w:val="ru-RU"/>
        </w:rPr>
      </w:pPr>
      <w:r w:rsidRPr="004B1ACC">
        <w:rPr>
          <w:b/>
          <w:bCs/>
          <w:noProof/>
          <w:lang w:val="ru-RU"/>
        </w:rPr>
        <w:t>Начальная (максимальная) цена контракта</w:t>
      </w:r>
      <w:r w:rsidRPr="004B1ACC">
        <w:rPr>
          <w:b/>
          <w:bCs/>
          <w:lang w:val="ru-RU"/>
        </w:rPr>
        <w:t>:</w:t>
      </w:r>
      <w:r w:rsidRPr="004B1ACC">
        <w:rPr>
          <w:lang w:val="ru-RU"/>
        </w:rPr>
        <w:t xml:space="preserve"> 269200 руб. 00 коп. (двести шестьдесят девять тысяч двести рублей 00 копеек).</w:t>
      </w:r>
    </w:p>
    <w:p w:rsidR="00C85A5B" w:rsidRPr="004B1ACC" w:rsidRDefault="00C85A5B" w:rsidP="004B1AC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4B1ACC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B1ACC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C85A5B" w:rsidRPr="004B1ACC" w:rsidRDefault="00C85A5B" w:rsidP="004B1AC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4B1ACC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4B1ACC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C85A5B" w:rsidRPr="004B1ACC" w:rsidRDefault="00C85A5B" w:rsidP="004B1AC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4B1ACC">
        <w:rPr>
          <w:b/>
          <w:bCs/>
          <w:lang w:val="ru-RU"/>
        </w:rPr>
        <w:t>Источник финансирования:</w:t>
      </w:r>
      <w:r w:rsidRPr="004B1ACC">
        <w:rPr>
          <w:lang w:val="ru-RU"/>
        </w:rPr>
        <w:t xml:space="preserve"> Внебюджетные фонды (ОМС), краевой бюджет.</w:t>
      </w:r>
    </w:p>
    <w:p w:rsidR="00C85A5B" w:rsidRPr="004B1ACC" w:rsidRDefault="00C85A5B" w:rsidP="004B1ACC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4B1ACC">
        <w:rPr>
          <w:lang w:val="ru-RU"/>
        </w:rPr>
        <w:t xml:space="preserve">  </w:t>
      </w:r>
      <w:r w:rsidRPr="004B1ACC">
        <w:rPr>
          <w:b/>
          <w:bCs/>
          <w:lang w:val="ru-RU"/>
        </w:rPr>
        <w:t>Размер обеспечения заявки на участие в аукционе:</w:t>
      </w:r>
      <w:r w:rsidRPr="004B1ACC">
        <w:rPr>
          <w:lang w:val="ru-RU"/>
        </w:rPr>
        <w:t xml:space="preserve"> Не установлен</w:t>
      </w:r>
      <w:r w:rsidRPr="004B1ACC">
        <w:rPr>
          <w:spacing w:val="-2"/>
          <w:lang w:val="ru-RU"/>
        </w:rPr>
        <w:t>.</w:t>
      </w:r>
    </w:p>
    <w:p w:rsidR="00C85A5B" w:rsidRPr="004B1ACC" w:rsidRDefault="00C85A5B" w:rsidP="004B1ACC">
      <w:pPr>
        <w:jc w:val="both"/>
        <w:rPr>
          <w:spacing w:val="-2"/>
          <w:lang w:val="ru-RU"/>
        </w:rPr>
      </w:pPr>
      <w:r w:rsidRPr="004B1ACC">
        <w:rPr>
          <w:b/>
          <w:bCs/>
          <w:lang w:val="ru-RU"/>
        </w:rPr>
        <w:t xml:space="preserve">       </w:t>
      </w:r>
      <w:r w:rsidRPr="004B1ACC">
        <w:rPr>
          <w:b/>
          <w:bCs/>
          <w:lang w:val="ru-RU"/>
        </w:rPr>
        <w:tab/>
        <w:t xml:space="preserve">Размер обеспечения исполнения контракта: </w:t>
      </w:r>
      <w:r w:rsidRPr="004B1ACC">
        <w:rPr>
          <w:lang w:val="ru-RU"/>
        </w:rPr>
        <w:t xml:space="preserve">5 </w:t>
      </w:r>
      <w:r w:rsidRPr="004B1ACC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85A5B" w:rsidRPr="004B1ACC" w:rsidRDefault="00C85A5B" w:rsidP="004B1AC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4B1ACC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B1ACC">
        <w:rPr>
          <w:color w:val="000000"/>
          <w:sz w:val="24"/>
          <w:szCs w:val="24"/>
        </w:rPr>
        <w:t>26.12.2019 14:26</w:t>
      </w:r>
      <w:r w:rsidRPr="004B1ACC">
        <w:rPr>
          <w:sz w:val="24"/>
          <w:szCs w:val="24"/>
        </w:rPr>
        <w:t xml:space="preserve"> (московское время).</w:t>
      </w:r>
    </w:p>
    <w:p w:rsidR="00C85A5B" w:rsidRPr="004B1ACC" w:rsidRDefault="00C85A5B" w:rsidP="004B1AC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4B1ACC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4B1ACC">
        <w:rPr>
          <w:sz w:val="24"/>
          <w:szCs w:val="24"/>
        </w:rPr>
        <w:t xml:space="preserve"> </w:t>
      </w:r>
    </w:p>
    <w:p w:rsidR="00C85A5B" w:rsidRDefault="00C85A5B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85A5B" w:rsidRPr="001D19F7">
        <w:trPr>
          <w:jc w:val="center"/>
        </w:trPr>
        <w:tc>
          <w:tcPr>
            <w:tcW w:w="9828" w:type="dxa"/>
            <w:gridSpan w:val="5"/>
          </w:tcPr>
          <w:p w:rsidR="00C85A5B" w:rsidRPr="001D19F7" w:rsidRDefault="00C85A5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C85A5B" w:rsidRPr="004B1ACC">
        <w:trPr>
          <w:jc w:val="center"/>
        </w:trPr>
        <w:tc>
          <w:tcPr>
            <w:tcW w:w="2820" w:type="dxa"/>
          </w:tcPr>
          <w:p w:rsidR="00C85A5B" w:rsidRPr="001D19F7" w:rsidRDefault="00C85A5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85A5B" w:rsidRPr="001D19F7" w:rsidRDefault="00C85A5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85A5B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C85A5B" w:rsidRPr="001D19F7" w:rsidRDefault="00C85A5B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C85A5B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C85A5B" w:rsidRPr="001D19F7" w:rsidRDefault="00C85A5B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85A5B" w:rsidRPr="001D19F7" w:rsidRDefault="00C85A5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C85A5B" w:rsidRPr="001D19F7">
        <w:trPr>
          <w:jc w:val="center"/>
        </w:trPr>
        <w:tc>
          <w:tcPr>
            <w:tcW w:w="9828" w:type="dxa"/>
            <w:gridSpan w:val="5"/>
          </w:tcPr>
          <w:p w:rsidR="00C85A5B" w:rsidRPr="001D19F7" w:rsidRDefault="00C85A5B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C85A5B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85A5B" w:rsidRPr="001D19F7" w:rsidRDefault="00C85A5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C85A5B" w:rsidRPr="001D19F7" w:rsidRDefault="00C85A5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C85A5B" w:rsidRPr="001D19F7" w:rsidRDefault="00C85A5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85A5B" w:rsidRPr="001D19F7" w:rsidRDefault="00C85A5B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C85A5B" w:rsidRPr="001D19F7" w:rsidRDefault="00C85A5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C85A5B" w:rsidRPr="001D19F7" w:rsidRDefault="00C85A5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C85A5B" w:rsidRPr="001D19F7" w:rsidRDefault="00C85A5B" w:rsidP="00A841CC">
            <w:pPr>
              <w:ind w:right="-80"/>
              <w:jc w:val="both"/>
              <w:rPr>
                <w:lang w:val="ru-RU"/>
              </w:rPr>
            </w:pPr>
          </w:p>
          <w:p w:rsidR="00C85A5B" w:rsidRPr="001D19F7" w:rsidRDefault="00C85A5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C85A5B" w:rsidRPr="001D19F7" w:rsidRDefault="00C85A5B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C85A5B" w:rsidRPr="001D19F7" w:rsidRDefault="00C85A5B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0</w:t>
      </w:r>
      <w:r>
        <w:rPr>
          <w:sz w:val="24"/>
          <w:szCs w:val="24"/>
        </w:rPr>
        <w:t>9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85A5B" w:rsidRPr="001D19F7" w:rsidRDefault="00C85A5B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C85A5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1D19F7" w:rsidRDefault="00C85A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1D19F7" w:rsidRDefault="00C85A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1D19F7" w:rsidRDefault="00C85A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1D19F7" w:rsidRDefault="00C85A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1D19F7" w:rsidRDefault="00C85A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85A5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1D19F7" w:rsidRDefault="00C85A5B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4B1ACC" w:rsidRDefault="00C85A5B" w:rsidP="00B5327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4B1ACC">
              <w:rPr>
                <w:color w:val="000000"/>
                <w:sz w:val="27"/>
                <w:szCs w:val="27"/>
                <w:lang w:val="ru-RU"/>
              </w:rPr>
              <w:t>261 124.00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1D19F7" w:rsidRDefault="00C85A5B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4B1ACC" w:rsidRDefault="00C85A5B" w:rsidP="002D63DC">
            <w:pPr>
              <w:jc w:val="center"/>
            </w:pPr>
            <w:r w:rsidRPr="004B1ACC">
              <w:t>14.01.2020 10:07:00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4B1ACC" w:rsidRDefault="00C85A5B" w:rsidP="00CE4749">
            <w:pPr>
              <w:jc w:val="center"/>
              <w:rPr>
                <w:lang w:val="ru-RU"/>
              </w:rPr>
            </w:pPr>
            <w:r w:rsidRPr="004B1ACC">
              <w:rPr>
                <w:lang w:val="ru-RU"/>
              </w:rPr>
              <w:t>EA-39501</w:t>
            </w:r>
          </w:p>
        </w:tc>
      </w:tr>
      <w:tr w:rsidR="00C85A5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1D19F7" w:rsidRDefault="00C85A5B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49548F" w:rsidRDefault="00C85A5B" w:rsidP="00F950DB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262 470.00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1D19F7" w:rsidRDefault="00C85A5B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4B1ACC" w:rsidRDefault="00C85A5B" w:rsidP="00F950DB">
            <w:pPr>
              <w:jc w:val="center"/>
            </w:pPr>
            <w:r w:rsidRPr="004B1ACC">
              <w:t>14.01.2020 10:05:11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5A5B" w:rsidRPr="004B1ACC" w:rsidRDefault="00C85A5B" w:rsidP="00F950DB">
            <w:pPr>
              <w:jc w:val="center"/>
              <w:rPr>
                <w:lang w:val="ru-RU"/>
              </w:rPr>
            </w:pPr>
            <w:r w:rsidRPr="004B1ACC">
              <w:rPr>
                <w:lang w:val="ru-RU"/>
              </w:rPr>
              <w:t>EA-39670</w:t>
            </w:r>
          </w:p>
        </w:tc>
      </w:tr>
    </w:tbl>
    <w:p w:rsidR="00C85A5B" w:rsidRPr="001D19F7" w:rsidRDefault="00C85A5B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85A5B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85A5B" w:rsidRPr="001D19F7" w:rsidRDefault="00C85A5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C85A5B" w:rsidRPr="001D19F7" w:rsidRDefault="00C85A5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85A5B" w:rsidRPr="001D19F7" w:rsidRDefault="00C85A5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C85A5B" w:rsidRPr="001D19F7" w:rsidRDefault="00C85A5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5A5B" w:rsidRPr="001D19F7" w:rsidRDefault="00C85A5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85A5B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85A5B" w:rsidRPr="004B1ACC" w:rsidRDefault="00C85A5B" w:rsidP="007B1332">
            <w:pPr>
              <w:jc w:val="center"/>
              <w:rPr>
                <w:lang w:val="ru-RU"/>
              </w:rPr>
            </w:pPr>
            <w:r w:rsidRPr="004B1ACC">
              <w:rPr>
                <w:lang w:val="ru-RU"/>
              </w:rPr>
              <w:t>EA-39501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85A5B" w:rsidRPr="004B1ACC" w:rsidRDefault="00C85A5B" w:rsidP="00FE5198">
            <w:pPr>
              <w:jc w:val="center"/>
            </w:pPr>
            <w:r w:rsidRPr="004B1ACC">
              <w:t>03.01.2020 12:37:44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ОБЩЕСТВО С ОГРАНИЧЕННОЙ ОТВЕТСТВЕННОСТЬЮ "ЛЕСАН ФАРМА"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ИНН6161051021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ОГРН1086161000200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КПП616101001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Место нахождения (жительства)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344092, ОБЛ РОСТОВСКАЯ, Г РОСТОВ-НА-ДОНУ, УЛ ВОЛКОВА, 18,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Почтовый адрес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344064 г.Ростов-на-Дону, Ул.Днепроградская, 9а</w:t>
            </w:r>
          </w:p>
          <w:p w:rsidR="00C85A5B" w:rsidRDefault="00C85A5B" w:rsidP="004B1ACC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C85A5B" w:rsidRPr="004B1ACC" w:rsidRDefault="00C85A5B" w:rsidP="00027D87">
            <w:pPr>
              <w:rPr>
                <w:lang w:val="ru-RU"/>
              </w:rPr>
            </w:pPr>
            <w:r>
              <w:t>Телефон 86373330227</w:t>
            </w:r>
          </w:p>
        </w:tc>
      </w:tr>
      <w:tr w:rsidR="00C85A5B" w:rsidRPr="004B1AC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85A5B" w:rsidRPr="004B1ACC" w:rsidRDefault="00C85A5B" w:rsidP="007B1332">
            <w:pPr>
              <w:jc w:val="center"/>
              <w:rPr>
                <w:lang w:val="ru-RU"/>
              </w:rPr>
            </w:pPr>
            <w:r w:rsidRPr="004B1ACC">
              <w:rPr>
                <w:lang w:val="ru-RU"/>
              </w:rPr>
              <w:t>EA-39670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85A5B" w:rsidRPr="004B1ACC" w:rsidRDefault="00C85A5B" w:rsidP="000A7B44">
            <w:pPr>
              <w:jc w:val="center"/>
            </w:pPr>
            <w:r w:rsidRPr="004B1ACC">
              <w:t>09.01.2020 16:17:31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ОБЩЕСТВО С ОГРАНИЧЕННОЙ ОТВЕТСТВЕННОСТЬЮ "ФАРМА ЮГ"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ИНН2312096372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ОГРН1022301978566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КПП231101001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Место нахождения (жительства)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350072, КРАЙ КРАСНОДАРСКИЙ, Г КРАСНОДАР, УЛ СОЛНЕЧНАЯ, 4/1,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Почтовый адрес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350072, г. Краснодар, ул. Солнечная, 4/1, а/я 405</w:t>
            </w:r>
          </w:p>
          <w:p w:rsidR="00C85A5B" w:rsidRPr="004B1ACC" w:rsidRDefault="00C85A5B" w:rsidP="004B1ACC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4B1ACC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C85A5B" w:rsidRPr="004B1ACC" w:rsidRDefault="00C85A5B" w:rsidP="004B1ACC">
            <w:pPr>
              <w:rPr>
                <w:lang w:val="ru-RU"/>
              </w:rPr>
            </w:pPr>
            <w:r w:rsidRPr="004B1ACC">
              <w:rPr>
                <w:lang w:val="ru-RU"/>
              </w:rPr>
              <w:t>Барбакуц Дмитрий Владимирович</w:t>
            </w:r>
          </w:p>
          <w:p w:rsidR="00C85A5B" w:rsidRPr="004B1ACC" w:rsidRDefault="00C85A5B" w:rsidP="002A2E73">
            <w:pPr>
              <w:rPr>
                <w:lang w:val="ru-RU"/>
              </w:rPr>
            </w:pPr>
            <w:r>
              <w:t>Телефон 7(861)2100024</w:t>
            </w:r>
          </w:p>
        </w:tc>
      </w:tr>
    </w:tbl>
    <w:p w:rsidR="00C85A5B" w:rsidRPr="001D19F7" w:rsidRDefault="00C85A5B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85A5B" w:rsidRPr="0049548F" w:rsidRDefault="00C85A5B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4B1ACC">
        <w:rPr>
          <w:lang w:val="ru-RU"/>
        </w:rPr>
        <w:t>EA-39501</w:t>
      </w:r>
      <w:r w:rsidRPr="001D19F7">
        <w:rPr>
          <w:lang w:val="ru-RU"/>
        </w:rPr>
        <w:t xml:space="preserve">- </w:t>
      </w:r>
      <w:r w:rsidRPr="0049548F">
        <w:rPr>
          <w:lang w:val="ru-RU"/>
        </w:rPr>
        <w:t>ОБЩЕСТВО С ОГРАНИЧЕННОЙ ОТВЕТСТВЕННОСТЬЮ "ЛЕСАН ФАРМА"</w:t>
      </w:r>
      <w:r w:rsidRPr="001D19F7">
        <w:rPr>
          <w:lang w:val="ru-RU"/>
        </w:rPr>
        <w:t xml:space="preserve">,№ </w:t>
      </w:r>
      <w:r w:rsidRPr="004B1ACC">
        <w:rPr>
          <w:lang w:val="ru-RU"/>
        </w:rPr>
        <w:t>EA-39670</w:t>
      </w:r>
      <w:r w:rsidRPr="001D19F7">
        <w:rPr>
          <w:lang w:val="ru-RU"/>
        </w:rPr>
        <w:t xml:space="preserve">- </w:t>
      </w:r>
      <w:r w:rsidRPr="004B1ACC">
        <w:rPr>
          <w:lang w:val="ru-RU"/>
        </w:rPr>
        <w:t>ОБЩЕСТВО С ОГРАНИЧЕННОЙ ОТВЕТСТВЕННОСТЬЮ "ФАРМА ЮГ</w:t>
      </w:r>
      <w:r w:rsidRPr="0049548F">
        <w:rPr>
          <w:lang w:val="ru-RU"/>
        </w:rPr>
        <w:t>"</w:t>
      </w:r>
      <w:r>
        <w:rPr>
          <w:lang w:val="ru-RU"/>
        </w:rPr>
        <w:t>.</w:t>
      </w:r>
    </w:p>
    <w:p w:rsidR="00C85A5B" w:rsidRPr="001D19F7" w:rsidRDefault="00C85A5B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85A5B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C85A5B" w:rsidRPr="001D19F7" w:rsidRDefault="00C85A5B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85A5B" w:rsidRPr="001D19F7" w:rsidRDefault="00C85A5B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85A5B" w:rsidRPr="001D19F7">
        <w:trPr>
          <w:trHeight w:val="274"/>
        </w:trPr>
        <w:tc>
          <w:tcPr>
            <w:tcW w:w="2204" w:type="dxa"/>
            <w:vMerge/>
          </w:tcPr>
          <w:p w:rsidR="00C85A5B" w:rsidRPr="001D19F7" w:rsidRDefault="00C85A5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C85A5B" w:rsidRPr="001D19F7" w:rsidRDefault="00C85A5B" w:rsidP="00AA4A97">
            <w:pPr>
              <w:jc w:val="center"/>
              <w:rPr>
                <w:lang w:val="ru-RU"/>
              </w:rPr>
            </w:pPr>
          </w:p>
          <w:p w:rsidR="00C85A5B" w:rsidRPr="001D19F7" w:rsidRDefault="00C85A5B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85A5B" w:rsidRPr="001D19F7" w:rsidRDefault="00C85A5B" w:rsidP="00AA4A97">
            <w:pPr>
              <w:ind w:right="-21"/>
              <w:jc w:val="center"/>
              <w:rPr>
                <w:lang w:val="ru-RU"/>
              </w:rPr>
            </w:pPr>
          </w:p>
          <w:p w:rsidR="00C85A5B" w:rsidRPr="001D19F7" w:rsidRDefault="00C85A5B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85A5B" w:rsidRPr="001D19F7" w:rsidRDefault="00C85A5B" w:rsidP="0056026D">
            <w:pPr>
              <w:jc w:val="center"/>
              <w:rPr>
                <w:lang w:val="ru-RU"/>
              </w:rPr>
            </w:pPr>
          </w:p>
          <w:p w:rsidR="00C85A5B" w:rsidRPr="001D19F7" w:rsidRDefault="00C85A5B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85A5B" w:rsidRPr="001D19F7" w:rsidRDefault="00C85A5B" w:rsidP="00AA4A97">
            <w:pPr>
              <w:jc w:val="center"/>
              <w:rPr>
                <w:lang w:val="ru-RU"/>
              </w:rPr>
            </w:pPr>
          </w:p>
          <w:p w:rsidR="00C85A5B" w:rsidRPr="001D19F7" w:rsidRDefault="00C85A5B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85A5B" w:rsidRPr="001D19F7" w:rsidRDefault="00C85A5B" w:rsidP="0056026D">
            <w:pPr>
              <w:jc w:val="center"/>
              <w:rPr>
                <w:lang w:val="ru-RU"/>
              </w:rPr>
            </w:pPr>
          </w:p>
          <w:p w:rsidR="00C85A5B" w:rsidRPr="001D19F7" w:rsidRDefault="00C85A5B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C85A5B" w:rsidRPr="004B1ACC">
        <w:trPr>
          <w:trHeight w:val="938"/>
        </w:trPr>
        <w:tc>
          <w:tcPr>
            <w:tcW w:w="2204" w:type="dxa"/>
            <w:vAlign w:val="center"/>
          </w:tcPr>
          <w:p w:rsidR="00C85A5B" w:rsidRPr="001D19F7" w:rsidRDefault="00C85A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B1ACC">
              <w:rPr>
                <w:lang w:val="ru-RU"/>
              </w:rPr>
              <w:t>EA-39501</w:t>
            </w:r>
            <w:r w:rsidRPr="001D19F7">
              <w:rPr>
                <w:lang w:val="ru-RU"/>
              </w:rPr>
              <w:t xml:space="preserve">- </w:t>
            </w:r>
            <w:r w:rsidRPr="0049548F">
              <w:rPr>
                <w:lang w:val="ru-RU"/>
              </w:rPr>
              <w:t>ОБЩЕСТВО С ОГРАНИЧЕННОЙ ОТВЕТСТВЕННОСТЬЮ "ЛЕСАН ФАРМА"</w:t>
            </w:r>
          </w:p>
        </w:tc>
        <w:tc>
          <w:tcPr>
            <w:tcW w:w="1700" w:type="dxa"/>
          </w:tcPr>
          <w:p w:rsidR="00C85A5B" w:rsidRPr="001D19F7" w:rsidRDefault="00C85A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85A5B" w:rsidRPr="001D19F7" w:rsidRDefault="00C85A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85A5B" w:rsidRPr="001D19F7" w:rsidRDefault="00C85A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85A5B" w:rsidRPr="001D19F7" w:rsidRDefault="00C85A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85A5B" w:rsidRPr="001D19F7" w:rsidRDefault="00C85A5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85A5B" w:rsidRPr="004B1ACC">
        <w:trPr>
          <w:trHeight w:val="938"/>
        </w:trPr>
        <w:tc>
          <w:tcPr>
            <w:tcW w:w="2204" w:type="dxa"/>
            <w:vAlign w:val="center"/>
          </w:tcPr>
          <w:p w:rsidR="00C85A5B" w:rsidRPr="001D19F7" w:rsidRDefault="00C85A5B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B1ACC">
              <w:rPr>
                <w:lang w:val="ru-RU"/>
              </w:rPr>
              <w:t>EA-39670</w:t>
            </w:r>
            <w:r w:rsidRPr="001D19F7">
              <w:rPr>
                <w:lang w:val="ru-RU"/>
              </w:rPr>
              <w:t xml:space="preserve">- </w:t>
            </w:r>
            <w:r w:rsidRPr="004B1ACC">
              <w:rPr>
                <w:lang w:val="ru-RU"/>
              </w:rPr>
              <w:t>ОБЩЕСТВО С ОГРАНИЧЕННОЙ ОТВЕТСТВЕННОСТЬЮ "ФАРМА ЮГ</w:t>
            </w:r>
            <w:r w:rsidRPr="0049548F">
              <w:rPr>
                <w:lang w:val="ru-RU"/>
              </w:rPr>
              <w:t>"</w:t>
            </w:r>
          </w:p>
        </w:tc>
        <w:tc>
          <w:tcPr>
            <w:tcW w:w="1700" w:type="dxa"/>
          </w:tcPr>
          <w:p w:rsidR="00C85A5B" w:rsidRPr="001D19F7" w:rsidRDefault="00C85A5B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85A5B" w:rsidRPr="001D19F7" w:rsidRDefault="00C85A5B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85A5B" w:rsidRPr="001D19F7" w:rsidRDefault="00C85A5B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85A5B" w:rsidRPr="001D19F7" w:rsidRDefault="00C85A5B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85A5B" w:rsidRPr="001D19F7" w:rsidRDefault="00C85A5B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85A5B" w:rsidRPr="001D19F7" w:rsidRDefault="00C85A5B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4B1ACC">
        <w:rPr>
          <w:lang w:val="ru-RU"/>
        </w:rPr>
        <w:t>Меглюмина натрия сукцинат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49548F">
        <w:rPr>
          <w:lang w:val="ru-RU"/>
        </w:rPr>
        <w:t>ОБЩЕСТВО С ОГРАНИЧЕННОЙ ОТВЕТСТВЕННОСТЬЮ "ЛЕСАН ФАРМА"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182870">
        <w:rPr>
          <w:color w:val="000000"/>
          <w:lang w:val="ru-RU"/>
        </w:rPr>
        <w:t>261 124.00</w:t>
      </w:r>
      <w:r w:rsidRPr="001D19F7">
        <w:rPr>
          <w:lang w:val="ru-RU"/>
        </w:rPr>
        <w:t xml:space="preserve"> рублей.  </w:t>
      </w:r>
    </w:p>
    <w:p w:rsidR="00C85A5B" w:rsidRPr="001D19F7" w:rsidRDefault="00C85A5B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85A5B" w:rsidRPr="001D19F7">
        <w:trPr>
          <w:trHeight w:val="206"/>
          <w:jc w:val="center"/>
        </w:trPr>
        <w:tc>
          <w:tcPr>
            <w:tcW w:w="7338" w:type="dxa"/>
          </w:tcPr>
          <w:p w:rsidR="00C85A5B" w:rsidRPr="001D19F7" w:rsidRDefault="00C85A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85A5B" w:rsidRPr="001D19F7" w:rsidRDefault="00C85A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85A5B" w:rsidRPr="001D19F7" w:rsidRDefault="00C85A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85A5B" w:rsidRPr="001D19F7" w:rsidRDefault="00C85A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C85A5B" w:rsidRPr="001D19F7" w:rsidRDefault="00C85A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85A5B" w:rsidRPr="001D19F7">
        <w:trPr>
          <w:trHeight w:val="206"/>
          <w:jc w:val="center"/>
        </w:trPr>
        <w:tc>
          <w:tcPr>
            <w:tcW w:w="7338" w:type="dxa"/>
          </w:tcPr>
          <w:p w:rsidR="00C85A5B" w:rsidRPr="001D19F7" w:rsidRDefault="00C85A5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85A5B" w:rsidRPr="001D19F7" w:rsidRDefault="00C85A5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85A5B" w:rsidRPr="001D19F7" w:rsidRDefault="00C85A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C85A5B" w:rsidRPr="001D19F7" w:rsidRDefault="00C85A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85A5B" w:rsidRPr="001D19F7" w:rsidRDefault="00C85A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C85A5B" w:rsidRPr="001D19F7" w:rsidRDefault="00C85A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85A5B" w:rsidRPr="001D19F7" w:rsidRDefault="00C85A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C85A5B" w:rsidRPr="001D19F7" w:rsidRDefault="00C85A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85A5B" w:rsidRPr="001D19F7">
        <w:trPr>
          <w:trHeight w:val="206"/>
          <w:jc w:val="center"/>
        </w:trPr>
        <w:tc>
          <w:tcPr>
            <w:tcW w:w="7338" w:type="dxa"/>
          </w:tcPr>
          <w:p w:rsidR="00C85A5B" w:rsidRPr="001D19F7" w:rsidRDefault="00C85A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C85A5B" w:rsidRPr="001D19F7" w:rsidRDefault="00C85A5B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85A5B" w:rsidRPr="001D19F7" w:rsidRDefault="00C85A5B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C85A5B" w:rsidRPr="001D19F7" w:rsidRDefault="00C85A5B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C85A5B" w:rsidRPr="001D19F7" w:rsidRDefault="00C85A5B" w:rsidP="00B7524D">
      <w:pPr>
        <w:jc w:val="both"/>
        <w:rPr>
          <w:lang w:val="ru-RU" w:eastAsia="ru-RU"/>
        </w:rPr>
      </w:pPr>
    </w:p>
    <w:sectPr w:rsidR="00C85A5B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5A5B" w:rsidRDefault="00C85A5B">
      <w:r>
        <w:separator/>
      </w:r>
    </w:p>
  </w:endnote>
  <w:endnote w:type="continuationSeparator" w:id="1">
    <w:p w:rsidR="00C85A5B" w:rsidRDefault="00C85A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5A5B" w:rsidRDefault="00C85A5B">
      <w:r>
        <w:separator/>
      </w:r>
    </w:p>
  </w:footnote>
  <w:footnote w:type="continuationSeparator" w:id="1">
    <w:p w:rsidR="00C85A5B" w:rsidRDefault="00C85A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5B" w:rsidRDefault="00C85A5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85A5B" w:rsidRDefault="00C85A5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DF9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870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D98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48F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ACC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5CC8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332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199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07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3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4CF3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61E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A5B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0D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E791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AB4CF3"/>
  </w:style>
  <w:style w:type="character" w:customStyle="1" w:styleId="135">
    <w:name w:val="Знак Знак135"/>
    <w:basedOn w:val="DefaultParagraphFont"/>
    <w:uiPriority w:val="99"/>
    <w:rsid w:val="004B1A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30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30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0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301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301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30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30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1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301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30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1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730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2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730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1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2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7301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30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1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2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7301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30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1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730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30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1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2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7301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2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730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1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730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1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730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1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2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730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2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730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1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7301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30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31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3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730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301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301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7301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30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30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30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301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30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30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30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30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30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30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30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51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1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301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301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30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30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730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30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30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5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5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1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3</Pages>
  <Words>1170</Words>
  <Characters>6671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2020-01-15T06:38:00Z</cp:lastPrinted>
  <dcterms:created xsi:type="dcterms:W3CDTF">2020-01-15T08:35:00Z</dcterms:created>
  <dcterms:modified xsi:type="dcterms:W3CDTF">2020-01-15T08:49:00Z</dcterms:modified>
</cp:coreProperties>
</file>