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E7" w:rsidRPr="001D19F7" w:rsidRDefault="001C42E7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36</w:t>
      </w:r>
    </w:p>
    <w:p w:rsidR="001C42E7" w:rsidRPr="001D19F7" w:rsidRDefault="001C42E7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C42E7" w:rsidRPr="001D19F7" w:rsidRDefault="001C42E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C42E7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C42E7" w:rsidRPr="001D19F7" w:rsidRDefault="001C42E7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C42E7" w:rsidRPr="001D19F7" w:rsidRDefault="001C42E7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1C42E7" w:rsidRDefault="001C42E7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939BF">
        <w:rPr>
          <w:b/>
          <w:bCs/>
          <w:lang w:val="ru-RU"/>
        </w:rPr>
        <w:t xml:space="preserve">Информация о государственном заказчике: </w:t>
      </w:r>
      <w:r w:rsidRPr="006939BF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6939BF">
          <w:rPr>
            <w:rStyle w:val="Hyperlink"/>
          </w:rPr>
          <w:t>crbzak</w:t>
        </w:r>
        <w:r w:rsidRPr="006939BF">
          <w:rPr>
            <w:rStyle w:val="Hyperlink"/>
            <w:lang w:val="ru-RU"/>
          </w:rPr>
          <w:t>@</w:t>
        </w:r>
        <w:r w:rsidRPr="006939BF">
          <w:rPr>
            <w:rStyle w:val="Hyperlink"/>
          </w:rPr>
          <w:t>mail</w:t>
        </w:r>
        <w:r w:rsidRPr="006939BF">
          <w:rPr>
            <w:rStyle w:val="Hyperlink"/>
            <w:lang w:val="ru-RU"/>
          </w:rPr>
          <w:t>.</w:t>
        </w:r>
        <w:r w:rsidRPr="006939BF">
          <w:rPr>
            <w:rStyle w:val="Hyperlink"/>
          </w:rPr>
          <w:t>ru</w:t>
        </w:r>
      </w:hyperlink>
      <w:r w:rsidRPr="006939BF">
        <w:rPr>
          <w:lang w:val="ru-RU"/>
        </w:rPr>
        <w:t>. Контрактный управляющий: Дехтерев Юрий Сергеевич.</w:t>
      </w: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939BF">
        <w:rPr>
          <w:b/>
          <w:bCs/>
          <w:lang w:val="ru-RU"/>
        </w:rPr>
        <w:t>Предмет контракта: «</w:t>
      </w:r>
      <w:r w:rsidRPr="006939BF">
        <w:rPr>
          <w:lang w:val="ru-RU"/>
        </w:rPr>
        <w:t xml:space="preserve">Поставка хозяйственных товаров».  </w:t>
      </w:r>
    </w:p>
    <w:p w:rsidR="001C42E7" w:rsidRPr="006939BF" w:rsidRDefault="001C42E7" w:rsidP="006939BF">
      <w:pPr>
        <w:autoSpaceDE w:val="0"/>
        <w:autoSpaceDN w:val="0"/>
        <w:adjustRightInd w:val="0"/>
        <w:rPr>
          <w:lang w:val="ru-RU" w:eastAsia="ru-RU"/>
        </w:rPr>
      </w:pPr>
      <w:r w:rsidRPr="006939BF">
        <w:rPr>
          <w:b/>
          <w:bCs/>
          <w:noProof/>
          <w:lang w:val="ru-RU"/>
        </w:rPr>
        <w:t>Идентификационный код закупки:</w:t>
      </w:r>
      <w:r w:rsidRPr="006939BF">
        <w:rPr>
          <w:lang w:val="ru-RU"/>
        </w:rPr>
        <w:t xml:space="preserve"> </w:t>
      </w:r>
      <w:r w:rsidRPr="006939BF">
        <w:rPr>
          <w:color w:val="000000"/>
          <w:lang w:val="ru-RU"/>
        </w:rPr>
        <w:t>193234901331923490100104090010000000</w:t>
      </w:r>
    </w:p>
    <w:p w:rsidR="001C42E7" w:rsidRPr="006939BF" w:rsidRDefault="001C42E7" w:rsidP="006939BF">
      <w:pPr>
        <w:autoSpaceDE w:val="0"/>
        <w:autoSpaceDN w:val="0"/>
        <w:adjustRightInd w:val="0"/>
        <w:rPr>
          <w:lang w:val="ru-RU"/>
        </w:rPr>
      </w:pPr>
      <w:r w:rsidRPr="006939BF">
        <w:rPr>
          <w:b/>
          <w:bCs/>
          <w:noProof/>
          <w:lang w:val="ru-RU"/>
        </w:rPr>
        <w:t>Начальная (максимальная) цена контракта</w:t>
      </w:r>
      <w:r w:rsidRPr="006939BF">
        <w:rPr>
          <w:b/>
          <w:bCs/>
          <w:lang w:val="ru-RU"/>
        </w:rPr>
        <w:t>:</w:t>
      </w:r>
      <w:r w:rsidRPr="006939BF">
        <w:rPr>
          <w:lang w:val="ru-RU"/>
        </w:rPr>
        <w:t xml:space="preserve"> 56448 руб. 25 коп. (пятьдесят шесть тысяч четыреста сорок восемь рублей 25 копеек).</w:t>
      </w: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939BF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6939BF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939BF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6939BF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1/4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мая 2020 г.</w:t>
      </w: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939BF">
        <w:rPr>
          <w:b/>
          <w:bCs/>
          <w:lang w:val="ru-RU"/>
        </w:rPr>
        <w:t>Источник финансирования:</w:t>
      </w:r>
      <w:r w:rsidRPr="006939BF">
        <w:rPr>
          <w:lang w:val="ru-RU"/>
        </w:rPr>
        <w:t xml:space="preserve"> Внебюджетные фонды (ОМС), краевой бюджет, внебюджетные средства (платные услуги).</w:t>
      </w:r>
    </w:p>
    <w:p w:rsidR="001C42E7" w:rsidRPr="006939BF" w:rsidRDefault="001C42E7" w:rsidP="006939B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6939BF">
        <w:rPr>
          <w:lang w:val="ru-RU"/>
        </w:rPr>
        <w:t xml:space="preserve">  </w:t>
      </w:r>
      <w:r w:rsidRPr="006939BF">
        <w:rPr>
          <w:b/>
          <w:bCs/>
          <w:lang w:val="ru-RU"/>
        </w:rPr>
        <w:t>Размер обеспечения заявки на участие в аукционе:</w:t>
      </w:r>
      <w:r w:rsidRPr="006939BF">
        <w:rPr>
          <w:lang w:val="ru-RU"/>
        </w:rPr>
        <w:t xml:space="preserve"> Не установлен</w:t>
      </w:r>
      <w:r w:rsidRPr="006939BF">
        <w:rPr>
          <w:spacing w:val="-2"/>
          <w:lang w:val="ru-RU"/>
        </w:rPr>
        <w:t>.</w:t>
      </w:r>
    </w:p>
    <w:p w:rsidR="001C42E7" w:rsidRPr="006939BF" w:rsidRDefault="001C42E7" w:rsidP="006939BF">
      <w:pPr>
        <w:jc w:val="both"/>
        <w:rPr>
          <w:spacing w:val="-2"/>
          <w:lang w:val="ru-RU"/>
        </w:rPr>
      </w:pPr>
      <w:r w:rsidRPr="006939BF">
        <w:rPr>
          <w:b/>
          <w:bCs/>
          <w:lang w:val="ru-RU"/>
        </w:rPr>
        <w:t xml:space="preserve">       </w:t>
      </w:r>
      <w:r w:rsidRPr="006939BF">
        <w:rPr>
          <w:b/>
          <w:bCs/>
          <w:lang w:val="ru-RU"/>
        </w:rPr>
        <w:tab/>
        <w:t xml:space="preserve">Размер обеспечения исполнения контракта: </w:t>
      </w:r>
      <w:r w:rsidRPr="006939BF">
        <w:rPr>
          <w:lang w:val="ru-RU"/>
        </w:rPr>
        <w:t xml:space="preserve">5 </w:t>
      </w:r>
      <w:r w:rsidRPr="006939BF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C42E7" w:rsidRPr="006939BF" w:rsidRDefault="001C42E7" w:rsidP="006939B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6939BF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939BF">
        <w:rPr>
          <w:color w:val="000000"/>
          <w:sz w:val="24"/>
          <w:szCs w:val="24"/>
        </w:rPr>
        <w:t>30.12.2019 10:06</w:t>
      </w:r>
      <w:r w:rsidRPr="006939BF">
        <w:rPr>
          <w:sz w:val="24"/>
          <w:szCs w:val="24"/>
        </w:rPr>
        <w:t xml:space="preserve"> (московское время).</w:t>
      </w:r>
    </w:p>
    <w:p w:rsidR="001C42E7" w:rsidRPr="006939BF" w:rsidRDefault="001C42E7" w:rsidP="006939B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6939BF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6939BF">
        <w:rPr>
          <w:sz w:val="24"/>
          <w:szCs w:val="24"/>
        </w:rPr>
        <w:t xml:space="preserve"> </w:t>
      </w:r>
    </w:p>
    <w:p w:rsidR="001C42E7" w:rsidRPr="006939BF" w:rsidRDefault="001C42E7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C42E7" w:rsidRPr="001D19F7">
        <w:trPr>
          <w:jc w:val="center"/>
        </w:trPr>
        <w:tc>
          <w:tcPr>
            <w:tcW w:w="9828" w:type="dxa"/>
            <w:gridSpan w:val="5"/>
          </w:tcPr>
          <w:p w:rsidR="001C42E7" w:rsidRPr="001D19F7" w:rsidRDefault="001C42E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1C42E7" w:rsidRPr="00506E8F">
        <w:trPr>
          <w:jc w:val="center"/>
        </w:trPr>
        <w:tc>
          <w:tcPr>
            <w:tcW w:w="2820" w:type="dxa"/>
          </w:tcPr>
          <w:p w:rsidR="001C42E7" w:rsidRPr="001D19F7" w:rsidRDefault="001C42E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C42E7" w:rsidRPr="001D19F7" w:rsidRDefault="001C42E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C42E7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1C42E7" w:rsidRPr="001D19F7" w:rsidRDefault="001C42E7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1C42E7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1C42E7" w:rsidRPr="001D19F7" w:rsidRDefault="001C42E7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C42E7" w:rsidRPr="001D19F7" w:rsidRDefault="001C42E7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1C42E7" w:rsidRPr="001D19F7">
        <w:trPr>
          <w:jc w:val="center"/>
        </w:trPr>
        <w:tc>
          <w:tcPr>
            <w:tcW w:w="9828" w:type="dxa"/>
            <w:gridSpan w:val="5"/>
          </w:tcPr>
          <w:p w:rsidR="001C42E7" w:rsidRPr="001D19F7" w:rsidRDefault="001C42E7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1C42E7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C42E7" w:rsidRPr="001D19F7" w:rsidRDefault="001C42E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1C42E7" w:rsidRPr="001D19F7" w:rsidRDefault="001C42E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1C42E7" w:rsidRPr="001D19F7" w:rsidRDefault="001C42E7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C42E7" w:rsidRPr="001D19F7" w:rsidRDefault="001C42E7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1C42E7" w:rsidRPr="001D19F7" w:rsidRDefault="001C42E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1C42E7" w:rsidRPr="001D19F7" w:rsidRDefault="001C42E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1C42E7" w:rsidRPr="001D19F7" w:rsidRDefault="001C42E7" w:rsidP="00A841CC">
            <w:pPr>
              <w:ind w:right="-80"/>
              <w:jc w:val="both"/>
              <w:rPr>
                <w:lang w:val="ru-RU"/>
              </w:rPr>
            </w:pPr>
          </w:p>
          <w:p w:rsidR="001C42E7" w:rsidRPr="001D19F7" w:rsidRDefault="001C42E7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1C42E7" w:rsidRPr="001D19F7" w:rsidRDefault="001C42E7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1C42E7" w:rsidRPr="001D19F7" w:rsidRDefault="001C42E7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C42E7" w:rsidRPr="001D19F7" w:rsidRDefault="001C42E7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1C42E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C42E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31 893.31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2D63DC">
            <w:pPr>
              <w:jc w:val="center"/>
            </w:pPr>
            <w:r w:rsidRPr="006939BF">
              <w:t>13.01.2020 11:15:34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CE4749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EA-39258</w:t>
            </w:r>
          </w:p>
        </w:tc>
      </w:tr>
      <w:tr w:rsidR="001C42E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32 175.55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E664B4">
            <w:pPr>
              <w:jc w:val="center"/>
            </w:pPr>
            <w:r w:rsidRPr="006939BF">
              <w:t>13.01.2020 11:14:32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E664B4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EA-39260</w:t>
            </w:r>
          </w:p>
        </w:tc>
      </w:tr>
      <w:tr w:rsidR="001C42E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37 538.11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B97D02">
            <w:pPr>
              <w:jc w:val="center"/>
            </w:pPr>
            <w:r w:rsidRPr="006939BF">
              <w:t>13.01.2020 11:07:15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B97D02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EA-39345</w:t>
            </w:r>
          </w:p>
        </w:tc>
      </w:tr>
      <w:tr w:rsidR="001C42E7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8324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6939BF">
              <w:rPr>
                <w:color w:val="000000"/>
                <w:sz w:val="27"/>
                <w:szCs w:val="27"/>
                <w:lang w:val="ru-RU"/>
              </w:rPr>
              <w:t>55 883.77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E664B4">
            <w:pPr>
              <w:jc w:val="center"/>
            </w:pPr>
            <w:r w:rsidRPr="006939BF">
              <w:t>13.01.2020 11:02:58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C42E7" w:rsidRPr="006939BF" w:rsidRDefault="001C42E7" w:rsidP="00E664B4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EA-39603</w:t>
            </w:r>
          </w:p>
        </w:tc>
      </w:tr>
    </w:tbl>
    <w:p w:rsidR="001C42E7" w:rsidRPr="001D19F7" w:rsidRDefault="001C42E7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C42E7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C42E7" w:rsidRPr="001D19F7" w:rsidRDefault="001C4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1C42E7" w:rsidRPr="001D19F7" w:rsidRDefault="001C4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1D19F7" w:rsidRDefault="001C42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1C42E7" w:rsidRPr="001D19F7" w:rsidRDefault="001C42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1D19F7" w:rsidRDefault="001C4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C42E7" w:rsidRPr="00506E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C42E7" w:rsidRPr="006939BF" w:rsidRDefault="001C42E7" w:rsidP="00B97D02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EA-39258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6939BF" w:rsidRDefault="001C42E7" w:rsidP="00FE5198">
            <w:pPr>
              <w:jc w:val="center"/>
            </w:pPr>
            <w:r w:rsidRPr="006939BF">
              <w:t>28.12.2019 14:24:15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ОБЩЕСТВО С ОГРАНИЧЕННОЙ ОТВЕТСТВЕННОСТЬЮ "СП ГРУПП"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ИНН2311207690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ОГРН1162311053079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КПП231101001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Место нахождения (жительства)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350039, КРАЙ КРАСНОДАРСКИЙ23, Г КРАСНОДАР, ПРОЕЗД МИРНЫЙ, ДОМ 14/1</w:t>
            </w:r>
          </w:p>
          <w:p w:rsidR="001C42E7" w:rsidRPr="006939BF" w:rsidRDefault="001C42E7" w:rsidP="006939BF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939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Смирнов Илья Алексеевич</w:t>
            </w:r>
          </w:p>
          <w:p w:rsidR="001C42E7" w:rsidRPr="002A2E73" w:rsidRDefault="001C42E7" w:rsidP="00027D87">
            <w:pPr>
              <w:rPr>
                <w:lang w:val="ru-RU"/>
              </w:rPr>
            </w:pPr>
            <w:r w:rsidRPr="006939BF">
              <w:rPr>
                <w:lang w:val="ru-RU"/>
              </w:rPr>
              <w:t>Телефон 79615044422</w:t>
            </w:r>
          </w:p>
        </w:tc>
      </w:tr>
      <w:tr w:rsidR="001C42E7" w:rsidRPr="00506E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C42E7" w:rsidRPr="006939BF" w:rsidRDefault="001C42E7" w:rsidP="00B97D02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EA-39260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6939BF" w:rsidRDefault="001C42E7" w:rsidP="000A7B44">
            <w:pPr>
              <w:jc w:val="center"/>
            </w:pPr>
            <w:r w:rsidRPr="006939BF">
              <w:t>28.12.2019 13:52:15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ОБЩЕСТВО С ОГРАНИЧЕННОЙ ОТВЕТСТВЕННОСТЬЮ "СОВРЕМЕННЫЕ ТЕХНОЛОГИИ СТРОИТЕЛЬСТВА"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ИНН2301089937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ОГРН1152301002314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КПП230101001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Место нахождения (жительства)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353451, КРАЙ КРАСНОДАРСКИЙ, Г АНАПА, Ш СУПСЕХСКОЕ, ДОМ 1, ЛИТЕР Б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Почтовый адрес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353451, КРАЙ КРАСНОДАРСКИЙ, Г АНАПА, Ш СУПСЕХСКОЕ, ДОМ 1, ЛИТЕР Б</w:t>
            </w:r>
          </w:p>
          <w:p w:rsidR="001C42E7" w:rsidRPr="006939BF" w:rsidRDefault="001C42E7" w:rsidP="006939BF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939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Герус Роман Александрович</w:t>
            </w:r>
          </w:p>
          <w:p w:rsidR="001C42E7" w:rsidRPr="002A2E73" w:rsidRDefault="001C42E7" w:rsidP="000A7B44">
            <w:pPr>
              <w:rPr>
                <w:lang w:val="ru-RU"/>
              </w:rPr>
            </w:pPr>
            <w:r w:rsidRPr="006939BF">
              <w:rPr>
                <w:lang w:val="ru-RU"/>
              </w:rPr>
              <w:t>Телефон 79181010824</w:t>
            </w:r>
          </w:p>
        </w:tc>
      </w:tr>
      <w:tr w:rsidR="001C42E7" w:rsidRPr="00506E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C42E7" w:rsidRPr="006939BF" w:rsidRDefault="001C42E7" w:rsidP="00B97D02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EA-39345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6939BF" w:rsidRDefault="001C42E7" w:rsidP="000A7B44">
            <w:pPr>
              <w:jc w:val="center"/>
            </w:pPr>
            <w:r w:rsidRPr="006939BF">
              <w:t>30.12.2019 13:01:06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Индивидуальный предприниматель ПАНКОВСКИЙ ЭДУАРД ВЛАДИМИРОВИЧ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ИНН911100028500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Почтовый адрес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- Санкт-Петербург78, ул. Добровольцев, д 14, кв. 33</w:t>
            </w:r>
          </w:p>
          <w:p w:rsidR="001C42E7" w:rsidRPr="006939BF" w:rsidRDefault="001C42E7" w:rsidP="006939BF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939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1C42E7" w:rsidRPr="006939BF" w:rsidRDefault="001C42E7" w:rsidP="006939BF">
            <w:pPr>
              <w:rPr>
                <w:lang w:val="ru-RU"/>
              </w:rPr>
            </w:pPr>
            <w:r w:rsidRPr="006939BF">
              <w:rPr>
                <w:lang w:val="ru-RU"/>
              </w:rPr>
              <w:t>Панковский Эдуард Владимирович</w:t>
            </w:r>
          </w:p>
          <w:p w:rsidR="001C42E7" w:rsidRPr="006939BF" w:rsidRDefault="001C42E7" w:rsidP="008324BF">
            <w:pPr>
              <w:rPr>
                <w:lang w:val="ru-RU"/>
              </w:rPr>
            </w:pPr>
            <w:r>
              <w:t>Телефон 79788999273</w:t>
            </w:r>
          </w:p>
        </w:tc>
      </w:tr>
      <w:tr w:rsidR="001C42E7" w:rsidRPr="00506E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C42E7" w:rsidRPr="006939BF" w:rsidRDefault="001C42E7" w:rsidP="00B97D02">
            <w:pPr>
              <w:jc w:val="center"/>
              <w:rPr>
                <w:lang w:val="ru-RU"/>
              </w:rPr>
            </w:pPr>
            <w:r w:rsidRPr="006939BF">
              <w:rPr>
                <w:lang w:val="ru-RU"/>
              </w:rPr>
              <w:t>EA-39603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C42E7" w:rsidRPr="006939BF" w:rsidRDefault="001C42E7" w:rsidP="00B97D02">
            <w:pPr>
              <w:jc w:val="center"/>
            </w:pPr>
            <w:r w:rsidRPr="006939BF">
              <w:t>08.01.2020 22:52:18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ОБЩЕСТВО С ОГРАНИЧЕННОЙ ОТВЕТСТВЕННОСТЬЮ "ВЕКТОР"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ИНН2349028273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ОГРН1072349000052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КПП234901001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Место нахождения (жительства)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Почтовый адрес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1C42E7" w:rsidRPr="008324BF" w:rsidRDefault="001C42E7" w:rsidP="00B97D0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324B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C42E7" w:rsidRPr="008324BF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Терехова Марина Станиславовна</w:t>
            </w:r>
          </w:p>
          <w:p w:rsidR="001C42E7" w:rsidRPr="002A2E73" w:rsidRDefault="001C42E7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Телефон 78612421215</w:t>
            </w:r>
          </w:p>
        </w:tc>
      </w:tr>
    </w:tbl>
    <w:p w:rsidR="001C42E7" w:rsidRPr="001D19F7" w:rsidRDefault="001C42E7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C42E7" w:rsidRPr="001D19F7" w:rsidRDefault="001C42E7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6939BF">
        <w:rPr>
          <w:lang w:val="ru-RU"/>
        </w:rPr>
        <w:t>EA-39258</w:t>
      </w:r>
      <w:r w:rsidRPr="001D19F7">
        <w:rPr>
          <w:lang w:val="ru-RU"/>
        </w:rPr>
        <w:t xml:space="preserve">- </w:t>
      </w:r>
      <w:r w:rsidRPr="006939BF">
        <w:rPr>
          <w:lang w:val="ru-RU"/>
        </w:rPr>
        <w:t>ОБЩЕСТВО С ОГРАНИЧЕННОЙ ОТВЕТСТВЕННОСТЬЮ "СП ГРУПП"</w:t>
      </w:r>
      <w:r w:rsidRPr="001D19F7">
        <w:rPr>
          <w:lang w:val="ru-RU"/>
        </w:rPr>
        <w:t xml:space="preserve">,№ </w:t>
      </w:r>
      <w:r w:rsidRPr="006939BF">
        <w:rPr>
          <w:lang w:val="ru-RU"/>
        </w:rPr>
        <w:t>EA-39260</w:t>
      </w:r>
      <w:r w:rsidRPr="001D19F7">
        <w:rPr>
          <w:lang w:val="ru-RU"/>
        </w:rPr>
        <w:t xml:space="preserve">- </w:t>
      </w:r>
      <w:r w:rsidRPr="006939BF">
        <w:rPr>
          <w:lang w:val="ru-RU"/>
        </w:rPr>
        <w:t>ОБЩЕСТВО С ОГРАНИЧЕННОЙ ОТВЕТСТВЕННОСТЬЮ "СОВРЕМЕННЫЕ ТЕХНОЛОГИИ СТРОИТЕЛЬСТВА"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6939BF">
        <w:rPr>
          <w:lang w:val="ru-RU"/>
        </w:rPr>
        <w:t>EA-39345</w:t>
      </w:r>
      <w:r w:rsidRPr="001D19F7">
        <w:rPr>
          <w:lang w:val="ru-RU"/>
        </w:rPr>
        <w:t xml:space="preserve">- </w:t>
      </w:r>
      <w:r w:rsidRPr="006939BF">
        <w:rPr>
          <w:lang w:val="ru-RU"/>
        </w:rPr>
        <w:t>Индивидуальный предприниматель ПАНКОВСКИЙ ЭДУАРД ВЛАДИМИРОВИЧ</w:t>
      </w:r>
      <w:r>
        <w:rPr>
          <w:lang w:val="ru-RU"/>
        </w:rPr>
        <w:t>,</w:t>
      </w:r>
      <w:r w:rsidRPr="006939BF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6939BF">
        <w:rPr>
          <w:lang w:val="ru-RU"/>
        </w:rPr>
        <w:t>EA-39603</w:t>
      </w:r>
      <w:r w:rsidRPr="001D19F7">
        <w:rPr>
          <w:lang w:val="ru-RU"/>
        </w:rPr>
        <w:t xml:space="preserve">- </w:t>
      </w:r>
      <w:r w:rsidRPr="006939BF">
        <w:rPr>
          <w:lang w:val="ru-RU"/>
        </w:rPr>
        <w:t>ОБЩЕСТВО С ОГРАНИЧЕННОЙ ОТВЕТСТВЕННОСТЬЮ "ВЕКТОР"</w:t>
      </w:r>
      <w:r>
        <w:rPr>
          <w:lang w:val="ru-RU"/>
        </w:rPr>
        <w:t>.</w:t>
      </w:r>
    </w:p>
    <w:p w:rsidR="001C42E7" w:rsidRPr="001D19F7" w:rsidRDefault="001C42E7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C42E7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1C42E7" w:rsidRPr="001D19F7" w:rsidRDefault="001C42E7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C42E7" w:rsidRPr="001D19F7" w:rsidRDefault="001C42E7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C42E7" w:rsidRPr="001D19F7">
        <w:trPr>
          <w:trHeight w:val="274"/>
        </w:trPr>
        <w:tc>
          <w:tcPr>
            <w:tcW w:w="2204" w:type="dxa"/>
            <w:vMerge/>
          </w:tcPr>
          <w:p w:rsidR="001C42E7" w:rsidRPr="001D19F7" w:rsidRDefault="001C42E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C42E7" w:rsidRPr="001D19F7" w:rsidRDefault="001C42E7" w:rsidP="00AA4A97">
            <w:pPr>
              <w:jc w:val="center"/>
              <w:rPr>
                <w:lang w:val="ru-RU"/>
              </w:rPr>
            </w:pPr>
          </w:p>
          <w:p w:rsidR="001C42E7" w:rsidRPr="001D19F7" w:rsidRDefault="001C42E7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C42E7" w:rsidRPr="001D19F7" w:rsidRDefault="001C42E7" w:rsidP="00AA4A97">
            <w:pPr>
              <w:ind w:right="-21"/>
              <w:jc w:val="center"/>
              <w:rPr>
                <w:lang w:val="ru-RU"/>
              </w:rPr>
            </w:pPr>
          </w:p>
          <w:p w:rsidR="001C42E7" w:rsidRPr="001D19F7" w:rsidRDefault="001C42E7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C42E7" w:rsidRPr="001D19F7" w:rsidRDefault="001C42E7" w:rsidP="0056026D">
            <w:pPr>
              <w:jc w:val="center"/>
              <w:rPr>
                <w:lang w:val="ru-RU"/>
              </w:rPr>
            </w:pPr>
          </w:p>
          <w:p w:rsidR="001C42E7" w:rsidRPr="001D19F7" w:rsidRDefault="001C42E7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C42E7" w:rsidRPr="001D19F7" w:rsidRDefault="001C42E7" w:rsidP="00AA4A97">
            <w:pPr>
              <w:jc w:val="center"/>
              <w:rPr>
                <w:lang w:val="ru-RU"/>
              </w:rPr>
            </w:pPr>
          </w:p>
          <w:p w:rsidR="001C42E7" w:rsidRPr="001D19F7" w:rsidRDefault="001C42E7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C42E7" w:rsidRPr="001D19F7" w:rsidRDefault="001C42E7" w:rsidP="0056026D">
            <w:pPr>
              <w:jc w:val="center"/>
              <w:rPr>
                <w:lang w:val="ru-RU"/>
              </w:rPr>
            </w:pPr>
          </w:p>
          <w:p w:rsidR="001C42E7" w:rsidRPr="001D19F7" w:rsidRDefault="001C42E7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1C42E7" w:rsidRPr="00506E8F">
        <w:trPr>
          <w:trHeight w:val="938"/>
        </w:trPr>
        <w:tc>
          <w:tcPr>
            <w:tcW w:w="2204" w:type="dxa"/>
            <w:vAlign w:val="center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939BF">
              <w:rPr>
                <w:lang w:val="ru-RU"/>
              </w:rPr>
              <w:t>EA-39258</w:t>
            </w:r>
            <w:r w:rsidRPr="001D19F7">
              <w:rPr>
                <w:lang w:val="ru-RU"/>
              </w:rPr>
              <w:t xml:space="preserve">- </w:t>
            </w:r>
            <w:r w:rsidRPr="006939BF">
              <w:rPr>
                <w:lang w:val="ru-RU"/>
              </w:rPr>
              <w:t>ОБЩЕСТВО С ОГРАНИЧЕННОЙ ОТВЕТСТВЕННОСТЬЮ "СП ГРУПП"</w:t>
            </w:r>
          </w:p>
        </w:tc>
        <w:tc>
          <w:tcPr>
            <w:tcW w:w="1700" w:type="dxa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C42E7" w:rsidRPr="001D19F7" w:rsidRDefault="001C42E7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C42E7" w:rsidRPr="00506E8F">
        <w:trPr>
          <w:trHeight w:val="938"/>
        </w:trPr>
        <w:tc>
          <w:tcPr>
            <w:tcW w:w="2204" w:type="dxa"/>
            <w:vAlign w:val="center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939BF">
              <w:rPr>
                <w:lang w:val="ru-RU"/>
              </w:rPr>
              <w:t>EA-39260</w:t>
            </w:r>
            <w:r w:rsidRPr="001D19F7">
              <w:rPr>
                <w:lang w:val="ru-RU"/>
              </w:rPr>
              <w:t xml:space="preserve">- </w:t>
            </w:r>
            <w:r w:rsidRPr="006939BF">
              <w:rPr>
                <w:lang w:val="ru-RU"/>
              </w:rPr>
              <w:t>ОБЩЕСТВО С ОГРАНИЧЕННОЙ ОТВЕТСТВЕННОСТЬЮ "СОВРЕМЕННЫЕ ТЕХНОЛОГИИ СТРОИТЕЛЬСТВА"</w:t>
            </w:r>
          </w:p>
        </w:tc>
        <w:tc>
          <w:tcPr>
            <w:tcW w:w="1700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C42E7" w:rsidRPr="00506E8F">
        <w:trPr>
          <w:trHeight w:val="938"/>
        </w:trPr>
        <w:tc>
          <w:tcPr>
            <w:tcW w:w="2204" w:type="dxa"/>
            <w:vAlign w:val="center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939BF">
              <w:rPr>
                <w:lang w:val="ru-RU"/>
              </w:rPr>
              <w:t>EA-39345</w:t>
            </w:r>
            <w:r w:rsidRPr="001D19F7">
              <w:rPr>
                <w:lang w:val="ru-RU"/>
              </w:rPr>
              <w:t xml:space="preserve">- </w:t>
            </w:r>
            <w:r w:rsidRPr="006939BF">
              <w:rPr>
                <w:lang w:val="ru-RU"/>
              </w:rPr>
              <w:t>Индивидуальный предприниматель ПАНКОВСКИЙ ЭДУАРД ВЛАДИМИРОВИЧ</w:t>
            </w:r>
          </w:p>
        </w:tc>
        <w:tc>
          <w:tcPr>
            <w:tcW w:w="1700" w:type="dxa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C42E7" w:rsidRPr="001D19F7" w:rsidRDefault="001C42E7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C42E7" w:rsidRPr="00506E8F">
        <w:trPr>
          <w:trHeight w:val="938"/>
        </w:trPr>
        <w:tc>
          <w:tcPr>
            <w:tcW w:w="2204" w:type="dxa"/>
            <w:vAlign w:val="center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939BF">
              <w:rPr>
                <w:lang w:val="ru-RU"/>
              </w:rPr>
              <w:t>EA-39603</w:t>
            </w:r>
            <w:r w:rsidRPr="001D19F7">
              <w:rPr>
                <w:lang w:val="ru-RU"/>
              </w:rPr>
              <w:t xml:space="preserve">- </w:t>
            </w:r>
            <w:r w:rsidRPr="006939BF">
              <w:rPr>
                <w:lang w:val="ru-RU"/>
              </w:rPr>
              <w:t>ОБЩЕСТВО С ОГРАНИЧЕННОЙ ОТВЕТСТВЕННОСТЬЮ "ВЕКТОР"</w:t>
            </w:r>
          </w:p>
        </w:tc>
        <w:tc>
          <w:tcPr>
            <w:tcW w:w="1700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C42E7" w:rsidRPr="001D19F7" w:rsidRDefault="001C42E7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C42E7" w:rsidRPr="001D19F7" w:rsidRDefault="001C42E7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939BF">
        <w:rPr>
          <w:lang w:val="ru-RU"/>
        </w:rPr>
        <w:t>Поставка хозяйственных товаров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939BF">
        <w:rPr>
          <w:lang w:val="ru-RU"/>
        </w:rPr>
        <w:t>ОБЩЕСТВО С ОГРАНИЧЕННОЙ ОТВЕТСТВЕННОСТЬЮ "СП ГРУПП"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6939BF">
        <w:rPr>
          <w:color w:val="000000"/>
          <w:lang w:val="ru-RU"/>
        </w:rPr>
        <w:t>31 893.31</w:t>
      </w:r>
      <w:r w:rsidRPr="001D19F7">
        <w:rPr>
          <w:lang w:val="ru-RU"/>
        </w:rPr>
        <w:t xml:space="preserve"> рублей.  </w:t>
      </w:r>
    </w:p>
    <w:p w:rsidR="001C42E7" w:rsidRDefault="001C42E7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1C42E7" w:rsidRPr="001D19F7" w:rsidRDefault="001C42E7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C42E7" w:rsidRPr="001D19F7">
        <w:trPr>
          <w:trHeight w:val="206"/>
          <w:jc w:val="center"/>
        </w:trPr>
        <w:tc>
          <w:tcPr>
            <w:tcW w:w="7338" w:type="dxa"/>
          </w:tcPr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C42E7" w:rsidRPr="001D19F7">
        <w:trPr>
          <w:trHeight w:val="206"/>
          <w:jc w:val="center"/>
        </w:trPr>
        <w:tc>
          <w:tcPr>
            <w:tcW w:w="7338" w:type="dxa"/>
          </w:tcPr>
          <w:p w:rsidR="001C42E7" w:rsidRPr="001D19F7" w:rsidRDefault="001C42E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C42E7" w:rsidRPr="001D19F7" w:rsidRDefault="001C42E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C42E7" w:rsidRPr="001D19F7">
        <w:trPr>
          <w:trHeight w:val="206"/>
          <w:jc w:val="center"/>
        </w:trPr>
        <w:tc>
          <w:tcPr>
            <w:tcW w:w="7338" w:type="dxa"/>
          </w:tcPr>
          <w:p w:rsidR="001C42E7" w:rsidRPr="001D19F7" w:rsidRDefault="001C4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1C42E7" w:rsidRPr="001D19F7" w:rsidRDefault="001C42E7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C42E7" w:rsidRPr="001D19F7" w:rsidRDefault="001C42E7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1C42E7" w:rsidRPr="001D19F7" w:rsidRDefault="001C42E7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1C42E7" w:rsidRPr="001D19F7" w:rsidRDefault="001C42E7" w:rsidP="00B7524D">
      <w:pPr>
        <w:jc w:val="both"/>
        <w:rPr>
          <w:lang w:val="ru-RU" w:eastAsia="ru-RU"/>
        </w:rPr>
      </w:pPr>
    </w:p>
    <w:sectPr w:rsidR="001C42E7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2E7" w:rsidRDefault="001C42E7">
      <w:r>
        <w:separator/>
      </w:r>
    </w:p>
  </w:endnote>
  <w:endnote w:type="continuationSeparator" w:id="1">
    <w:p w:rsidR="001C42E7" w:rsidRDefault="001C4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2E7" w:rsidRDefault="001C42E7">
      <w:r>
        <w:separator/>
      </w:r>
    </w:p>
  </w:footnote>
  <w:footnote w:type="continuationSeparator" w:id="1">
    <w:p w:rsidR="001C42E7" w:rsidRDefault="001C4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E7" w:rsidRDefault="001C42E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C42E7" w:rsidRDefault="001C42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7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874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87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7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7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3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187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874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874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87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87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87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7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7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18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7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87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87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1491</Words>
  <Characters>8501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2020-01-15T11:10:00Z</cp:lastPrinted>
  <dcterms:created xsi:type="dcterms:W3CDTF">2020-01-15T10:57:00Z</dcterms:created>
  <dcterms:modified xsi:type="dcterms:W3CDTF">2020-01-15T11:10:00Z</dcterms:modified>
</cp:coreProperties>
</file>