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636" w:rsidRPr="001D19F7" w:rsidRDefault="00A93636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38</w:t>
      </w:r>
    </w:p>
    <w:p w:rsidR="00A93636" w:rsidRPr="001D19F7" w:rsidRDefault="00A93636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93636" w:rsidRPr="001D19F7" w:rsidRDefault="00A9363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93636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93636" w:rsidRPr="001D19F7" w:rsidRDefault="00A93636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93636" w:rsidRPr="001D19F7" w:rsidRDefault="00A93636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A93636" w:rsidRDefault="00A93636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93636" w:rsidRPr="00414540" w:rsidRDefault="00A93636" w:rsidP="0041454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414540">
        <w:rPr>
          <w:b/>
          <w:bCs/>
          <w:lang w:val="ru-RU"/>
        </w:rPr>
        <w:t xml:space="preserve">Информация о государственном заказчике: </w:t>
      </w:r>
      <w:r w:rsidRPr="00414540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414540">
          <w:rPr>
            <w:rStyle w:val="Hyperlink"/>
          </w:rPr>
          <w:t>crbzak</w:t>
        </w:r>
        <w:r w:rsidRPr="00414540">
          <w:rPr>
            <w:rStyle w:val="Hyperlink"/>
            <w:lang w:val="ru-RU"/>
          </w:rPr>
          <w:t>@</w:t>
        </w:r>
        <w:r w:rsidRPr="00414540">
          <w:rPr>
            <w:rStyle w:val="Hyperlink"/>
          </w:rPr>
          <w:t>mail</w:t>
        </w:r>
        <w:r w:rsidRPr="00414540">
          <w:rPr>
            <w:rStyle w:val="Hyperlink"/>
            <w:lang w:val="ru-RU"/>
          </w:rPr>
          <w:t>.</w:t>
        </w:r>
        <w:r w:rsidRPr="00414540">
          <w:rPr>
            <w:rStyle w:val="Hyperlink"/>
          </w:rPr>
          <w:t>ru</w:t>
        </w:r>
      </w:hyperlink>
      <w:r w:rsidRPr="00414540">
        <w:rPr>
          <w:lang w:val="ru-RU"/>
        </w:rPr>
        <w:t>. Контрактный управляющий: Дехтерев Юрий Сергеевич.</w:t>
      </w:r>
    </w:p>
    <w:p w:rsidR="00A93636" w:rsidRPr="00414540" w:rsidRDefault="00A93636" w:rsidP="0041454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414540">
        <w:rPr>
          <w:b/>
          <w:bCs/>
          <w:lang w:val="ru-RU"/>
        </w:rPr>
        <w:t>Предмет контракта: «</w:t>
      </w:r>
      <w:r w:rsidRPr="00414540">
        <w:rPr>
          <w:lang w:val="ru-RU"/>
        </w:rPr>
        <w:t xml:space="preserve">ПОСТАВКА ЖИДКОГО КРЕМ-МЫЛА С ПОМПОЙ ДОЗАТОРОМ».  </w:t>
      </w:r>
    </w:p>
    <w:p w:rsidR="00A93636" w:rsidRPr="00414540" w:rsidRDefault="00A93636" w:rsidP="00414540">
      <w:pPr>
        <w:autoSpaceDE w:val="0"/>
        <w:autoSpaceDN w:val="0"/>
        <w:adjustRightInd w:val="0"/>
        <w:rPr>
          <w:lang w:val="ru-RU" w:eastAsia="ru-RU"/>
        </w:rPr>
      </w:pPr>
      <w:r w:rsidRPr="00414540">
        <w:rPr>
          <w:b/>
          <w:bCs/>
          <w:noProof/>
          <w:lang w:val="ru-RU"/>
        </w:rPr>
        <w:t>Идентификационный код закупки:</w:t>
      </w:r>
      <w:r w:rsidRPr="00414540">
        <w:rPr>
          <w:lang w:val="ru-RU"/>
        </w:rPr>
        <w:t xml:space="preserve"> </w:t>
      </w:r>
      <w:r w:rsidRPr="00414540">
        <w:rPr>
          <w:color w:val="000000"/>
          <w:lang w:val="ru-RU"/>
        </w:rPr>
        <w:t>193234901331923490100103850012041000</w:t>
      </w:r>
    </w:p>
    <w:p w:rsidR="00A93636" w:rsidRPr="00414540" w:rsidRDefault="00A93636" w:rsidP="00414540">
      <w:pPr>
        <w:autoSpaceDE w:val="0"/>
        <w:autoSpaceDN w:val="0"/>
        <w:adjustRightInd w:val="0"/>
        <w:rPr>
          <w:lang w:val="ru-RU"/>
        </w:rPr>
      </w:pPr>
      <w:r w:rsidRPr="00414540">
        <w:rPr>
          <w:b/>
          <w:bCs/>
          <w:noProof/>
          <w:lang w:val="ru-RU"/>
        </w:rPr>
        <w:t>Начальная (максимальная) цена контракта</w:t>
      </w:r>
      <w:r w:rsidRPr="00414540">
        <w:rPr>
          <w:b/>
          <w:bCs/>
          <w:lang w:val="ru-RU"/>
        </w:rPr>
        <w:t>:</w:t>
      </w:r>
      <w:r w:rsidRPr="00414540">
        <w:rPr>
          <w:lang w:val="ru-RU"/>
        </w:rPr>
        <w:t xml:space="preserve"> 411400 руб. 50 коп. (четыреста одиннадцать тысяч четыреста рублей 50 копеек).</w:t>
      </w:r>
    </w:p>
    <w:p w:rsidR="00A93636" w:rsidRPr="00414540" w:rsidRDefault="00A93636" w:rsidP="0041454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414540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14540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A93636" w:rsidRPr="00414540" w:rsidRDefault="00A93636" w:rsidP="0041454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414540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414540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1/10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2020 г.</w:t>
      </w:r>
    </w:p>
    <w:p w:rsidR="00A93636" w:rsidRPr="00414540" w:rsidRDefault="00A93636" w:rsidP="0041454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414540">
        <w:rPr>
          <w:b/>
          <w:bCs/>
          <w:lang w:val="ru-RU"/>
        </w:rPr>
        <w:t>Источник финансирования:</w:t>
      </w:r>
      <w:r w:rsidRPr="00414540">
        <w:rPr>
          <w:lang w:val="ru-RU"/>
        </w:rPr>
        <w:t xml:space="preserve"> Внебюджетные фонды (ОМС), краевой бюджет, внебюджетные средства (платные услуги).</w:t>
      </w:r>
    </w:p>
    <w:p w:rsidR="00A93636" w:rsidRPr="00414540" w:rsidRDefault="00A93636" w:rsidP="0041454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414540">
        <w:rPr>
          <w:lang w:val="ru-RU"/>
        </w:rPr>
        <w:t xml:space="preserve">  </w:t>
      </w:r>
      <w:r w:rsidRPr="00414540">
        <w:rPr>
          <w:b/>
          <w:bCs/>
          <w:lang w:val="ru-RU"/>
        </w:rPr>
        <w:t>Размер обеспечения заявки на участие в аукционе:</w:t>
      </w:r>
      <w:r w:rsidRPr="00414540">
        <w:rPr>
          <w:lang w:val="ru-RU"/>
        </w:rPr>
        <w:t xml:space="preserve"> Не установлен</w:t>
      </w:r>
      <w:r w:rsidRPr="00414540">
        <w:rPr>
          <w:spacing w:val="-2"/>
          <w:lang w:val="ru-RU"/>
        </w:rPr>
        <w:t>.</w:t>
      </w:r>
    </w:p>
    <w:p w:rsidR="00A93636" w:rsidRPr="00414540" w:rsidRDefault="00A93636" w:rsidP="00414540">
      <w:pPr>
        <w:jc w:val="both"/>
        <w:rPr>
          <w:spacing w:val="-2"/>
          <w:lang w:val="ru-RU"/>
        </w:rPr>
      </w:pPr>
      <w:r w:rsidRPr="00414540">
        <w:rPr>
          <w:b/>
          <w:bCs/>
          <w:lang w:val="ru-RU"/>
        </w:rPr>
        <w:t xml:space="preserve">       </w:t>
      </w:r>
      <w:r w:rsidRPr="00414540">
        <w:rPr>
          <w:b/>
          <w:bCs/>
          <w:lang w:val="ru-RU"/>
        </w:rPr>
        <w:tab/>
        <w:t xml:space="preserve">Размер обеспечения исполнения контракта: </w:t>
      </w:r>
      <w:r w:rsidRPr="00414540">
        <w:rPr>
          <w:lang w:val="ru-RU"/>
        </w:rPr>
        <w:t xml:space="preserve">5 </w:t>
      </w:r>
      <w:r w:rsidRPr="00414540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93636" w:rsidRPr="00414540" w:rsidRDefault="00A93636" w:rsidP="0041454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414540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14540">
        <w:rPr>
          <w:color w:val="000000"/>
          <w:sz w:val="24"/>
          <w:szCs w:val="24"/>
        </w:rPr>
        <w:t>26.12.2019 12:25</w:t>
      </w:r>
      <w:r w:rsidRPr="00414540">
        <w:rPr>
          <w:sz w:val="24"/>
          <w:szCs w:val="24"/>
        </w:rPr>
        <w:t xml:space="preserve"> (московское время).</w:t>
      </w:r>
    </w:p>
    <w:p w:rsidR="00A93636" w:rsidRPr="00414540" w:rsidRDefault="00A93636" w:rsidP="00414540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414540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414540">
        <w:rPr>
          <w:sz w:val="24"/>
          <w:szCs w:val="24"/>
        </w:rPr>
        <w:t xml:space="preserve"> </w:t>
      </w:r>
    </w:p>
    <w:p w:rsidR="00A93636" w:rsidRDefault="00A93636" w:rsidP="003177F9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93636" w:rsidRPr="001D19F7">
        <w:trPr>
          <w:jc w:val="center"/>
        </w:trPr>
        <w:tc>
          <w:tcPr>
            <w:tcW w:w="9828" w:type="dxa"/>
            <w:gridSpan w:val="5"/>
          </w:tcPr>
          <w:p w:rsidR="00A93636" w:rsidRPr="001D19F7" w:rsidRDefault="00A9363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A93636" w:rsidRPr="008B0E4D">
        <w:trPr>
          <w:jc w:val="center"/>
        </w:trPr>
        <w:tc>
          <w:tcPr>
            <w:tcW w:w="2820" w:type="dxa"/>
          </w:tcPr>
          <w:p w:rsidR="00A93636" w:rsidRPr="001D19F7" w:rsidRDefault="00A9363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A93636" w:rsidRPr="001D19F7" w:rsidRDefault="00A9363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A93636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A93636" w:rsidRPr="001D19F7" w:rsidRDefault="00A93636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A93636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A93636" w:rsidRPr="001D19F7" w:rsidRDefault="00A93636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93636" w:rsidRPr="001D19F7" w:rsidRDefault="00A9363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A93636" w:rsidRPr="001D19F7">
        <w:trPr>
          <w:jc w:val="center"/>
        </w:trPr>
        <w:tc>
          <w:tcPr>
            <w:tcW w:w="9828" w:type="dxa"/>
            <w:gridSpan w:val="5"/>
          </w:tcPr>
          <w:p w:rsidR="00A93636" w:rsidRPr="001D19F7" w:rsidRDefault="00A93636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A93636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93636" w:rsidRPr="001D19F7" w:rsidRDefault="00A9363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A93636" w:rsidRPr="001D19F7" w:rsidRDefault="00A9363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A93636" w:rsidRPr="001D19F7" w:rsidRDefault="00A9363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93636" w:rsidRPr="001D19F7" w:rsidRDefault="00A93636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A93636" w:rsidRPr="001D19F7" w:rsidRDefault="00A9363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A93636" w:rsidRPr="001D19F7" w:rsidRDefault="00A9363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A93636" w:rsidRPr="001D19F7" w:rsidRDefault="00A93636" w:rsidP="00A841CC">
            <w:pPr>
              <w:ind w:right="-80"/>
              <w:jc w:val="both"/>
              <w:rPr>
                <w:lang w:val="ru-RU"/>
              </w:rPr>
            </w:pPr>
          </w:p>
          <w:p w:rsidR="00A93636" w:rsidRPr="001D19F7" w:rsidRDefault="00A9363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A93636" w:rsidRPr="001D19F7" w:rsidRDefault="00A93636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A93636" w:rsidRPr="001D19F7" w:rsidRDefault="00A93636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10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93636" w:rsidRPr="001D19F7" w:rsidRDefault="00A93636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A9363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9363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414540" w:rsidRDefault="00A93636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414540">
              <w:rPr>
                <w:color w:val="000000"/>
                <w:sz w:val="27"/>
                <w:szCs w:val="27"/>
                <w:lang w:val="ru-RU"/>
              </w:rPr>
              <w:t>187 689.00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414540" w:rsidRDefault="00A93636" w:rsidP="002D63DC">
            <w:pPr>
              <w:jc w:val="center"/>
            </w:pPr>
            <w:r w:rsidRPr="00414540">
              <w:t>14.01.2020 13:16:43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414540" w:rsidRDefault="00A93636" w:rsidP="00CE4749">
            <w:pPr>
              <w:jc w:val="center"/>
              <w:rPr>
                <w:lang w:val="ru-RU"/>
              </w:rPr>
            </w:pPr>
            <w:r w:rsidRPr="00414540">
              <w:rPr>
                <w:lang w:val="ru-RU"/>
              </w:rPr>
              <w:t>EA-39640</w:t>
            </w:r>
          </w:p>
        </w:tc>
      </w:tr>
      <w:tr w:rsidR="00A9363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6939BF" w:rsidRDefault="00A93636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189 746.00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414540" w:rsidRDefault="00A93636" w:rsidP="00E664B4">
            <w:pPr>
              <w:jc w:val="center"/>
            </w:pPr>
            <w:r w:rsidRPr="00414540">
              <w:t>14.01.2020 13:14:18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414540" w:rsidRDefault="00A93636" w:rsidP="00E664B4">
            <w:pPr>
              <w:jc w:val="center"/>
              <w:rPr>
                <w:lang w:val="ru-RU"/>
              </w:rPr>
            </w:pPr>
            <w:r w:rsidRPr="00414540">
              <w:rPr>
                <w:lang w:val="ru-RU"/>
              </w:rPr>
              <w:t>EA-39756</w:t>
            </w:r>
          </w:p>
        </w:tc>
      </w:tr>
      <w:tr w:rsidR="00A9363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B97D0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3177F9" w:rsidRDefault="00A93636" w:rsidP="003177F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210 316.00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1D19F7" w:rsidRDefault="00A93636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414540" w:rsidRDefault="00A93636" w:rsidP="00B97D02">
            <w:pPr>
              <w:jc w:val="center"/>
            </w:pPr>
            <w:r w:rsidRPr="00414540">
              <w:t>14.01.2020 12:48:55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93636" w:rsidRPr="00414540" w:rsidRDefault="00A93636" w:rsidP="00B97D02">
            <w:pPr>
              <w:jc w:val="center"/>
              <w:rPr>
                <w:lang w:val="ru-RU"/>
              </w:rPr>
            </w:pPr>
            <w:r w:rsidRPr="00414540">
              <w:rPr>
                <w:lang w:val="ru-RU"/>
              </w:rPr>
              <w:t>EA-39792</w:t>
            </w:r>
          </w:p>
        </w:tc>
      </w:tr>
    </w:tbl>
    <w:p w:rsidR="00A93636" w:rsidRPr="001D19F7" w:rsidRDefault="00A93636" w:rsidP="00414540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</w:t>
      </w:r>
      <w:r>
        <w:rPr>
          <w:lang w:val="ru-RU"/>
        </w:rPr>
        <w:t>и</w:t>
      </w:r>
      <w:r w:rsidRPr="001D19F7">
        <w:rPr>
          <w:lang w:val="ru-RU"/>
        </w:rPr>
        <w:t xml:space="preserve"> закупки с заявк</w:t>
      </w:r>
      <w:r>
        <w:rPr>
          <w:lang w:val="ru-RU"/>
        </w:rPr>
        <w:t>ами</w:t>
      </w:r>
      <w:r w:rsidRPr="001D19F7">
        <w:rPr>
          <w:lang w:val="ru-RU"/>
        </w:rPr>
        <w:t xml:space="preserve"> №  </w:t>
      </w:r>
      <w:r w:rsidRPr="00414540">
        <w:rPr>
          <w:rFonts w:ascii="Roboto" w:hAnsi="Roboto" w:cs="Roboto"/>
          <w:color w:val="000000"/>
          <w:shd w:val="clear" w:color="auto" w:fill="FFFFFF"/>
        </w:rPr>
        <w:t>EA</w:t>
      </w:r>
      <w:r w:rsidRPr="00414540">
        <w:rPr>
          <w:rFonts w:ascii="Roboto" w:hAnsi="Roboto" w:cs="Roboto"/>
          <w:color w:val="000000"/>
          <w:shd w:val="clear" w:color="auto" w:fill="FFFFFF"/>
          <w:lang w:val="ru-RU"/>
        </w:rPr>
        <w:t>-39686</w:t>
      </w:r>
      <w:r>
        <w:rPr>
          <w:color w:val="000000"/>
          <w:shd w:val="clear" w:color="auto" w:fill="FFFFFF"/>
          <w:lang w:val="ru-RU"/>
        </w:rPr>
        <w:t>, №</w:t>
      </w:r>
      <w:r w:rsidRPr="00414540">
        <w:rPr>
          <w:lang w:val="ru-RU"/>
        </w:rPr>
        <w:t xml:space="preserve"> </w:t>
      </w:r>
      <w:r w:rsidRPr="00414540">
        <w:rPr>
          <w:color w:val="000000"/>
          <w:shd w:val="clear" w:color="auto" w:fill="FFFFFF"/>
          <w:lang w:val="ru-RU"/>
        </w:rPr>
        <w:t>EA-39783</w:t>
      </w:r>
      <w:r>
        <w:rPr>
          <w:color w:val="000000"/>
          <w:shd w:val="clear" w:color="auto" w:fill="FFFFFF"/>
          <w:lang w:val="ru-RU"/>
        </w:rPr>
        <w:t xml:space="preserve"> и </w:t>
      </w:r>
      <w:r w:rsidRPr="00414540">
        <w:rPr>
          <w:color w:val="000000"/>
          <w:shd w:val="clear" w:color="auto" w:fill="FFFFFF"/>
          <w:lang w:val="ru-RU"/>
        </w:rPr>
        <w:t>№ EA-39811</w:t>
      </w:r>
      <w:r w:rsidRPr="001D19F7">
        <w:rPr>
          <w:lang w:val="ru-RU"/>
        </w:rPr>
        <w:t xml:space="preserve"> предложений о цене контракта в ходе проведения аукциона не подавал</w:t>
      </w:r>
      <w:r>
        <w:rPr>
          <w:lang w:val="ru-RU"/>
        </w:rPr>
        <w:t>и</w:t>
      </w:r>
      <w:r w:rsidRPr="001D19F7">
        <w:rPr>
          <w:lang w:val="ru-RU"/>
        </w:rPr>
        <w:t xml:space="preserve">. </w:t>
      </w:r>
    </w:p>
    <w:p w:rsidR="00A93636" w:rsidRPr="001D19F7" w:rsidRDefault="00A93636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93636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93636" w:rsidRPr="001D19F7" w:rsidRDefault="00A9363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A93636" w:rsidRPr="001D19F7" w:rsidRDefault="00A9363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93636" w:rsidRPr="001D19F7" w:rsidRDefault="00A9363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A93636" w:rsidRPr="001D19F7" w:rsidRDefault="00A9363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636" w:rsidRPr="001D19F7" w:rsidRDefault="00A9363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93636" w:rsidRPr="008B0E4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93636" w:rsidRPr="00414540" w:rsidRDefault="00A93636" w:rsidP="00E53F99">
            <w:pPr>
              <w:jc w:val="center"/>
              <w:rPr>
                <w:lang w:val="ru-RU"/>
              </w:rPr>
            </w:pPr>
            <w:r w:rsidRPr="00414540">
              <w:rPr>
                <w:lang w:val="ru-RU"/>
              </w:rPr>
              <w:t>EA-39640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93636" w:rsidRPr="00414540" w:rsidRDefault="00A93636" w:rsidP="00FE5198">
            <w:pPr>
              <w:jc w:val="center"/>
            </w:pPr>
            <w:r w:rsidRPr="00414540">
              <w:t>09.01.2020 10:30:29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ОБЩЕСТВО С ОГРАНИЧЕННОЙ ОТВЕТСТВЕННОСТЬЮ "КРАТОС"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ИНН6167088028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ОГРН1066167034438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КПП616501001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Место нахождения (жительства)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344011, ОБЛ РОСТОВСКАЯ, Г РОСТОВ-НА-ДОНУ, ПР-КТ БУДЕННОВСКИЙ, 93/295, 27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Почтовый адрес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344011, ОБЛ РОСТОВСКАЯ, Г РОСТОВ-НА-ДОНУ, ПР-КТ БУДЕННОВСКИЙ, 93/295, 27</w:t>
            </w:r>
          </w:p>
          <w:p w:rsidR="00A93636" w:rsidRPr="00414540" w:rsidRDefault="00A93636" w:rsidP="00414540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414540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Коваленко Игорь Валентинович</w:t>
            </w:r>
          </w:p>
          <w:p w:rsidR="00A93636" w:rsidRPr="002A2E73" w:rsidRDefault="00A93636" w:rsidP="00027D87">
            <w:pPr>
              <w:rPr>
                <w:lang w:val="ru-RU"/>
              </w:rPr>
            </w:pPr>
            <w:r w:rsidRPr="00414540">
              <w:rPr>
                <w:lang w:val="ru-RU"/>
              </w:rPr>
              <w:t>Телефон 79034061155</w:t>
            </w:r>
          </w:p>
        </w:tc>
      </w:tr>
      <w:tr w:rsidR="00A93636" w:rsidRPr="00625B3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93636" w:rsidRPr="00414540" w:rsidRDefault="00A93636" w:rsidP="00E53F99">
            <w:pPr>
              <w:jc w:val="center"/>
              <w:rPr>
                <w:lang w:val="ru-RU"/>
              </w:rPr>
            </w:pPr>
            <w:r w:rsidRPr="00414540">
              <w:rPr>
                <w:lang w:val="ru-RU"/>
              </w:rPr>
              <w:t>EA-39756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93636" w:rsidRPr="00414540" w:rsidRDefault="00A93636" w:rsidP="000A7B44">
            <w:pPr>
              <w:jc w:val="center"/>
            </w:pPr>
            <w:r w:rsidRPr="00414540">
              <w:t>09.01.2020 22:17:22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ОБЩЕСТВО С ОГРАНИЧЕННОЙ ОТВЕТСТВЕННОСТЬЮ "РОСТ"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ИНН2312197613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ОГРН1122312011799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КПП230101001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Место нахождения (жительства)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353400, КРАЙ КРАСНОДАРСКИЙ, Р-Н АНАПСКИЙ, СТ-ЦА ГОСТАГАЕВСКАЯ, УЛ РЕЧНАЯ, ДОМ 18, КОРПУС А, ОФИС 1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Почтовый адрес</w:t>
            </w:r>
          </w:p>
          <w:p w:rsidR="00A93636" w:rsidRPr="00414540" w:rsidRDefault="00A93636" w:rsidP="00414540">
            <w:pPr>
              <w:rPr>
                <w:lang w:val="ru-RU"/>
              </w:rPr>
            </w:pPr>
            <w:r w:rsidRPr="00414540">
              <w:rPr>
                <w:lang w:val="ru-RU"/>
              </w:rPr>
              <w:t>353400, КРАЙ КРАСНОДАРСКИЙ, Р-Н АНАПСКИЙ, СТ-ЦА ГОСТАГАЕВСКАЯ, УЛ РЕЧНАЯ, ДОМ 18, КОРПУС А, ОФИС 1</w:t>
            </w:r>
          </w:p>
          <w:p w:rsidR="00A93636" w:rsidRDefault="00A93636" w:rsidP="00414540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A93636" w:rsidRPr="00414540" w:rsidRDefault="00A93636" w:rsidP="000A7B44">
            <w:pPr>
              <w:rPr>
                <w:lang w:val="ru-RU"/>
              </w:rPr>
            </w:pPr>
            <w:r>
              <w:t>Телефон 79183909984</w:t>
            </w:r>
          </w:p>
        </w:tc>
      </w:tr>
      <w:tr w:rsidR="00A93636" w:rsidRPr="008B0E4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93636" w:rsidRPr="00414540" w:rsidRDefault="00A93636" w:rsidP="00E53F99">
            <w:pPr>
              <w:jc w:val="center"/>
              <w:rPr>
                <w:lang w:val="ru-RU"/>
              </w:rPr>
            </w:pPr>
            <w:r w:rsidRPr="00414540">
              <w:rPr>
                <w:lang w:val="ru-RU"/>
              </w:rPr>
              <w:t>EA-39792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93636" w:rsidRPr="00414540" w:rsidRDefault="00A93636" w:rsidP="000A7B44">
            <w:pPr>
              <w:jc w:val="center"/>
            </w:pPr>
            <w:r w:rsidRPr="00414540">
              <w:t>10.01.2020 08:49:30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3636" w:rsidRPr="0051754C" w:rsidRDefault="00A93636" w:rsidP="00414540">
            <w:pPr>
              <w:rPr>
                <w:lang w:val="ru-RU"/>
              </w:rPr>
            </w:pPr>
            <w:r w:rsidRPr="0051754C">
              <w:rPr>
                <w:lang w:val="ru-RU"/>
              </w:rPr>
              <w:t>Индивидуальный предприниматель КРАЛЬ ЕЛЕНА ВЛАДИМИРОВНА</w:t>
            </w:r>
          </w:p>
          <w:p w:rsidR="00A93636" w:rsidRPr="0051754C" w:rsidRDefault="00A93636" w:rsidP="00414540">
            <w:pPr>
              <w:rPr>
                <w:lang w:val="ru-RU"/>
              </w:rPr>
            </w:pPr>
            <w:r w:rsidRPr="0051754C">
              <w:rPr>
                <w:lang w:val="ru-RU"/>
              </w:rPr>
              <w:t>ИНН230804510750</w:t>
            </w:r>
          </w:p>
          <w:p w:rsidR="00A93636" w:rsidRPr="0051754C" w:rsidRDefault="00A93636" w:rsidP="00414540">
            <w:pPr>
              <w:rPr>
                <w:lang w:val="ru-RU"/>
              </w:rPr>
            </w:pPr>
            <w:r w:rsidRPr="0051754C">
              <w:rPr>
                <w:lang w:val="ru-RU"/>
              </w:rPr>
              <w:t>ОГРНИП317237500378674</w:t>
            </w:r>
          </w:p>
          <w:p w:rsidR="00A93636" w:rsidRPr="0051754C" w:rsidRDefault="00A93636" w:rsidP="00414540">
            <w:pPr>
              <w:rPr>
                <w:lang w:val="ru-RU"/>
              </w:rPr>
            </w:pPr>
            <w:r w:rsidRPr="0051754C">
              <w:rPr>
                <w:lang w:val="ru-RU"/>
              </w:rPr>
              <w:t>Почтовый адрес</w:t>
            </w:r>
          </w:p>
          <w:p w:rsidR="00A93636" w:rsidRPr="0051754C" w:rsidRDefault="00A93636" w:rsidP="00414540">
            <w:pPr>
              <w:rPr>
                <w:lang w:val="ru-RU"/>
              </w:rPr>
            </w:pPr>
            <w:r w:rsidRPr="0051754C">
              <w:rPr>
                <w:lang w:val="ru-RU"/>
              </w:rPr>
              <w:t>350089 г.Краснодар Ул. 70 октября дом 32 кв 26</w:t>
            </w:r>
          </w:p>
          <w:p w:rsidR="00A93636" w:rsidRDefault="00A93636" w:rsidP="00414540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A93636" w:rsidRPr="006939BF" w:rsidRDefault="00A93636" w:rsidP="00414540">
            <w:pPr>
              <w:rPr>
                <w:lang w:val="ru-RU"/>
              </w:rPr>
            </w:pPr>
            <w:r>
              <w:t>Телефон 79186335729</w:t>
            </w:r>
          </w:p>
        </w:tc>
      </w:tr>
    </w:tbl>
    <w:p w:rsidR="00A93636" w:rsidRPr="001D19F7" w:rsidRDefault="00A93636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93636" w:rsidRPr="001D19F7" w:rsidRDefault="00A93636" w:rsidP="006939BF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</w:t>
      </w:r>
      <w:r w:rsidRPr="00414540">
        <w:rPr>
          <w:lang w:val="ru-RU"/>
        </w:rPr>
        <w:t xml:space="preserve"> EA-39640</w:t>
      </w:r>
      <w:r w:rsidRPr="001D19F7">
        <w:rPr>
          <w:lang w:val="ru-RU"/>
        </w:rPr>
        <w:t xml:space="preserve"> </w:t>
      </w:r>
      <w:r w:rsidRPr="00414540">
        <w:rPr>
          <w:lang w:val="ru-RU"/>
        </w:rPr>
        <w:t>ОБЩЕСТВО С ОГРАНИЧЕННОЙ ОТВЕТСТВЕННОСТЬЮ "КРАТОС"</w:t>
      </w:r>
      <w:r w:rsidRPr="001D19F7">
        <w:rPr>
          <w:lang w:val="ru-RU"/>
        </w:rPr>
        <w:t xml:space="preserve">,№ </w:t>
      </w:r>
      <w:r w:rsidRPr="00414540">
        <w:rPr>
          <w:lang w:val="ru-RU"/>
        </w:rPr>
        <w:t>EA-39756</w:t>
      </w:r>
      <w:r w:rsidRPr="001D19F7">
        <w:rPr>
          <w:lang w:val="ru-RU"/>
        </w:rPr>
        <w:t xml:space="preserve">- </w:t>
      </w:r>
      <w:r w:rsidRPr="00414540">
        <w:rPr>
          <w:lang w:val="ru-RU"/>
        </w:rPr>
        <w:t>ОБЩЕСТВО С ОГРАНИЧЕННОЙ ОТВЕТСТВЕННОСТЬЮ "РОСТ"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414540">
        <w:rPr>
          <w:lang w:val="ru-RU"/>
        </w:rPr>
        <w:t>EA-39792</w:t>
      </w:r>
      <w:r w:rsidRPr="001D19F7">
        <w:rPr>
          <w:lang w:val="ru-RU"/>
        </w:rPr>
        <w:t xml:space="preserve">- </w:t>
      </w:r>
      <w:r w:rsidRPr="00414540">
        <w:rPr>
          <w:lang w:val="ru-RU"/>
        </w:rPr>
        <w:t>Индивидуальный предприниматель КРАЛЬ ЕЛЕНА ВЛАДИМИРОВНА</w:t>
      </w:r>
      <w:r>
        <w:rPr>
          <w:lang w:val="ru-RU"/>
        </w:rPr>
        <w:t>.</w:t>
      </w:r>
    </w:p>
    <w:p w:rsidR="00A93636" w:rsidRPr="001D19F7" w:rsidRDefault="00A93636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93636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A93636" w:rsidRPr="001D19F7" w:rsidRDefault="00A93636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93636" w:rsidRPr="001D19F7" w:rsidRDefault="00A93636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93636" w:rsidRPr="001D19F7">
        <w:trPr>
          <w:trHeight w:val="274"/>
        </w:trPr>
        <w:tc>
          <w:tcPr>
            <w:tcW w:w="2204" w:type="dxa"/>
            <w:vMerge/>
          </w:tcPr>
          <w:p w:rsidR="00A93636" w:rsidRPr="001D19F7" w:rsidRDefault="00A9363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93636" w:rsidRPr="001D19F7" w:rsidRDefault="00A93636" w:rsidP="00AA4A97">
            <w:pPr>
              <w:jc w:val="center"/>
              <w:rPr>
                <w:lang w:val="ru-RU"/>
              </w:rPr>
            </w:pPr>
          </w:p>
          <w:p w:rsidR="00A93636" w:rsidRPr="001D19F7" w:rsidRDefault="00A93636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A93636" w:rsidRPr="001D19F7" w:rsidRDefault="00A93636" w:rsidP="00AA4A97">
            <w:pPr>
              <w:ind w:right="-21"/>
              <w:jc w:val="center"/>
              <w:rPr>
                <w:lang w:val="ru-RU"/>
              </w:rPr>
            </w:pPr>
          </w:p>
          <w:p w:rsidR="00A93636" w:rsidRPr="001D19F7" w:rsidRDefault="00A93636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93636" w:rsidRPr="001D19F7" w:rsidRDefault="00A93636" w:rsidP="0056026D">
            <w:pPr>
              <w:jc w:val="center"/>
              <w:rPr>
                <w:lang w:val="ru-RU"/>
              </w:rPr>
            </w:pPr>
          </w:p>
          <w:p w:rsidR="00A93636" w:rsidRPr="001D19F7" w:rsidRDefault="00A93636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A93636" w:rsidRPr="001D19F7" w:rsidRDefault="00A93636" w:rsidP="00AA4A97">
            <w:pPr>
              <w:jc w:val="center"/>
              <w:rPr>
                <w:lang w:val="ru-RU"/>
              </w:rPr>
            </w:pPr>
          </w:p>
          <w:p w:rsidR="00A93636" w:rsidRPr="001D19F7" w:rsidRDefault="00A93636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93636" w:rsidRPr="001D19F7" w:rsidRDefault="00A93636" w:rsidP="0056026D">
            <w:pPr>
              <w:jc w:val="center"/>
              <w:rPr>
                <w:lang w:val="ru-RU"/>
              </w:rPr>
            </w:pPr>
          </w:p>
          <w:p w:rsidR="00A93636" w:rsidRPr="001D19F7" w:rsidRDefault="00A93636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A93636" w:rsidRPr="008B0E4D">
        <w:trPr>
          <w:trHeight w:val="938"/>
        </w:trPr>
        <w:tc>
          <w:tcPr>
            <w:tcW w:w="2204" w:type="dxa"/>
            <w:vAlign w:val="center"/>
          </w:tcPr>
          <w:p w:rsidR="00A93636" w:rsidRPr="001D19F7" w:rsidRDefault="00A9363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№</w:t>
            </w:r>
            <w:r w:rsidRPr="00414540">
              <w:rPr>
                <w:lang w:val="ru-RU"/>
              </w:rPr>
              <w:t xml:space="preserve"> EA-39640</w:t>
            </w:r>
            <w:r w:rsidRPr="001D19F7">
              <w:rPr>
                <w:lang w:val="ru-RU"/>
              </w:rPr>
              <w:t xml:space="preserve"> </w:t>
            </w:r>
            <w:r w:rsidRPr="00414540">
              <w:rPr>
                <w:lang w:val="ru-RU"/>
              </w:rPr>
              <w:t>ОБЩЕСТВО С ОГРАНИЧЕННОЙ ОТВЕТСТВЕННОСТЬЮ "КРАТОС"</w:t>
            </w:r>
          </w:p>
        </w:tc>
        <w:tc>
          <w:tcPr>
            <w:tcW w:w="1700" w:type="dxa"/>
          </w:tcPr>
          <w:p w:rsidR="00A93636" w:rsidRPr="001D19F7" w:rsidRDefault="00A9363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93636" w:rsidRPr="001D19F7" w:rsidRDefault="00A9363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93636" w:rsidRPr="001D19F7" w:rsidRDefault="00A9363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93636" w:rsidRPr="001D19F7" w:rsidRDefault="00A9363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93636" w:rsidRPr="001D19F7" w:rsidRDefault="00A9363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93636" w:rsidRPr="008B0E4D">
        <w:trPr>
          <w:trHeight w:val="938"/>
        </w:trPr>
        <w:tc>
          <w:tcPr>
            <w:tcW w:w="2204" w:type="dxa"/>
            <w:vAlign w:val="center"/>
          </w:tcPr>
          <w:p w:rsidR="00A93636" w:rsidRPr="00414540" w:rsidRDefault="00A93636" w:rsidP="00E664B4">
            <w:pPr>
              <w:jc w:val="center"/>
              <w:rPr>
                <w:lang w:val="ru-RU"/>
              </w:rPr>
            </w:pPr>
            <w:r w:rsidRPr="00414540">
              <w:rPr>
                <w:lang w:val="ru-RU"/>
              </w:rPr>
              <w:t>№ EA-39756- ОБЩЕСТВО С ОГРАНИЧЕННОЙ ОТВЕТСТВЕННОСТЬЮ "РОСТ"</w:t>
            </w:r>
          </w:p>
        </w:tc>
        <w:tc>
          <w:tcPr>
            <w:tcW w:w="1700" w:type="dxa"/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93636" w:rsidRPr="008B0E4D">
        <w:trPr>
          <w:trHeight w:val="938"/>
        </w:trPr>
        <w:tc>
          <w:tcPr>
            <w:tcW w:w="2204" w:type="dxa"/>
            <w:vAlign w:val="center"/>
          </w:tcPr>
          <w:p w:rsidR="00A93636" w:rsidRPr="001D19F7" w:rsidRDefault="00A93636" w:rsidP="00414540">
            <w:pPr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14540">
              <w:rPr>
                <w:lang w:val="ru-RU"/>
              </w:rPr>
              <w:t>EA-39792</w:t>
            </w:r>
            <w:r w:rsidRPr="001D19F7">
              <w:rPr>
                <w:lang w:val="ru-RU"/>
              </w:rPr>
              <w:t xml:space="preserve">- </w:t>
            </w:r>
            <w:r w:rsidRPr="00414540">
              <w:rPr>
                <w:lang w:val="ru-RU"/>
              </w:rPr>
              <w:t>Индивидуальный предприниматель КРАЛЬ ЕЛЕНА ВЛАДИМИРОВНА</w:t>
            </w:r>
            <w:r>
              <w:rPr>
                <w:lang w:val="ru-RU"/>
              </w:rPr>
              <w:t>.</w:t>
            </w:r>
          </w:p>
          <w:p w:rsidR="00A93636" w:rsidRPr="001D19F7" w:rsidRDefault="00A93636" w:rsidP="00E664B4">
            <w:pPr>
              <w:jc w:val="center"/>
              <w:rPr>
                <w:lang w:val="ru-RU"/>
              </w:rPr>
            </w:pPr>
          </w:p>
        </w:tc>
        <w:tc>
          <w:tcPr>
            <w:tcW w:w="1700" w:type="dxa"/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93636" w:rsidRPr="001D19F7" w:rsidRDefault="00A93636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93636" w:rsidRPr="001D19F7" w:rsidRDefault="00A93636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414540">
        <w:rPr>
          <w:lang w:val="ru-RU"/>
        </w:rPr>
        <w:t>ПОСТАВКА ЖИДКОГО КРЕМ-МЫЛА С ПОМПОЙ ДОЗАТОРОМ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14540">
        <w:rPr>
          <w:lang w:val="ru-RU"/>
        </w:rPr>
        <w:t>ОБЩЕСТВО С ОГРАНИЧЕННОЙ ОТВЕТСТВЕННОСТЬЮ "КРАТОС"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414540">
        <w:rPr>
          <w:color w:val="000000"/>
          <w:lang w:val="ru-RU"/>
        </w:rPr>
        <w:t>187 689.00</w:t>
      </w:r>
      <w:r w:rsidRPr="001D19F7">
        <w:rPr>
          <w:lang w:val="ru-RU"/>
        </w:rPr>
        <w:t xml:space="preserve"> рублей.  </w:t>
      </w:r>
    </w:p>
    <w:p w:rsidR="00A93636" w:rsidRDefault="00A93636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CE4CD9">
          <w:rPr>
            <w:rStyle w:val="Hyperlink"/>
            <w:b/>
            <w:bCs/>
            <w:lang w:val="ru-RU"/>
          </w:rPr>
          <w:t>https://gz.lot-online.ru/</w:t>
        </w:r>
      </w:hyperlink>
      <w:r w:rsidRPr="001D19F7">
        <w:rPr>
          <w:b/>
          <w:bCs/>
          <w:lang w:val="ru-RU"/>
        </w:rPr>
        <w:t>.</w:t>
      </w:r>
    </w:p>
    <w:p w:rsidR="00A93636" w:rsidRPr="001D19F7" w:rsidRDefault="00A93636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93636" w:rsidRPr="001D19F7">
        <w:trPr>
          <w:trHeight w:val="206"/>
          <w:jc w:val="center"/>
        </w:trPr>
        <w:tc>
          <w:tcPr>
            <w:tcW w:w="7338" w:type="dxa"/>
          </w:tcPr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93636" w:rsidRPr="001D19F7">
        <w:trPr>
          <w:trHeight w:val="206"/>
          <w:jc w:val="center"/>
        </w:trPr>
        <w:tc>
          <w:tcPr>
            <w:tcW w:w="7338" w:type="dxa"/>
          </w:tcPr>
          <w:p w:rsidR="00A93636" w:rsidRPr="001D19F7" w:rsidRDefault="00A9363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93636" w:rsidRPr="001D19F7" w:rsidRDefault="00A9363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93636" w:rsidRPr="001D19F7">
        <w:trPr>
          <w:trHeight w:val="206"/>
          <w:jc w:val="center"/>
        </w:trPr>
        <w:tc>
          <w:tcPr>
            <w:tcW w:w="7338" w:type="dxa"/>
          </w:tcPr>
          <w:p w:rsidR="00A93636" w:rsidRPr="001D19F7" w:rsidRDefault="00A936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A93636" w:rsidRPr="001D19F7" w:rsidRDefault="00A93636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93636" w:rsidRPr="001D19F7" w:rsidRDefault="00A93636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A93636" w:rsidRPr="001D19F7" w:rsidRDefault="00A93636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A93636" w:rsidRPr="001D19F7" w:rsidRDefault="00A93636" w:rsidP="00B7524D">
      <w:pPr>
        <w:jc w:val="both"/>
        <w:rPr>
          <w:lang w:val="ru-RU" w:eastAsia="ru-RU"/>
        </w:rPr>
      </w:pPr>
    </w:p>
    <w:sectPr w:rsidR="00A93636" w:rsidRPr="001D19F7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636" w:rsidRDefault="00A93636">
      <w:r>
        <w:separator/>
      </w:r>
    </w:p>
  </w:endnote>
  <w:endnote w:type="continuationSeparator" w:id="1">
    <w:p w:rsidR="00A93636" w:rsidRDefault="00A93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636" w:rsidRDefault="00A93636">
      <w:r>
        <w:separator/>
      </w:r>
    </w:p>
  </w:footnote>
  <w:footnote w:type="continuationSeparator" w:id="1">
    <w:p w:rsidR="00A93636" w:rsidRDefault="00A936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636" w:rsidRDefault="00A9363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93636" w:rsidRDefault="00A9363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42E7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85B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177F9"/>
    <w:rsid w:val="0032023D"/>
    <w:rsid w:val="0032066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4540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6E8F"/>
    <w:rsid w:val="00507D9A"/>
    <w:rsid w:val="00513CA4"/>
    <w:rsid w:val="00514E76"/>
    <w:rsid w:val="0051575B"/>
    <w:rsid w:val="0051754C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2781E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62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5B38"/>
    <w:rsid w:val="006265EE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39B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3ECB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4BF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0E4D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4191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43C4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636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7F4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97D02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0363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34A7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261F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0A1D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6E1A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3F99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275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A0C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  <w:style w:type="character" w:customStyle="1" w:styleId="136">
    <w:name w:val="Знак Знак136"/>
    <w:basedOn w:val="DefaultParagraphFont"/>
    <w:uiPriority w:val="99"/>
    <w:rsid w:val="009543C4"/>
  </w:style>
  <w:style w:type="character" w:customStyle="1" w:styleId="137">
    <w:name w:val="Знак Знак137"/>
    <w:basedOn w:val="DefaultParagraphFont"/>
    <w:uiPriority w:val="99"/>
    <w:rsid w:val="006939BF"/>
  </w:style>
  <w:style w:type="character" w:customStyle="1" w:styleId="138">
    <w:name w:val="Знак Знак138"/>
    <w:basedOn w:val="DefaultParagraphFont"/>
    <w:uiPriority w:val="99"/>
    <w:rsid w:val="003177F9"/>
  </w:style>
  <w:style w:type="character" w:customStyle="1" w:styleId="139">
    <w:name w:val="Знак Знак139"/>
    <w:basedOn w:val="DefaultParagraphFont"/>
    <w:uiPriority w:val="99"/>
    <w:rsid w:val="004145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59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459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597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597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59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59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59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59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1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2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2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59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1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59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1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59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2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1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1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2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2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1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59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29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2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459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597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59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597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459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597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597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459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459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59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59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9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4</Pages>
  <Words>1342</Words>
  <Characters>7652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2020-01-15T11:10:00Z</cp:lastPrinted>
  <dcterms:created xsi:type="dcterms:W3CDTF">2020-01-15T12:05:00Z</dcterms:created>
  <dcterms:modified xsi:type="dcterms:W3CDTF">2020-01-15T12:14:00Z</dcterms:modified>
</cp:coreProperties>
</file>