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E24" w:rsidRPr="001D19F7" w:rsidRDefault="00FF3E2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41</w:t>
      </w:r>
    </w:p>
    <w:p w:rsidR="00FF3E24" w:rsidRPr="001D19F7" w:rsidRDefault="00FF3E2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F3E24" w:rsidRPr="001D19F7" w:rsidRDefault="00FF3E2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F3E24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F3E24" w:rsidRPr="001D19F7" w:rsidRDefault="00FF3E24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F3E24" w:rsidRPr="001D19F7" w:rsidRDefault="00FF3E24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FF3E24" w:rsidRDefault="00FF3E24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F3E24" w:rsidRPr="00207A2D" w:rsidRDefault="00FF3E24" w:rsidP="00207A2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07A2D">
        <w:rPr>
          <w:b/>
          <w:bCs/>
          <w:lang w:val="ru-RU"/>
        </w:rPr>
        <w:t xml:space="preserve">Информация о государственном заказчике: </w:t>
      </w:r>
      <w:r w:rsidRPr="00207A2D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07A2D">
          <w:rPr>
            <w:rStyle w:val="Hyperlink"/>
          </w:rPr>
          <w:t>crbzak</w:t>
        </w:r>
        <w:r w:rsidRPr="00207A2D">
          <w:rPr>
            <w:rStyle w:val="Hyperlink"/>
            <w:lang w:val="ru-RU"/>
          </w:rPr>
          <w:t>@</w:t>
        </w:r>
        <w:r w:rsidRPr="00207A2D">
          <w:rPr>
            <w:rStyle w:val="Hyperlink"/>
          </w:rPr>
          <w:t>mail</w:t>
        </w:r>
        <w:r w:rsidRPr="00207A2D">
          <w:rPr>
            <w:rStyle w:val="Hyperlink"/>
            <w:lang w:val="ru-RU"/>
          </w:rPr>
          <w:t>.</w:t>
        </w:r>
        <w:r w:rsidRPr="00207A2D">
          <w:rPr>
            <w:rStyle w:val="Hyperlink"/>
          </w:rPr>
          <w:t>ru</w:t>
        </w:r>
      </w:hyperlink>
      <w:r w:rsidRPr="00207A2D">
        <w:rPr>
          <w:lang w:val="ru-RU"/>
        </w:rPr>
        <w:t>. Контрактный управляющий: Дехтерев Юрий Сергеевич.</w:t>
      </w:r>
    </w:p>
    <w:p w:rsidR="00FF3E24" w:rsidRPr="00207A2D" w:rsidRDefault="00FF3E24" w:rsidP="00207A2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07A2D">
        <w:rPr>
          <w:b/>
          <w:bCs/>
          <w:lang w:val="ru-RU"/>
        </w:rPr>
        <w:t>Предмет контракта: «</w:t>
      </w:r>
      <w:r w:rsidRPr="00207A2D">
        <w:rPr>
          <w:lang w:val="ru-RU"/>
        </w:rPr>
        <w:t xml:space="preserve">Поставка светильников».  </w:t>
      </w:r>
    </w:p>
    <w:p w:rsidR="00FF3E24" w:rsidRPr="00207A2D" w:rsidRDefault="00FF3E24" w:rsidP="00207A2D">
      <w:pPr>
        <w:autoSpaceDE w:val="0"/>
        <w:autoSpaceDN w:val="0"/>
        <w:adjustRightInd w:val="0"/>
        <w:rPr>
          <w:lang w:val="ru-RU" w:eastAsia="ru-RU"/>
        </w:rPr>
      </w:pPr>
      <w:r w:rsidRPr="00207A2D">
        <w:rPr>
          <w:b/>
          <w:bCs/>
          <w:noProof/>
          <w:lang w:val="ru-RU"/>
        </w:rPr>
        <w:t>Идентификационный код закупки:</w:t>
      </w:r>
      <w:r w:rsidRPr="00207A2D">
        <w:rPr>
          <w:lang w:val="ru-RU"/>
        </w:rPr>
        <w:t xml:space="preserve"> </w:t>
      </w:r>
      <w:r w:rsidRPr="00207A2D">
        <w:rPr>
          <w:color w:val="000000"/>
          <w:lang w:val="ru-RU"/>
        </w:rPr>
        <w:t>193234901331923490100104010012740000</w:t>
      </w:r>
    </w:p>
    <w:p w:rsidR="00FF3E24" w:rsidRPr="00207A2D" w:rsidRDefault="00FF3E24" w:rsidP="00207A2D">
      <w:pPr>
        <w:autoSpaceDE w:val="0"/>
        <w:autoSpaceDN w:val="0"/>
        <w:adjustRightInd w:val="0"/>
        <w:rPr>
          <w:lang w:val="ru-RU"/>
        </w:rPr>
      </w:pPr>
      <w:r w:rsidRPr="00207A2D">
        <w:rPr>
          <w:b/>
          <w:bCs/>
          <w:noProof/>
          <w:lang w:val="ru-RU"/>
        </w:rPr>
        <w:t>Начальная (максимальная) цена контракта</w:t>
      </w:r>
      <w:r w:rsidRPr="00207A2D">
        <w:rPr>
          <w:b/>
          <w:bCs/>
          <w:lang w:val="ru-RU"/>
        </w:rPr>
        <w:t>:</w:t>
      </w:r>
      <w:r w:rsidRPr="00207A2D">
        <w:rPr>
          <w:lang w:val="ru-RU"/>
        </w:rPr>
        <w:t xml:space="preserve"> 279665 руб. 50 коп. (двести семьдесят девять тысяч шестьсот шестьдесят пять рублей 50 копеек).</w:t>
      </w:r>
    </w:p>
    <w:p w:rsidR="00FF3E24" w:rsidRPr="00207A2D" w:rsidRDefault="00FF3E24" w:rsidP="00207A2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07A2D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07A2D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FF3E24" w:rsidRPr="00207A2D" w:rsidRDefault="00FF3E24" w:rsidP="00207A2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07A2D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07A2D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1/5 от объемов, указанных в спецификации, в течении 20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FF3E24" w:rsidRPr="00207A2D" w:rsidRDefault="00FF3E24" w:rsidP="00207A2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07A2D">
        <w:rPr>
          <w:b/>
          <w:bCs/>
          <w:lang w:val="ru-RU"/>
        </w:rPr>
        <w:t>Источник финансирования:</w:t>
      </w:r>
      <w:r w:rsidRPr="00207A2D">
        <w:rPr>
          <w:lang w:val="ru-RU"/>
        </w:rPr>
        <w:t xml:space="preserve"> Внебюджетные фонды (ОМС), краевой бюджет, внебюджетные средства (платные услуги).</w:t>
      </w:r>
    </w:p>
    <w:p w:rsidR="00FF3E24" w:rsidRPr="00207A2D" w:rsidRDefault="00FF3E24" w:rsidP="00207A2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07A2D">
        <w:rPr>
          <w:lang w:val="ru-RU"/>
        </w:rPr>
        <w:t xml:space="preserve">  </w:t>
      </w:r>
      <w:r w:rsidRPr="00207A2D">
        <w:rPr>
          <w:b/>
          <w:bCs/>
          <w:lang w:val="ru-RU"/>
        </w:rPr>
        <w:t>Размер обеспечения заявки на участие в аукционе:</w:t>
      </w:r>
      <w:r w:rsidRPr="00207A2D">
        <w:rPr>
          <w:lang w:val="ru-RU"/>
        </w:rPr>
        <w:t xml:space="preserve"> Не установлен</w:t>
      </w:r>
      <w:r w:rsidRPr="00207A2D">
        <w:rPr>
          <w:spacing w:val="-2"/>
          <w:lang w:val="ru-RU"/>
        </w:rPr>
        <w:t>.</w:t>
      </w:r>
    </w:p>
    <w:p w:rsidR="00FF3E24" w:rsidRPr="00207A2D" w:rsidRDefault="00FF3E24" w:rsidP="00207A2D">
      <w:pPr>
        <w:jc w:val="both"/>
        <w:rPr>
          <w:spacing w:val="-2"/>
          <w:lang w:val="ru-RU"/>
        </w:rPr>
      </w:pPr>
      <w:r w:rsidRPr="00207A2D">
        <w:rPr>
          <w:b/>
          <w:bCs/>
          <w:lang w:val="ru-RU"/>
        </w:rPr>
        <w:t xml:space="preserve">       </w:t>
      </w:r>
      <w:r w:rsidRPr="00207A2D">
        <w:rPr>
          <w:b/>
          <w:bCs/>
          <w:lang w:val="ru-RU"/>
        </w:rPr>
        <w:tab/>
        <w:t xml:space="preserve">Размер обеспечения исполнения контракта: </w:t>
      </w:r>
      <w:r w:rsidRPr="00207A2D">
        <w:rPr>
          <w:lang w:val="ru-RU"/>
        </w:rPr>
        <w:t xml:space="preserve">5 </w:t>
      </w:r>
      <w:r w:rsidRPr="00207A2D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F3E24" w:rsidRPr="00207A2D" w:rsidRDefault="00FF3E24" w:rsidP="00207A2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07A2D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07A2D">
        <w:rPr>
          <w:color w:val="000000"/>
          <w:sz w:val="24"/>
          <w:szCs w:val="24"/>
        </w:rPr>
        <w:t>26.12.2019 15:48</w:t>
      </w:r>
      <w:r w:rsidRPr="00207A2D">
        <w:rPr>
          <w:sz w:val="24"/>
          <w:szCs w:val="24"/>
        </w:rPr>
        <w:t xml:space="preserve"> (московское время).</w:t>
      </w:r>
    </w:p>
    <w:p w:rsidR="00FF3E24" w:rsidRPr="00207A2D" w:rsidRDefault="00FF3E24" w:rsidP="00207A2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07A2D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07A2D">
        <w:rPr>
          <w:sz w:val="24"/>
          <w:szCs w:val="24"/>
        </w:rPr>
        <w:t xml:space="preserve"> </w:t>
      </w:r>
    </w:p>
    <w:p w:rsidR="00FF3E24" w:rsidRDefault="00FF3E24" w:rsidP="003177F9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F3E24" w:rsidRPr="001D19F7">
        <w:trPr>
          <w:jc w:val="center"/>
        </w:trPr>
        <w:tc>
          <w:tcPr>
            <w:tcW w:w="9828" w:type="dxa"/>
            <w:gridSpan w:val="5"/>
          </w:tcPr>
          <w:p w:rsidR="00FF3E24" w:rsidRPr="001D19F7" w:rsidRDefault="00FF3E2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FF3E24" w:rsidRPr="00857862">
        <w:trPr>
          <w:jc w:val="center"/>
        </w:trPr>
        <w:tc>
          <w:tcPr>
            <w:tcW w:w="2820" w:type="dxa"/>
          </w:tcPr>
          <w:p w:rsidR="00FF3E24" w:rsidRPr="001D19F7" w:rsidRDefault="00FF3E2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F3E24" w:rsidRPr="001D19F7" w:rsidRDefault="00FF3E2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F3E24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FF3E24" w:rsidRPr="001D19F7" w:rsidRDefault="00FF3E24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FF3E24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FF3E24" w:rsidRPr="001D19F7" w:rsidRDefault="00FF3E24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F3E24" w:rsidRPr="001D19F7" w:rsidRDefault="00FF3E2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FF3E24" w:rsidRPr="001D19F7">
        <w:trPr>
          <w:jc w:val="center"/>
        </w:trPr>
        <w:tc>
          <w:tcPr>
            <w:tcW w:w="9828" w:type="dxa"/>
            <w:gridSpan w:val="5"/>
          </w:tcPr>
          <w:p w:rsidR="00FF3E24" w:rsidRPr="001D19F7" w:rsidRDefault="00FF3E24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FF3E24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F3E24" w:rsidRPr="001D19F7" w:rsidRDefault="00FF3E2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FF3E24" w:rsidRPr="001D19F7" w:rsidRDefault="00FF3E2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FF3E24" w:rsidRPr="001D19F7" w:rsidRDefault="00FF3E2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F3E24" w:rsidRPr="001D19F7" w:rsidRDefault="00FF3E24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FF3E24" w:rsidRPr="001D19F7" w:rsidRDefault="00FF3E2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FF3E24" w:rsidRPr="001D19F7" w:rsidRDefault="00FF3E2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FF3E24" w:rsidRPr="001D19F7" w:rsidRDefault="00FF3E24" w:rsidP="00A841CC">
            <w:pPr>
              <w:ind w:right="-80"/>
              <w:jc w:val="both"/>
              <w:rPr>
                <w:lang w:val="ru-RU"/>
              </w:rPr>
            </w:pPr>
          </w:p>
          <w:p w:rsidR="00FF3E24" w:rsidRPr="001D19F7" w:rsidRDefault="00FF3E2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FF3E24" w:rsidRPr="001D19F7" w:rsidRDefault="00FF3E24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FF3E24" w:rsidRPr="001D19F7" w:rsidRDefault="00FF3E24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11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F3E24" w:rsidRPr="001D19F7" w:rsidRDefault="00FF3E24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FF3E2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F3E2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414540" w:rsidRDefault="00FF3E24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158 418.37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D63DC">
            <w:pPr>
              <w:jc w:val="center"/>
            </w:pPr>
            <w:r w:rsidRPr="00207A2D">
              <w:t>14.01.2020 11:48:24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CE4749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EA-39809</w:t>
            </w:r>
          </w:p>
        </w:tc>
      </w:tr>
      <w:tr w:rsidR="00FF3E2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6939BF" w:rsidRDefault="00FF3E24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159 816.70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E664B4">
            <w:pPr>
              <w:jc w:val="center"/>
            </w:pPr>
            <w:r w:rsidRPr="00207A2D">
              <w:t>14.01.2020 11:47:55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E664B4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EA-39494</w:t>
            </w:r>
          </w:p>
        </w:tc>
      </w:tr>
      <w:tr w:rsidR="00FF3E2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07A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173 800.00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241A0">
            <w:pPr>
              <w:jc w:val="center"/>
            </w:pPr>
            <w:r w:rsidRPr="00207A2D">
              <w:t>14.01.2020 11:17:33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EA-39741</w:t>
            </w:r>
          </w:p>
        </w:tc>
      </w:tr>
      <w:tr w:rsidR="00FF3E2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3177F9" w:rsidRDefault="00FF3E24" w:rsidP="002241A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203 220.06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07A2D">
            <w:pPr>
              <w:ind w:right="134"/>
              <w:jc w:val="center"/>
              <w:rPr>
                <w:color w:val="000000"/>
                <w:lang w:val="ru-RU"/>
              </w:rPr>
            </w:pPr>
            <w:r w:rsidRPr="00207A2D">
              <w:rPr>
                <w:color w:val="000000"/>
              </w:rPr>
              <w:t>14.01.2020 11:10:00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EA-39698</w:t>
            </w:r>
          </w:p>
        </w:tc>
      </w:tr>
      <w:tr w:rsidR="00FF3E2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07A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262 885.54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241A0">
            <w:pPr>
              <w:jc w:val="center"/>
            </w:pPr>
            <w:r w:rsidRPr="00207A2D">
              <w:t>14.01.2020 11:04:45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EA-39815</w:t>
            </w:r>
          </w:p>
        </w:tc>
      </w:tr>
      <w:tr w:rsidR="00FF3E2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B97D0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207A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275 470.51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1D19F7" w:rsidRDefault="00FF3E24" w:rsidP="00B97D02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B97D02">
            <w:pPr>
              <w:jc w:val="center"/>
            </w:pPr>
            <w:r w:rsidRPr="00207A2D">
              <w:t>14.01.2020 11:01:48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3E24" w:rsidRPr="00207A2D" w:rsidRDefault="00FF3E24" w:rsidP="00B97D02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EA-39669</w:t>
            </w:r>
          </w:p>
        </w:tc>
      </w:tr>
    </w:tbl>
    <w:p w:rsidR="00FF3E24" w:rsidRPr="001D19F7" w:rsidRDefault="00FF3E24" w:rsidP="00414540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207A2D">
        <w:rPr>
          <w:rFonts w:ascii="Roboto" w:hAnsi="Roboto" w:cs="Roboto"/>
          <w:color w:val="000000"/>
          <w:shd w:val="clear" w:color="auto" w:fill="FFFFFF"/>
        </w:rPr>
        <w:t>EA</w:t>
      </w:r>
      <w:r w:rsidRPr="00207A2D">
        <w:rPr>
          <w:rFonts w:ascii="Roboto" w:hAnsi="Roboto" w:cs="Roboto"/>
          <w:color w:val="000000"/>
          <w:shd w:val="clear" w:color="auto" w:fill="FFFFFF"/>
          <w:lang w:val="ru-RU"/>
        </w:rPr>
        <w:t>-39217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FF3E24" w:rsidRPr="001D19F7" w:rsidRDefault="00FF3E24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F3E24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F3E24" w:rsidRPr="001D19F7" w:rsidRDefault="00FF3E2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FF3E24" w:rsidRPr="001D19F7" w:rsidRDefault="00FF3E2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1D19F7" w:rsidRDefault="00FF3E2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FF3E24" w:rsidRPr="001D19F7" w:rsidRDefault="00FF3E2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1D19F7" w:rsidRDefault="00FF3E2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F3E24" w:rsidRPr="008578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EA-39809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207A2D" w:rsidRDefault="00FF3E24" w:rsidP="00FE5198">
            <w:pPr>
              <w:jc w:val="center"/>
            </w:pPr>
            <w:r w:rsidRPr="00207A2D">
              <w:t>10.01.2020 09:20:47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3E24" w:rsidRPr="0051754C" w:rsidRDefault="00FF3E24" w:rsidP="00207A2D">
            <w:pPr>
              <w:rPr>
                <w:lang w:val="ru-RU"/>
              </w:rPr>
            </w:pPr>
            <w:r w:rsidRPr="0051754C">
              <w:rPr>
                <w:lang w:val="ru-RU"/>
              </w:rPr>
              <w:t>Индивидуальный предприниматель КРАЛЬ ЕЛЕНА ВЛАДИМИРОВНА</w:t>
            </w:r>
          </w:p>
          <w:p w:rsidR="00FF3E24" w:rsidRPr="0051754C" w:rsidRDefault="00FF3E24" w:rsidP="00207A2D">
            <w:pPr>
              <w:rPr>
                <w:lang w:val="ru-RU"/>
              </w:rPr>
            </w:pPr>
            <w:r w:rsidRPr="0051754C">
              <w:rPr>
                <w:lang w:val="ru-RU"/>
              </w:rPr>
              <w:t>ИНН230804510750</w:t>
            </w:r>
          </w:p>
          <w:p w:rsidR="00FF3E24" w:rsidRPr="0051754C" w:rsidRDefault="00FF3E24" w:rsidP="00207A2D">
            <w:pPr>
              <w:rPr>
                <w:lang w:val="ru-RU"/>
              </w:rPr>
            </w:pPr>
            <w:r w:rsidRPr="0051754C">
              <w:rPr>
                <w:lang w:val="ru-RU"/>
              </w:rPr>
              <w:t>ОГРНИП317237500378674</w:t>
            </w:r>
          </w:p>
          <w:p w:rsidR="00FF3E24" w:rsidRPr="0051754C" w:rsidRDefault="00FF3E24" w:rsidP="00207A2D">
            <w:pPr>
              <w:rPr>
                <w:lang w:val="ru-RU"/>
              </w:rPr>
            </w:pPr>
            <w:r w:rsidRPr="0051754C">
              <w:rPr>
                <w:lang w:val="ru-RU"/>
              </w:rPr>
              <w:t>Почтовый адрес</w:t>
            </w:r>
          </w:p>
          <w:p w:rsidR="00FF3E24" w:rsidRPr="0051754C" w:rsidRDefault="00FF3E24" w:rsidP="00207A2D">
            <w:pPr>
              <w:rPr>
                <w:lang w:val="ru-RU"/>
              </w:rPr>
            </w:pPr>
            <w:r w:rsidRPr="0051754C">
              <w:rPr>
                <w:lang w:val="ru-RU"/>
              </w:rPr>
              <w:t>350089 г.Краснодар Ул. 70 октября дом 32 кв 26</w:t>
            </w:r>
          </w:p>
          <w:p w:rsidR="00FF3E24" w:rsidRDefault="00FF3E24" w:rsidP="00207A2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FF3E24" w:rsidRPr="002A2E73" w:rsidRDefault="00FF3E24" w:rsidP="00207A2D">
            <w:pPr>
              <w:rPr>
                <w:lang w:val="ru-RU"/>
              </w:rPr>
            </w:pPr>
            <w:r>
              <w:t>Телефон 79186335729</w:t>
            </w:r>
          </w:p>
        </w:tc>
      </w:tr>
      <w:tr w:rsidR="00FF3E24" w:rsidRPr="00625B3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EA-39494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207A2D" w:rsidRDefault="00FF3E24" w:rsidP="000A7B44">
            <w:pPr>
              <w:jc w:val="center"/>
            </w:pPr>
            <w:r w:rsidRPr="00207A2D">
              <w:t>02.01.2020 22:02:46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3E24" w:rsidRPr="00207A2D" w:rsidRDefault="00FF3E24" w:rsidP="00207A2D">
            <w:pPr>
              <w:rPr>
                <w:lang w:val="ru-RU"/>
              </w:rPr>
            </w:pP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207A2D">
              <w:rPr>
                <w:lang w:val="ru-RU"/>
              </w:rPr>
              <w:t>Тарануха Алексей Сергеевич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ИНН231516167521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ОГРНИП309231521700087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Почтовый адрес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- Краснодарский, - Новороссийск, ул. Куникова, д. 52 а, кв. 39</w:t>
            </w:r>
          </w:p>
          <w:p w:rsidR="00FF3E24" w:rsidRPr="00207A2D" w:rsidRDefault="00FF3E24" w:rsidP="00207A2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207A2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3E24" w:rsidRDefault="00FF3E24" w:rsidP="00207A2D">
            <w:r>
              <w:t>Тарануха Алексей Сергеевич</w:t>
            </w:r>
          </w:p>
          <w:p w:rsidR="00FF3E24" w:rsidRPr="00207A2D" w:rsidRDefault="00FF3E24" w:rsidP="000A7B44">
            <w:pPr>
              <w:rPr>
                <w:lang w:val="ru-RU"/>
              </w:rPr>
            </w:pPr>
            <w:r>
              <w:t>Телефон 79897700323</w:t>
            </w:r>
          </w:p>
        </w:tc>
      </w:tr>
      <w:tr w:rsidR="00FF3E24" w:rsidRPr="00207A2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EA-39741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207A2D" w:rsidRDefault="00FF3E24" w:rsidP="000A7B44">
            <w:pPr>
              <w:jc w:val="center"/>
            </w:pPr>
            <w:r w:rsidRPr="00207A2D">
              <w:t>09.01.2020 16:39:37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ОБЩЕСТВО С ОГРАНИЧЕННОЙ ОТВЕТСТВЕННОСТЬЮ "РАМЕД-ТРЕЙД"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ИНН6161080424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ОГРН1176196004401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КПП616101001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Место нахождения (жительства)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344092, ОБЛ РОСТОВСКАЯ, Г РОСТОВ-НА-ДОНУ, УЛ ВОЛКОВА, ДОМ 5, КВАРТИРА 93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Почтовый адрес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344092, ОБЛ РОСТОВСКАЯ, Г РОСТОВ-НА-ДОНУ, УЛ ВОЛКОВА, ДОМ 5, КВАРТИРА 93</w:t>
            </w:r>
          </w:p>
          <w:p w:rsidR="00FF3E24" w:rsidRPr="00207A2D" w:rsidRDefault="00FF3E24" w:rsidP="00207A2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207A2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Косарева Ирина</w:t>
            </w:r>
          </w:p>
          <w:p w:rsidR="00FF3E24" w:rsidRPr="006939BF" w:rsidRDefault="00FF3E24" w:rsidP="00414540">
            <w:pPr>
              <w:rPr>
                <w:lang w:val="ru-RU"/>
              </w:rPr>
            </w:pPr>
            <w:r w:rsidRPr="00207A2D">
              <w:rPr>
                <w:lang w:val="ru-RU"/>
              </w:rPr>
              <w:t>Телефон 79185614839</w:t>
            </w:r>
          </w:p>
        </w:tc>
      </w:tr>
      <w:tr w:rsidR="00FF3E24" w:rsidRPr="00207A2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EA-39698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207A2D" w:rsidRDefault="00FF3E24" w:rsidP="000A7B44">
            <w:pPr>
              <w:jc w:val="center"/>
            </w:pPr>
            <w:r w:rsidRPr="00207A2D">
              <w:t>09.01.2020 15:00:00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ОБЩЕСТВО С ОГРАНИЧЕННОЙ ОТВЕТСТВЕННОСТЬЮ ТОРГОВЫЙ ДОМ "ЭЛЕКТРОСТРОЙ"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ИНН7327092404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ОГРН1197325013797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КПП732701001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Место нахождения (жительства)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432045, ОБЛ УЛЬЯНОВСКАЯ, Г УЛЬЯНОВСК, Ш МОСКОВСКОЕ, ДОМ 3, ОФИС 313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Почтовый адрес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432045, ОБЛ УЛЬЯНОВСКАЯ, Г УЛЬЯНОВСК, Ш МОСКОВСКОЕ, ДОМ 3, ОФИС 313</w:t>
            </w:r>
          </w:p>
          <w:p w:rsidR="00FF3E24" w:rsidRPr="00207A2D" w:rsidRDefault="00FF3E24" w:rsidP="00207A2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207A2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3E24" w:rsidRPr="00207A2D" w:rsidRDefault="00FF3E24" w:rsidP="00207A2D">
            <w:pPr>
              <w:rPr>
                <w:lang w:val="ru-RU"/>
              </w:rPr>
            </w:pPr>
            <w:r w:rsidRPr="00207A2D">
              <w:rPr>
                <w:lang w:val="ru-RU"/>
              </w:rPr>
              <w:t>Горбунова Наталья Юрьевна</w:t>
            </w:r>
          </w:p>
          <w:p w:rsidR="00FF3E24" w:rsidRPr="006939BF" w:rsidRDefault="00FF3E24" w:rsidP="00414540">
            <w:pPr>
              <w:rPr>
                <w:lang w:val="ru-RU"/>
              </w:rPr>
            </w:pPr>
            <w:r w:rsidRPr="00207A2D">
              <w:rPr>
                <w:lang w:val="ru-RU"/>
              </w:rPr>
              <w:t>Телефон 79297921919</w:t>
            </w:r>
          </w:p>
        </w:tc>
      </w:tr>
      <w:tr w:rsidR="00FF3E24" w:rsidRPr="00EB1A4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EA-39815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207A2D" w:rsidRDefault="00FF3E24" w:rsidP="000A7B44">
            <w:pPr>
              <w:jc w:val="center"/>
            </w:pPr>
            <w:r w:rsidRPr="00207A2D">
              <w:t>10.01.2020 09:25:09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3E24" w:rsidRPr="00EB1A47" w:rsidRDefault="00FF3E24" w:rsidP="00EB1A47">
            <w:pPr>
              <w:rPr>
                <w:lang w:val="ru-RU"/>
              </w:rPr>
            </w:pP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EB1A47">
              <w:rPr>
                <w:lang w:val="ru-RU"/>
              </w:rPr>
              <w:t>ЕФАНОВ АНДРЕЙ АЛЕКСАНДРОВИЧ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ИНН482104985830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ОГРНИП318237500350576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Место нахождения (жительства)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КРАЙ КРАСНОДАРСКИЙ, Г КРАСНОДАР, Ул. Героя Яцкова И.В. д.9 корп.3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Почтовый адрес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КРАЙ КРАСНОДАРСКИЙ, Г КРАСНОДАР, Ул. Героя Яцкова И.В. д.9 корп.3</w:t>
            </w:r>
          </w:p>
          <w:p w:rsidR="00FF3E24" w:rsidRPr="00EB1A47" w:rsidRDefault="00FF3E24" w:rsidP="00EB1A47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EB1A47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Ефанов Андрей Александрович</w:t>
            </w:r>
          </w:p>
          <w:p w:rsidR="00FF3E24" w:rsidRPr="006939BF" w:rsidRDefault="00FF3E24" w:rsidP="00414540">
            <w:pPr>
              <w:rPr>
                <w:lang w:val="ru-RU"/>
              </w:rPr>
            </w:pPr>
            <w:r w:rsidRPr="00EB1A47">
              <w:rPr>
                <w:lang w:val="ru-RU"/>
              </w:rPr>
              <w:t>Телефон 79186768856</w:t>
            </w:r>
          </w:p>
        </w:tc>
      </w:tr>
      <w:tr w:rsidR="00FF3E24" w:rsidRPr="00EB1A4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3E24" w:rsidRPr="00207A2D" w:rsidRDefault="00FF3E24" w:rsidP="002241A0">
            <w:pPr>
              <w:jc w:val="center"/>
              <w:rPr>
                <w:lang w:val="ru-RU"/>
              </w:rPr>
            </w:pPr>
            <w:r w:rsidRPr="00207A2D">
              <w:rPr>
                <w:lang w:val="ru-RU"/>
              </w:rPr>
              <w:t>EA-39669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3E24" w:rsidRPr="00207A2D" w:rsidRDefault="00FF3E24" w:rsidP="000A7B44">
            <w:pPr>
              <w:jc w:val="center"/>
            </w:pPr>
            <w:r w:rsidRPr="00207A2D">
              <w:t>09.01.2020 13:45:11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3E24" w:rsidRPr="00EB1A47" w:rsidRDefault="00FF3E24" w:rsidP="00EB1A47">
            <w:pPr>
              <w:rPr>
                <w:lang w:val="ru-RU"/>
              </w:rPr>
            </w:pP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EB1A47">
              <w:rPr>
                <w:lang w:val="ru-RU"/>
              </w:rPr>
              <w:t>ПОПОВ ДАНИЛ ПАВЛОВИЧ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ИНН341502974387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ОГРНИП316344300072721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Место нахождения (жительства)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ОБЛ ВОЛГОГРАДСКАЯ, Г ВОЛГОГРАД, ул.51-я Гвардейская, 38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Почтовый адрес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ОБЛ ВОЛГОГРАДСКАЯ, Г ВОЛГОГРАД, ул.51-я Гвардейская, 38</w:t>
            </w:r>
          </w:p>
          <w:p w:rsidR="00FF3E24" w:rsidRPr="00EB1A47" w:rsidRDefault="00FF3E24" w:rsidP="00EB1A47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EB1A47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3E24" w:rsidRPr="00EB1A47" w:rsidRDefault="00FF3E24" w:rsidP="00EB1A47">
            <w:pPr>
              <w:rPr>
                <w:lang w:val="ru-RU"/>
              </w:rPr>
            </w:pPr>
            <w:r w:rsidRPr="00EB1A47">
              <w:rPr>
                <w:lang w:val="ru-RU"/>
              </w:rPr>
              <w:t>Попов Данил Павлович</w:t>
            </w:r>
          </w:p>
          <w:p w:rsidR="00FF3E24" w:rsidRPr="006939BF" w:rsidRDefault="00FF3E24" w:rsidP="00414540">
            <w:pPr>
              <w:rPr>
                <w:lang w:val="ru-RU"/>
              </w:rPr>
            </w:pPr>
            <w:r w:rsidRPr="00EB1A47">
              <w:rPr>
                <w:lang w:val="ru-RU"/>
              </w:rPr>
              <w:t>Телефон 79275129272</w:t>
            </w:r>
          </w:p>
        </w:tc>
      </w:tr>
    </w:tbl>
    <w:p w:rsidR="00FF3E24" w:rsidRPr="001D19F7" w:rsidRDefault="00FF3E24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F3E24" w:rsidRPr="001D19F7" w:rsidRDefault="00FF3E24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</w:t>
      </w:r>
      <w:r w:rsidRPr="00414540">
        <w:rPr>
          <w:lang w:val="ru-RU"/>
        </w:rPr>
        <w:t xml:space="preserve"> </w:t>
      </w:r>
      <w:r w:rsidRPr="00207A2D">
        <w:rPr>
          <w:lang w:val="ru-RU"/>
        </w:rPr>
        <w:t>EA-39809</w:t>
      </w:r>
      <w:r>
        <w:rPr>
          <w:lang w:val="ru-RU"/>
        </w:rPr>
        <w:t xml:space="preserve"> -</w:t>
      </w:r>
      <w:r w:rsidRPr="001D19F7">
        <w:rPr>
          <w:lang w:val="ru-RU"/>
        </w:rPr>
        <w:t xml:space="preserve"> </w:t>
      </w:r>
      <w:r w:rsidRPr="00EB1A47">
        <w:rPr>
          <w:lang w:val="ru-RU"/>
        </w:rPr>
        <w:t>Индивидуальный предприниматель КРАЛЬ ЕЛЕНА ВЛАДИМИРОВНА</w:t>
      </w:r>
      <w:r w:rsidRPr="001D19F7">
        <w:rPr>
          <w:lang w:val="ru-RU"/>
        </w:rPr>
        <w:t xml:space="preserve">,№ </w:t>
      </w:r>
      <w:r w:rsidRPr="00207A2D">
        <w:rPr>
          <w:lang w:val="ru-RU"/>
        </w:rPr>
        <w:t>EA-39494</w:t>
      </w:r>
      <w:r w:rsidRPr="001D19F7">
        <w:rPr>
          <w:lang w:val="ru-RU"/>
        </w:rPr>
        <w:t xml:space="preserve">- </w:t>
      </w:r>
      <w:r w:rsidRPr="00EB1A47">
        <w:rPr>
          <w:lang w:val="ru-RU"/>
        </w:rPr>
        <w:t>Индивидуальный предприниматель Тарануха Алексей Сергеевич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 w:rsidRPr="00207A2D">
        <w:rPr>
          <w:lang w:val="ru-RU"/>
        </w:rPr>
        <w:t>EA-39741</w:t>
      </w:r>
      <w:r w:rsidRPr="001D19F7">
        <w:rPr>
          <w:lang w:val="ru-RU"/>
        </w:rPr>
        <w:t xml:space="preserve">- </w:t>
      </w:r>
      <w:r w:rsidRPr="00EB1A47">
        <w:rPr>
          <w:lang w:val="ru-RU"/>
        </w:rPr>
        <w:t>ОБЩЕСТВО С ОГРАНИЧЕННОЙ ОТВЕТСТВЕННОСТЬЮ "РАМЕД-ТРЕЙД"</w:t>
      </w:r>
      <w:r>
        <w:rPr>
          <w:lang w:val="ru-RU"/>
        </w:rPr>
        <w:t>,</w:t>
      </w:r>
      <w:r w:rsidRPr="00EB1A47">
        <w:rPr>
          <w:lang w:val="ru-RU"/>
        </w:rPr>
        <w:t xml:space="preserve"> </w:t>
      </w:r>
      <w:r w:rsidRPr="001D19F7">
        <w:rPr>
          <w:lang w:val="ru-RU"/>
        </w:rPr>
        <w:t>№</w:t>
      </w:r>
      <w:r w:rsidRPr="00414540">
        <w:rPr>
          <w:lang w:val="ru-RU"/>
        </w:rPr>
        <w:t xml:space="preserve"> </w:t>
      </w:r>
      <w:r w:rsidRPr="00207A2D">
        <w:rPr>
          <w:lang w:val="ru-RU"/>
        </w:rPr>
        <w:t>EA-39698</w:t>
      </w:r>
      <w:r>
        <w:rPr>
          <w:lang w:val="ru-RU"/>
        </w:rPr>
        <w:t>-</w:t>
      </w:r>
      <w:r w:rsidRPr="001D19F7">
        <w:rPr>
          <w:lang w:val="ru-RU"/>
        </w:rPr>
        <w:t xml:space="preserve"> </w:t>
      </w:r>
      <w:r w:rsidRPr="00EB1A47">
        <w:rPr>
          <w:lang w:val="ru-RU"/>
        </w:rPr>
        <w:t>ОБЩЕСТВО С ОГРАНИЧЕННОЙ ОТВЕТСТВЕННОСТЬЮ ТОРГОВЫЙ ДОМ "ЭЛЕКТРОСТРОЙ"</w:t>
      </w:r>
      <w:r w:rsidRPr="001D19F7">
        <w:rPr>
          <w:lang w:val="ru-RU"/>
        </w:rPr>
        <w:t xml:space="preserve">,№ </w:t>
      </w:r>
      <w:r w:rsidRPr="00207A2D">
        <w:rPr>
          <w:lang w:val="ru-RU"/>
        </w:rPr>
        <w:t>EA-39815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 xml:space="preserve">Индивидуальный предприниматель </w:t>
      </w:r>
      <w:r w:rsidRPr="00EB1A47">
        <w:rPr>
          <w:lang w:val="ru-RU"/>
        </w:rPr>
        <w:t>ЕФАНОВ АНДРЕЙ АЛЕКСАНДРОВИЧ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207A2D">
        <w:rPr>
          <w:lang w:val="ru-RU"/>
        </w:rPr>
        <w:t>EA-39669</w:t>
      </w:r>
      <w:r w:rsidRPr="001D19F7">
        <w:rPr>
          <w:lang w:val="ru-RU"/>
        </w:rPr>
        <w:t xml:space="preserve">- </w:t>
      </w:r>
      <w:r w:rsidRPr="0051754C">
        <w:rPr>
          <w:lang w:val="ru-RU"/>
        </w:rPr>
        <w:t xml:space="preserve">Индивидуальный предприниматель </w:t>
      </w:r>
      <w:r w:rsidRPr="00EB1A47">
        <w:rPr>
          <w:lang w:val="ru-RU"/>
        </w:rPr>
        <w:t>ПОПОВ ДАНИЛ ПАВЛОВИЧ</w:t>
      </w:r>
      <w:r>
        <w:rPr>
          <w:lang w:val="ru-RU"/>
        </w:rPr>
        <w:t>.</w:t>
      </w:r>
    </w:p>
    <w:p w:rsidR="00FF3E24" w:rsidRPr="001D19F7" w:rsidRDefault="00FF3E24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F3E24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FF3E24" w:rsidRPr="001D19F7" w:rsidRDefault="00FF3E24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F3E24" w:rsidRPr="001D19F7" w:rsidRDefault="00FF3E24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F3E24" w:rsidRPr="001D19F7">
        <w:trPr>
          <w:trHeight w:val="274"/>
        </w:trPr>
        <w:tc>
          <w:tcPr>
            <w:tcW w:w="2204" w:type="dxa"/>
            <w:vMerge/>
          </w:tcPr>
          <w:p w:rsidR="00FF3E24" w:rsidRPr="001D19F7" w:rsidRDefault="00FF3E2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F3E24" w:rsidRPr="001D19F7" w:rsidRDefault="00FF3E24" w:rsidP="00AA4A97">
            <w:pPr>
              <w:jc w:val="center"/>
              <w:rPr>
                <w:lang w:val="ru-RU"/>
              </w:rPr>
            </w:pPr>
          </w:p>
          <w:p w:rsidR="00FF3E24" w:rsidRPr="001D19F7" w:rsidRDefault="00FF3E24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F3E24" w:rsidRPr="001D19F7" w:rsidRDefault="00FF3E24" w:rsidP="00AA4A97">
            <w:pPr>
              <w:ind w:right="-21"/>
              <w:jc w:val="center"/>
              <w:rPr>
                <w:lang w:val="ru-RU"/>
              </w:rPr>
            </w:pPr>
          </w:p>
          <w:p w:rsidR="00FF3E24" w:rsidRPr="001D19F7" w:rsidRDefault="00FF3E24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F3E24" w:rsidRPr="001D19F7" w:rsidRDefault="00FF3E24" w:rsidP="0056026D">
            <w:pPr>
              <w:jc w:val="center"/>
              <w:rPr>
                <w:lang w:val="ru-RU"/>
              </w:rPr>
            </w:pPr>
          </w:p>
          <w:p w:rsidR="00FF3E24" w:rsidRPr="001D19F7" w:rsidRDefault="00FF3E24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F3E24" w:rsidRPr="001D19F7" w:rsidRDefault="00FF3E24" w:rsidP="00AA4A97">
            <w:pPr>
              <w:jc w:val="center"/>
              <w:rPr>
                <w:lang w:val="ru-RU"/>
              </w:rPr>
            </w:pPr>
          </w:p>
          <w:p w:rsidR="00FF3E24" w:rsidRPr="001D19F7" w:rsidRDefault="00FF3E2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F3E24" w:rsidRPr="001D19F7" w:rsidRDefault="00FF3E24" w:rsidP="0056026D">
            <w:pPr>
              <w:jc w:val="center"/>
              <w:rPr>
                <w:lang w:val="ru-RU"/>
              </w:rPr>
            </w:pPr>
          </w:p>
          <w:p w:rsidR="00FF3E24" w:rsidRPr="001D19F7" w:rsidRDefault="00FF3E2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FF3E24" w:rsidRPr="00857862">
        <w:trPr>
          <w:trHeight w:val="938"/>
        </w:trPr>
        <w:tc>
          <w:tcPr>
            <w:tcW w:w="2204" w:type="dxa"/>
            <w:vAlign w:val="center"/>
          </w:tcPr>
          <w:p w:rsidR="00FF3E24" w:rsidRPr="001D19F7" w:rsidRDefault="00FF3E2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</w:t>
            </w:r>
            <w:r w:rsidRPr="00207A2D">
              <w:rPr>
                <w:lang w:val="ru-RU"/>
              </w:rPr>
              <w:t>EA-39809</w:t>
            </w:r>
            <w:r>
              <w:rPr>
                <w:lang w:val="ru-RU"/>
              </w:rPr>
              <w:t xml:space="preserve"> -</w:t>
            </w:r>
            <w:r w:rsidRPr="001D19F7">
              <w:rPr>
                <w:lang w:val="ru-RU"/>
              </w:rPr>
              <w:t xml:space="preserve"> </w:t>
            </w:r>
            <w:r w:rsidRPr="00EB1A47">
              <w:rPr>
                <w:lang w:val="ru-RU"/>
              </w:rPr>
              <w:t>Индивидуальный предприниматель КРАЛЬ ЕЛЕНА ВЛАДИМИРОВНА</w:t>
            </w:r>
          </w:p>
        </w:tc>
        <w:tc>
          <w:tcPr>
            <w:tcW w:w="1700" w:type="dxa"/>
          </w:tcPr>
          <w:p w:rsidR="00FF3E24" w:rsidRPr="001D19F7" w:rsidRDefault="00FF3E2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3E24" w:rsidRPr="001D19F7" w:rsidRDefault="00FF3E2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3E24" w:rsidRPr="001D19F7" w:rsidRDefault="00FF3E2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3E24" w:rsidRPr="00857862">
        <w:trPr>
          <w:trHeight w:val="938"/>
        </w:trPr>
        <w:tc>
          <w:tcPr>
            <w:tcW w:w="2204" w:type="dxa"/>
            <w:vAlign w:val="center"/>
          </w:tcPr>
          <w:p w:rsidR="00FF3E24" w:rsidRPr="00414540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07A2D">
              <w:rPr>
                <w:lang w:val="ru-RU"/>
              </w:rPr>
              <w:t>EA-39494</w:t>
            </w:r>
            <w:r w:rsidRPr="001D19F7">
              <w:rPr>
                <w:lang w:val="ru-RU"/>
              </w:rPr>
              <w:t xml:space="preserve">- </w:t>
            </w:r>
            <w:r w:rsidRPr="00EB1A47">
              <w:rPr>
                <w:lang w:val="ru-RU"/>
              </w:rPr>
              <w:t>Индивидуальный предприниматель Тарануха Алексей Сергеевич</w:t>
            </w:r>
          </w:p>
        </w:tc>
        <w:tc>
          <w:tcPr>
            <w:tcW w:w="1700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3E24" w:rsidRPr="00857862">
        <w:trPr>
          <w:trHeight w:val="938"/>
        </w:trPr>
        <w:tc>
          <w:tcPr>
            <w:tcW w:w="2204" w:type="dxa"/>
            <w:vAlign w:val="center"/>
          </w:tcPr>
          <w:p w:rsidR="00FF3E24" w:rsidRPr="00414540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07A2D">
              <w:rPr>
                <w:lang w:val="ru-RU"/>
              </w:rPr>
              <w:t>EA-39741</w:t>
            </w:r>
            <w:r w:rsidRPr="001D19F7">
              <w:rPr>
                <w:lang w:val="ru-RU"/>
              </w:rPr>
              <w:t xml:space="preserve">- </w:t>
            </w:r>
            <w:r w:rsidRPr="00EB1A47">
              <w:rPr>
                <w:lang w:val="ru-RU"/>
              </w:rPr>
              <w:t>ОБЩЕСТВО С ОГРАНИЧЕННОЙ ОТВЕТСТВЕННОСТЬЮ "РАМЕД-ТРЕЙД"</w:t>
            </w:r>
          </w:p>
        </w:tc>
        <w:tc>
          <w:tcPr>
            <w:tcW w:w="1700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3E24" w:rsidRPr="00857862">
        <w:trPr>
          <w:trHeight w:val="938"/>
        </w:trPr>
        <w:tc>
          <w:tcPr>
            <w:tcW w:w="2204" w:type="dxa"/>
            <w:vAlign w:val="center"/>
          </w:tcPr>
          <w:p w:rsidR="00FF3E24" w:rsidRPr="00414540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</w:t>
            </w:r>
            <w:r w:rsidRPr="00207A2D">
              <w:rPr>
                <w:lang w:val="ru-RU"/>
              </w:rPr>
              <w:t>EA-39698</w:t>
            </w:r>
            <w:r>
              <w:rPr>
                <w:lang w:val="ru-RU"/>
              </w:rPr>
              <w:t>-</w:t>
            </w:r>
            <w:r w:rsidRPr="001D19F7">
              <w:rPr>
                <w:lang w:val="ru-RU"/>
              </w:rPr>
              <w:t xml:space="preserve"> </w:t>
            </w:r>
            <w:r w:rsidRPr="00EB1A47">
              <w:rPr>
                <w:lang w:val="ru-RU"/>
              </w:rPr>
              <w:t>ОБЩЕСТВО С ОГРАНИЧЕННОЙ ОТВЕТСТВЕННОСТЬЮ ТОРГОВЫЙ ДОМ "ЭЛЕКТРОСТРОЙ"</w:t>
            </w:r>
          </w:p>
        </w:tc>
        <w:tc>
          <w:tcPr>
            <w:tcW w:w="1700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3E24" w:rsidRPr="001D19F7" w:rsidRDefault="00FF3E24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3E24" w:rsidRPr="00857862">
        <w:trPr>
          <w:trHeight w:val="938"/>
        </w:trPr>
        <w:tc>
          <w:tcPr>
            <w:tcW w:w="2204" w:type="dxa"/>
            <w:vAlign w:val="center"/>
          </w:tcPr>
          <w:p w:rsidR="00FF3E24" w:rsidRPr="00414540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07A2D">
              <w:rPr>
                <w:lang w:val="ru-RU"/>
              </w:rPr>
              <w:t>EA-39815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EB1A47">
              <w:rPr>
                <w:lang w:val="ru-RU"/>
              </w:rPr>
              <w:t>ЕФАНОВ АНДРЕЙ АЛЕКСАНДРОВИЧ</w:t>
            </w:r>
          </w:p>
        </w:tc>
        <w:tc>
          <w:tcPr>
            <w:tcW w:w="1700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3E24" w:rsidRPr="00857862">
        <w:trPr>
          <w:trHeight w:val="938"/>
        </w:trPr>
        <w:tc>
          <w:tcPr>
            <w:tcW w:w="2204" w:type="dxa"/>
            <w:vAlign w:val="center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07A2D">
              <w:rPr>
                <w:lang w:val="ru-RU"/>
              </w:rPr>
              <w:t>EA-39669</w:t>
            </w:r>
            <w:r w:rsidRPr="001D19F7">
              <w:rPr>
                <w:lang w:val="ru-RU"/>
              </w:rPr>
              <w:t xml:space="preserve">- </w:t>
            </w:r>
            <w:r w:rsidRPr="0051754C">
              <w:rPr>
                <w:lang w:val="ru-RU"/>
              </w:rPr>
              <w:t xml:space="preserve">Индивидуальный предприниматель </w:t>
            </w:r>
            <w:r w:rsidRPr="00EB1A47">
              <w:rPr>
                <w:lang w:val="ru-RU"/>
              </w:rPr>
              <w:t>ПОПОВ ДАНИЛ ПАВЛОВИЧ</w:t>
            </w:r>
            <w:r>
              <w:rPr>
                <w:lang w:val="ru-RU"/>
              </w:rPr>
              <w:t>.</w:t>
            </w:r>
          </w:p>
        </w:tc>
        <w:tc>
          <w:tcPr>
            <w:tcW w:w="1700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3E24" w:rsidRPr="001D19F7" w:rsidRDefault="00FF3E24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F3E24" w:rsidRPr="001D19F7" w:rsidRDefault="00FF3E24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EB1A47">
        <w:rPr>
          <w:lang w:val="ru-RU"/>
        </w:rPr>
        <w:t>Поставка светильников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B1A47">
        <w:rPr>
          <w:lang w:val="ru-RU"/>
        </w:rPr>
        <w:t>Индивидуальный предприниматель КРАЛЬ ЕЛЕНА ВЛАДИМИРОВНА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EB1A47">
        <w:rPr>
          <w:color w:val="000000"/>
          <w:lang w:val="ru-RU"/>
        </w:rPr>
        <w:t>158 418.37</w:t>
      </w:r>
      <w:r w:rsidRPr="001D19F7">
        <w:rPr>
          <w:lang w:val="ru-RU"/>
        </w:rPr>
        <w:t xml:space="preserve"> рублей.  </w:t>
      </w:r>
    </w:p>
    <w:p w:rsidR="00FF3E24" w:rsidRDefault="00FF3E24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FF3E24" w:rsidRPr="001D19F7" w:rsidRDefault="00FF3E24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F3E24" w:rsidRPr="001D19F7">
        <w:trPr>
          <w:trHeight w:val="206"/>
          <w:jc w:val="center"/>
        </w:trPr>
        <w:tc>
          <w:tcPr>
            <w:tcW w:w="7338" w:type="dxa"/>
          </w:tcPr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F3E24" w:rsidRPr="001D19F7">
        <w:trPr>
          <w:trHeight w:val="206"/>
          <w:jc w:val="center"/>
        </w:trPr>
        <w:tc>
          <w:tcPr>
            <w:tcW w:w="7338" w:type="dxa"/>
          </w:tcPr>
          <w:p w:rsidR="00FF3E24" w:rsidRPr="001D19F7" w:rsidRDefault="00FF3E2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3E24" w:rsidRPr="001D19F7" w:rsidRDefault="00FF3E2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F3E24" w:rsidRPr="001D19F7">
        <w:trPr>
          <w:trHeight w:val="206"/>
          <w:jc w:val="center"/>
        </w:trPr>
        <w:tc>
          <w:tcPr>
            <w:tcW w:w="7338" w:type="dxa"/>
          </w:tcPr>
          <w:p w:rsidR="00FF3E24" w:rsidRPr="001D19F7" w:rsidRDefault="00FF3E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FF3E24" w:rsidRPr="001D19F7" w:rsidRDefault="00FF3E24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F3E24" w:rsidRPr="001D19F7" w:rsidRDefault="00FF3E24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FF3E24" w:rsidRPr="001D19F7" w:rsidRDefault="00FF3E24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FF3E24" w:rsidRPr="001D19F7" w:rsidRDefault="00FF3E24" w:rsidP="00B7524D">
      <w:pPr>
        <w:jc w:val="both"/>
        <w:rPr>
          <w:lang w:val="ru-RU" w:eastAsia="ru-RU"/>
        </w:rPr>
      </w:pPr>
    </w:p>
    <w:sectPr w:rsidR="00FF3E24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E24" w:rsidRDefault="00FF3E24">
      <w:r>
        <w:separator/>
      </w:r>
    </w:p>
  </w:endnote>
  <w:endnote w:type="continuationSeparator" w:id="1">
    <w:p w:rsidR="00FF3E24" w:rsidRDefault="00FF3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E24" w:rsidRDefault="00FF3E24">
      <w:r>
        <w:separator/>
      </w:r>
    </w:p>
  </w:footnote>
  <w:footnote w:type="continuationSeparator" w:id="1">
    <w:p w:rsidR="00FF3E24" w:rsidRDefault="00FF3E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24" w:rsidRDefault="00FF3E2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FF3E24" w:rsidRDefault="00FF3E2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A2D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1A0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4540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030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862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0E4D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636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34A7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261F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3F99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1A47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319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3E24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  <w:style w:type="character" w:customStyle="1" w:styleId="139">
    <w:name w:val="Знак Знак139"/>
    <w:basedOn w:val="DefaultParagraphFont"/>
    <w:uiPriority w:val="99"/>
    <w:rsid w:val="00414540"/>
  </w:style>
  <w:style w:type="character" w:customStyle="1" w:styleId="140">
    <w:name w:val="Знак Знак140"/>
    <w:basedOn w:val="DefaultParagraphFont"/>
    <w:uiPriority w:val="99"/>
    <w:rsid w:val="00207A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6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4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6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64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7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7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8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7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6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6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63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63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63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6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64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63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6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6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6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6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6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6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5</Pages>
  <Words>1853</Words>
  <Characters>10567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2020-01-15T12:44:00Z</cp:lastPrinted>
  <dcterms:created xsi:type="dcterms:W3CDTF">2020-01-15T12:21:00Z</dcterms:created>
  <dcterms:modified xsi:type="dcterms:W3CDTF">2020-01-15T12:44:00Z</dcterms:modified>
</cp:coreProperties>
</file>