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199" w:rsidRPr="001D19F7" w:rsidRDefault="0047219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42</w:t>
      </w:r>
    </w:p>
    <w:p w:rsidR="00472199" w:rsidRPr="001D19F7" w:rsidRDefault="00472199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72199" w:rsidRPr="001D19F7" w:rsidRDefault="00472199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72199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199" w:rsidRPr="001D19F7" w:rsidRDefault="00472199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2199" w:rsidRPr="001D19F7" w:rsidRDefault="00472199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472199" w:rsidRDefault="00472199" w:rsidP="00841EF1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72199" w:rsidRPr="00841EF1" w:rsidRDefault="00472199" w:rsidP="00841EF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1EF1">
        <w:rPr>
          <w:b/>
          <w:bCs/>
          <w:lang w:val="ru-RU"/>
        </w:rPr>
        <w:t xml:space="preserve">Информация о государственном заказчике: </w:t>
      </w:r>
      <w:r w:rsidRPr="00841EF1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841EF1">
          <w:rPr>
            <w:rStyle w:val="Hyperlink"/>
          </w:rPr>
          <w:t>crbzak</w:t>
        </w:r>
        <w:r w:rsidRPr="00841EF1">
          <w:rPr>
            <w:rStyle w:val="Hyperlink"/>
            <w:lang w:val="ru-RU"/>
          </w:rPr>
          <w:t>@</w:t>
        </w:r>
        <w:r w:rsidRPr="00841EF1">
          <w:rPr>
            <w:rStyle w:val="Hyperlink"/>
          </w:rPr>
          <w:t>mail</w:t>
        </w:r>
        <w:r w:rsidRPr="00841EF1">
          <w:rPr>
            <w:rStyle w:val="Hyperlink"/>
            <w:lang w:val="ru-RU"/>
          </w:rPr>
          <w:t>.</w:t>
        </w:r>
        <w:r w:rsidRPr="00841EF1">
          <w:rPr>
            <w:rStyle w:val="Hyperlink"/>
          </w:rPr>
          <w:t>ru</w:t>
        </w:r>
      </w:hyperlink>
      <w:r w:rsidRPr="00841EF1">
        <w:rPr>
          <w:lang w:val="ru-RU"/>
        </w:rPr>
        <w:t>. Контрактный управляющий: Дехтерев Юрий Сергеевич.</w:t>
      </w:r>
    </w:p>
    <w:p w:rsidR="00472199" w:rsidRPr="00841EF1" w:rsidRDefault="00472199" w:rsidP="00841EF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1EF1">
        <w:rPr>
          <w:b/>
          <w:bCs/>
          <w:lang w:val="ru-RU"/>
        </w:rPr>
        <w:t>Предмет контракта: «</w:t>
      </w:r>
      <w:r w:rsidRPr="00841EF1">
        <w:rPr>
          <w:lang w:val="ru-RU"/>
        </w:rPr>
        <w:t xml:space="preserve">Поставка сантехники».  </w:t>
      </w:r>
    </w:p>
    <w:p w:rsidR="00472199" w:rsidRPr="00841EF1" w:rsidRDefault="00472199" w:rsidP="00841EF1">
      <w:pPr>
        <w:autoSpaceDE w:val="0"/>
        <w:autoSpaceDN w:val="0"/>
        <w:adjustRightInd w:val="0"/>
        <w:rPr>
          <w:lang w:val="ru-RU" w:eastAsia="ru-RU"/>
        </w:rPr>
      </w:pPr>
      <w:r w:rsidRPr="00841EF1">
        <w:rPr>
          <w:b/>
          <w:bCs/>
          <w:noProof/>
          <w:lang w:val="ru-RU"/>
        </w:rPr>
        <w:t>Идентификационный код закупки:</w:t>
      </w:r>
      <w:r w:rsidRPr="00841EF1">
        <w:rPr>
          <w:lang w:val="ru-RU"/>
        </w:rPr>
        <w:t xml:space="preserve"> </w:t>
      </w:r>
      <w:r w:rsidRPr="00841EF1">
        <w:rPr>
          <w:color w:val="000000"/>
          <w:lang w:val="ru-RU"/>
        </w:rPr>
        <w:t>193234901331923490100104050010000000</w:t>
      </w:r>
    </w:p>
    <w:p w:rsidR="00472199" w:rsidRPr="00841EF1" w:rsidRDefault="00472199" w:rsidP="00841EF1">
      <w:pPr>
        <w:autoSpaceDE w:val="0"/>
        <w:autoSpaceDN w:val="0"/>
        <w:adjustRightInd w:val="0"/>
        <w:rPr>
          <w:lang w:val="ru-RU"/>
        </w:rPr>
      </w:pPr>
      <w:r w:rsidRPr="00841EF1">
        <w:rPr>
          <w:b/>
          <w:bCs/>
          <w:noProof/>
          <w:lang w:val="ru-RU"/>
        </w:rPr>
        <w:t>Начальная (максимальная) цена контракта</w:t>
      </w:r>
      <w:r w:rsidRPr="00841EF1">
        <w:rPr>
          <w:b/>
          <w:bCs/>
          <w:lang w:val="ru-RU"/>
        </w:rPr>
        <w:t>:</w:t>
      </w:r>
      <w:r w:rsidRPr="00841EF1">
        <w:rPr>
          <w:lang w:val="ru-RU"/>
        </w:rPr>
        <w:t xml:space="preserve"> 100776 руб. 75 коп. (сто тысяч семьсот семьдесят шесть рублей 75 копеек).</w:t>
      </w:r>
    </w:p>
    <w:p w:rsidR="00472199" w:rsidRPr="00841EF1" w:rsidRDefault="00472199" w:rsidP="00841EF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1EF1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841EF1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472199" w:rsidRPr="00841EF1" w:rsidRDefault="00472199" w:rsidP="00841EF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1EF1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841EF1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продукции в количестве 1/3 от объемов, указанных в спецификации, в течении 20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апреля 2020 г.</w:t>
      </w:r>
    </w:p>
    <w:p w:rsidR="00472199" w:rsidRPr="00841EF1" w:rsidRDefault="00472199" w:rsidP="00841EF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1EF1">
        <w:rPr>
          <w:b/>
          <w:bCs/>
          <w:lang w:val="ru-RU"/>
        </w:rPr>
        <w:t>Источник финансирования:</w:t>
      </w:r>
      <w:r w:rsidRPr="00841EF1">
        <w:rPr>
          <w:lang w:val="ru-RU"/>
        </w:rPr>
        <w:t xml:space="preserve"> Внебюджетные фонды (ОМС).</w:t>
      </w:r>
    </w:p>
    <w:p w:rsidR="00472199" w:rsidRPr="00841EF1" w:rsidRDefault="00472199" w:rsidP="00841EF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841EF1">
        <w:rPr>
          <w:lang w:val="ru-RU"/>
        </w:rPr>
        <w:t xml:space="preserve">  </w:t>
      </w:r>
      <w:r w:rsidRPr="00841EF1">
        <w:rPr>
          <w:b/>
          <w:bCs/>
          <w:lang w:val="ru-RU"/>
        </w:rPr>
        <w:t>Размер обеспечения заявки на участие в аукционе:</w:t>
      </w:r>
      <w:r w:rsidRPr="00841EF1">
        <w:rPr>
          <w:lang w:val="ru-RU"/>
        </w:rPr>
        <w:t xml:space="preserve"> Не установлен</w:t>
      </w:r>
      <w:r w:rsidRPr="00841EF1">
        <w:rPr>
          <w:spacing w:val="-2"/>
          <w:lang w:val="ru-RU"/>
        </w:rPr>
        <w:t>.</w:t>
      </w:r>
    </w:p>
    <w:p w:rsidR="00472199" w:rsidRPr="00841EF1" w:rsidRDefault="00472199" w:rsidP="00841EF1">
      <w:pPr>
        <w:jc w:val="both"/>
        <w:rPr>
          <w:spacing w:val="-2"/>
          <w:lang w:val="ru-RU"/>
        </w:rPr>
      </w:pPr>
      <w:r w:rsidRPr="00841EF1">
        <w:rPr>
          <w:b/>
          <w:bCs/>
          <w:lang w:val="ru-RU"/>
        </w:rPr>
        <w:t xml:space="preserve">       </w:t>
      </w:r>
      <w:r w:rsidRPr="00841EF1">
        <w:rPr>
          <w:b/>
          <w:bCs/>
          <w:lang w:val="ru-RU"/>
        </w:rPr>
        <w:tab/>
        <w:t xml:space="preserve">Размер обеспечения исполнения контракта: </w:t>
      </w:r>
      <w:r w:rsidRPr="00841EF1">
        <w:rPr>
          <w:lang w:val="ru-RU"/>
        </w:rPr>
        <w:t xml:space="preserve">5 </w:t>
      </w:r>
      <w:r w:rsidRPr="00841EF1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72199" w:rsidRPr="00841EF1" w:rsidRDefault="00472199" w:rsidP="00841EF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841EF1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41EF1">
        <w:rPr>
          <w:color w:val="000000"/>
          <w:sz w:val="24"/>
          <w:szCs w:val="24"/>
        </w:rPr>
        <w:t>27.12.2019 10:19</w:t>
      </w:r>
      <w:r w:rsidRPr="00841EF1">
        <w:rPr>
          <w:sz w:val="24"/>
          <w:szCs w:val="24"/>
        </w:rPr>
        <w:t xml:space="preserve"> (московское время).</w:t>
      </w:r>
    </w:p>
    <w:p w:rsidR="00472199" w:rsidRPr="00841EF1" w:rsidRDefault="00472199" w:rsidP="00841EF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841EF1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841EF1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72199" w:rsidRPr="001D19F7">
        <w:trPr>
          <w:jc w:val="center"/>
        </w:trPr>
        <w:tc>
          <w:tcPr>
            <w:tcW w:w="9828" w:type="dxa"/>
            <w:gridSpan w:val="5"/>
          </w:tcPr>
          <w:p w:rsidR="00472199" w:rsidRPr="001D19F7" w:rsidRDefault="0047219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472199" w:rsidRPr="00841EF1">
        <w:trPr>
          <w:jc w:val="center"/>
        </w:trPr>
        <w:tc>
          <w:tcPr>
            <w:tcW w:w="2820" w:type="dxa"/>
          </w:tcPr>
          <w:p w:rsidR="00472199" w:rsidRPr="001D19F7" w:rsidRDefault="0047219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72199" w:rsidRPr="001D19F7" w:rsidRDefault="0047219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72199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472199" w:rsidRPr="001D19F7" w:rsidRDefault="00472199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472199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472199" w:rsidRPr="001D19F7" w:rsidRDefault="00472199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72199" w:rsidRPr="001D19F7" w:rsidRDefault="00472199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472199" w:rsidRPr="001D19F7">
        <w:trPr>
          <w:jc w:val="center"/>
        </w:trPr>
        <w:tc>
          <w:tcPr>
            <w:tcW w:w="9828" w:type="dxa"/>
            <w:gridSpan w:val="5"/>
          </w:tcPr>
          <w:p w:rsidR="00472199" w:rsidRPr="001D19F7" w:rsidRDefault="00472199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472199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72199" w:rsidRPr="001D19F7" w:rsidRDefault="0047219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472199" w:rsidRPr="001D19F7" w:rsidRDefault="0047219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472199" w:rsidRPr="001D19F7" w:rsidRDefault="00472199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72199" w:rsidRPr="001D19F7" w:rsidRDefault="00472199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472199" w:rsidRPr="001D19F7" w:rsidRDefault="0047219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472199" w:rsidRPr="001D19F7" w:rsidRDefault="0047219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472199" w:rsidRPr="001D19F7" w:rsidRDefault="00472199" w:rsidP="00A841CC">
            <w:pPr>
              <w:ind w:right="-80"/>
              <w:jc w:val="both"/>
              <w:rPr>
                <w:lang w:val="ru-RU"/>
              </w:rPr>
            </w:pPr>
          </w:p>
          <w:p w:rsidR="00472199" w:rsidRPr="001D19F7" w:rsidRDefault="00472199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472199" w:rsidRPr="001D19F7" w:rsidRDefault="00472199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472199" w:rsidRPr="001D19F7" w:rsidRDefault="00472199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11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72199" w:rsidRPr="001D19F7" w:rsidRDefault="00472199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47219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7219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C54F58" w:rsidRDefault="00472199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C54F58">
              <w:rPr>
                <w:color w:val="000000"/>
                <w:sz w:val="27"/>
                <w:szCs w:val="27"/>
                <w:lang w:val="ru-RU"/>
              </w:rPr>
              <w:t>80 621.43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C54F58" w:rsidRDefault="00472199" w:rsidP="002D63DC">
            <w:pPr>
              <w:jc w:val="center"/>
            </w:pPr>
            <w:r w:rsidRPr="00C54F58">
              <w:t>14.01.2020 10:46:32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C54F58" w:rsidRDefault="00472199" w:rsidP="00CE4749">
            <w:pPr>
              <w:jc w:val="center"/>
              <w:rPr>
                <w:lang w:val="ru-RU"/>
              </w:rPr>
            </w:pPr>
            <w:r w:rsidRPr="00C54F58">
              <w:rPr>
                <w:lang w:val="ru-RU"/>
              </w:rPr>
              <w:t>EA-39537</w:t>
            </w:r>
          </w:p>
        </w:tc>
      </w:tr>
      <w:tr w:rsidR="00472199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6939BF" w:rsidRDefault="00472199" w:rsidP="006939B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85 660.27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1D19F7" w:rsidRDefault="00472199" w:rsidP="00E664B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C54F58" w:rsidRDefault="00472199" w:rsidP="00E664B4">
            <w:pPr>
              <w:jc w:val="center"/>
            </w:pPr>
            <w:r w:rsidRPr="00C54F58">
              <w:t>14.01.2020 10:45:52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72199" w:rsidRPr="00C54F58" w:rsidRDefault="00472199" w:rsidP="00E664B4">
            <w:pPr>
              <w:jc w:val="center"/>
              <w:rPr>
                <w:lang w:val="ru-RU"/>
              </w:rPr>
            </w:pPr>
            <w:r w:rsidRPr="00C54F58">
              <w:rPr>
                <w:lang w:val="ru-RU"/>
              </w:rPr>
              <w:t>EA-39701</w:t>
            </w:r>
          </w:p>
        </w:tc>
      </w:tr>
    </w:tbl>
    <w:p w:rsidR="00472199" w:rsidRPr="001D19F7" w:rsidRDefault="00472199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72199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72199" w:rsidRPr="001D19F7" w:rsidRDefault="0047219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472199" w:rsidRPr="001D19F7" w:rsidRDefault="0047219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72199" w:rsidRPr="001D19F7" w:rsidRDefault="0047219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472199" w:rsidRPr="001D19F7" w:rsidRDefault="00472199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72199" w:rsidRPr="001D19F7" w:rsidRDefault="00472199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72199" w:rsidRPr="0085786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72199" w:rsidRPr="00C54F58" w:rsidRDefault="00472199" w:rsidP="00176EF8">
            <w:pPr>
              <w:jc w:val="center"/>
              <w:rPr>
                <w:lang w:val="ru-RU"/>
              </w:rPr>
            </w:pPr>
            <w:r w:rsidRPr="00C54F58">
              <w:rPr>
                <w:lang w:val="ru-RU"/>
              </w:rPr>
              <w:t>EA-39537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72199" w:rsidRPr="00C54F58" w:rsidRDefault="00472199" w:rsidP="00FE5198">
            <w:pPr>
              <w:jc w:val="center"/>
            </w:pPr>
            <w:r w:rsidRPr="00C54F58">
              <w:t>08.01.2020 12:36:37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ОБЩЕСТВО С ОГРАНИЧЕННОЙ ОТВЕТСТВЕННОСТЬЮ "КАРАЛ"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ИНН2634064897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ОГРН1052600300048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КПП263601001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Место нахождения (жительства)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355008, КРАЙ СТАВРОПОЛЬСКИЙ26, Г СТАВРОПОЛЬ, ПЕР ФАДЕЕВА, 2,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Почтовый адрес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355008 г. Ставрополь ул. Фадеева д.2</w:t>
            </w:r>
          </w:p>
          <w:p w:rsidR="00472199" w:rsidRPr="00C54F58" w:rsidRDefault="00472199" w:rsidP="00C54F58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C54F58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Коврижкин Родион Леонидович</w:t>
            </w:r>
          </w:p>
          <w:p w:rsidR="00472199" w:rsidRPr="00C54F58" w:rsidRDefault="00472199" w:rsidP="00207A2D">
            <w:pPr>
              <w:rPr>
                <w:lang w:val="ru-RU"/>
              </w:rPr>
            </w:pPr>
            <w:r>
              <w:t>Телефон 79187473717</w:t>
            </w:r>
          </w:p>
        </w:tc>
      </w:tr>
      <w:tr w:rsidR="00472199" w:rsidRPr="00C54F5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72199" w:rsidRPr="00C54F58" w:rsidRDefault="00472199" w:rsidP="00176EF8">
            <w:pPr>
              <w:jc w:val="center"/>
              <w:rPr>
                <w:lang w:val="ru-RU"/>
              </w:rPr>
            </w:pPr>
            <w:r w:rsidRPr="00C54F58">
              <w:rPr>
                <w:lang w:val="ru-RU"/>
              </w:rPr>
              <w:t>EA-39701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72199" w:rsidRPr="00C54F58" w:rsidRDefault="00472199" w:rsidP="000A7B44">
            <w:pPr>
              <w:jc w:val="center"/>
            </w:pPr>
            <w:r w:rsidRPr="00C54F58">
              <w:t>09.01.2020 22:53:12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ОБЩЕСТВО С ОГРАНИЧЕННОЙ ОТВЕТСТВЕННОСТЬЮ ТОРГОВЫЙ ДОМ "ФАРТ"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ИНН7802693803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ОГРН1197847165526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КПП780201001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Место нахождения (жительства)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194156, Г САНКТ-ПЕТЕРБУРГ, ПР-КТ ЭНГЕЛЬСА, ДОМ 6, ЛИТЕР В, ПОМЕЩЕНИЕ 1-Н, КОМНАТА 5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Почтовый адрес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194156, Г САНКТ-ПЕТЕРБУРГ, ПР-КТ ЭНГЕЛЬСА, ДОМ 6, ЛИТЕР В, ПОМЕЩЕНИЕ 1-Н, КОМНАТА 5</w:t>
            </w:r>
          </w:p>
          <w:p w:rsidR="00472199" w:rsidRPr="00C54F58" w:rsidRDefault="00472199" w:rsidP="00C54F58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C54F58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472199" w:rsidRPr="00C54F58" w:rsidRDefault="00472199" w:rsidP="00C54F58">
            <w:pPr>
              <w:rPr>
                <w:lang w:val="ru-RU"/>
              </w:rPr>
            </w:pPr>
            <w:r w:rsidRPr="00C54F58">
              <w:rPr>
                <w:lang w:val="ru-RU"/>
              </w:rPr>
              <w:t>Оленин Александр Владимирович</w:t>
            </w:r>
          </w:p>
          <w:p w:rsidR="00472199" w:rsidRPr="00207A2D" w:rsidRDefault="00472199" w:rsidP="000A7B44">
            <w:pPr>
              <w:rPr>
                <w:lang w:val="ru-RU"/>
              </w:rPr>
            </w:pPr>
            <w:r w:rsidRPr="00C54F58">
              <w:rPr>
                <w:lang w:val="ru-RU"/>
              </w:rPr>
              <w:t>Телефон 79219382134</w:t>
            </w:r>
          </w:p>
        </w:tc>
      </w:tr>
    </w:tbl>
    <w:p w:rsidR="00472199" w:rsidRPr="001D19F7" w:rsidRDefault="00472199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72199" w:rsidRPr="001D19F7" w:rsidRDefault="00472199" w:rsidP="006939BF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</w:t>
      </w:r>
      <w:r w:rsidRPr="00414540">
        <w:rPr>
          <w:lang w:val="ru-RU"/>
        </w:rPr>
        <w:t xml:space="preserve"> </w:t>
      </w:r>
      <w:r w:rsidRPr="00C54F58">
        <w:rPr>
          <w:lang w:val="ru-RU"/>
        </w:rPr>
        <w:t>EA-39537</w:t>
      </w:r>
      <w:r>
        <w:rPr>
          <w:lang w:val="ru-RU"/>
        </w:rPr>
        <w:t xml:space="preserve"> -</w:t>
      </w:r>
      <w:r w:rsidRPr="001D19F7">
        <w:rPr>
          <w:lang w:val="ru-RU"/>
        </w:rPr>
        <w:t xml:space="preserve"> </w:t>
      </w:r>
      <w:r w:rsidRPr="00C54F58">
        <w:rPr>
          <w:lang w:val="ru-RU"/>
        </w:rPr>
        <w:t>ОБЩЕСТВО С ОГРАНИЧЕННОЙ ОТВЕТСТВЕННОСТЬЮ "КАРАЛ"</w:t>
      </w:r>
      <w:r w:rsidRPr="001D19F7">
        <w:rPr>
          <w:lang w:val="ru-RU"/>
        </w:rPr>
        <w:t xml:space="preserve">,№ </w:t>
      </w:r>
      <w:r w:rsidRPr="00C54F58">
        <w:rPr>
          <w:lang w:val="ru-RU"/>
        </w:rPr>
        <w:t>EA-39701</w:t>
      </w:r>
      <w:r w:rsidRPr="001D19F7">
        <w:rPr>
          <w:lang w:val="ru-RU"/>
        </w:rPr>
        <w:t xml:space="preserve">- </w:t>
      </w:r>
      <w:r w:rsidRPr="00C54F58">
        <w:rPr>
          <w:lang w:val="ru-RU"/>
        </w:rPr>
        <w:t>ОБЩЕСТВО С ОГРАНИЧЕННОЙ ОТВЕТСТВЕННОСТЬЮ ТОРГОВЫЙ ДОМ "ФАРТ"</w:t>
      </w:r>
      <w:r>
        <w:rPr>
          <w:lang w:val="ru-RU"/>
        </w:rPr>
        <w:t>.</w:t>
      </w:r>
    </w:p>
    <w:p w:rsidR="00472199" w:rsidRPr="001D19F7" w:rsidRDefault="00472199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72199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472199" w:rsidRPr="001D19F7" w:rsidRDefault="00472199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72199" w:rsidRPr="001D19F7" w:rsidRDefault="00472199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72199" w:rsidRPr="001D19F7">
        <w:trPr>
          <w:trHeight w:val="274"/>
        </w:trPr>
        <w:tc>
          <w:tcPr>
            <w:tcW w:w="2204" w:type="dxa"/>
            <w:vMerge/>
          </w:tcPr>
          <w:p w:rsidR="00472199" w:rsidRPr="001D19F7" w:rsidRDefault="00472199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72199" w:rsidRPr="001D19F7" w:rsidRDefault="00472199" w:rsidP="00AA4A97">
            <w:pPr>
              <w:jc w:val="center"/>
              <w:rPr>
                <w:lang w:val="ru-RU"/>
              </w:rPr>
            </w:pPr>
          </w:p>
          <w:p w:rsidR="00472199" w:rsidRPr="001D19F7" w:rsidRDefault="00472199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72199" w:rsidRPr="001D19F7" w:rsidRDefault="00472199" w:rsidP="00AA4A97">
            <w:pPr>
              <w:ind w:right="-21"/>
              <w:jc w:val="center"/>
              <w:rPr>
                <w:lang w:val="ru-RU"/>
              </w:rPr>
            </w:pPr>
          </w:p>
          <w:p w:rsidR="00472199" w:rsidRPr="001D19F7" w:rsidRDefault="00472199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72199" w:rsidRPr="001D19F7" w:rsidRDefault="00472199" w:rsidP="0056026D">
            <w:pPr>
              <w:jc w:val="center"/>
              <w:rPr>
                <w:lang w:val="ru-RU"/>
              </w:rPr>
            </w:pPr>
          </w:p>
          <w:p w:rsidR="00472199" w:rsidRPr="001D19F7" w:rsidRDefault="00472199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72199" w:rsidRPr="001D19F7" w:rsidRDefault="00472199" w:rsidP="00AA4A97">
            <w:pPr>
              <w:jc w:val="center"/>
              <w:rPr>
                <w:lang w:val="ru-RU"/>
              </w:rPr>
            </w:pPr>
          </w:p>
          <w:p w:rsidR="00472199" w:rsidRPr="001D19F7" w:rsidRDefault="0047219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72199" w:rsidRPr="001D19F7" w:rsidRDefault="00472199" w:rsidP="0056026D">
            <w:pPr>
              <w:jc w:val="center"/>
              <w:rPr>
                <w:lang w:val="ru-RU"/>
              </w:rPr>
            </w:pPr>
          </w:p>
          <w:p w:rsidR="00472199" w:rsidRPr="001D19F7" w:rsidRDefault="00472199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472199" w:rsidRPr="00841EF1">
        <w:trPr>
          <w:trHeight w:val="938"/>
        </w:trPr>
        <w:tc>
          <w:tcPr>
            <w:tcW w:w="2204" w:type="dxa"/>
            <w:vAlign w:val="center"/>
          </w:tcPr>
          <w:p w:rsidR="00472199" w:rsidRPr="001D19F7" w:rsidRDefault="0047219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№</w:t>
            </w:r>
            <w:r w:rsidRPr="00414540">
              <w:rPr>
                <w:lang w:val="ru-RU"/>
              </w:rPr>
              <w:t xml:space="preserve"> </w:t>
            </w:r>
            <w:r w:rsidRPr="00C54F58">
              <w:rPr>
                <w:lang w:val="ru-RU"/>
              </w:rPr>
              <w:t>EA-39537</w:t>
            </w:r>
            <w:r>
              <w:rPr>
                <w:lang w:val="ru-RU"/>
              </w:rPr>
              <w:t xml:space="preserve"> -</w:t>
            </w:r>
            <w:r w:rsidRPr="001D19F7">
              <w:rPr>
                <w:lang w:val="ru-RU"/>
              </w:rPr>
              <w:t xml:space="preserve"> </w:t>
            </w:r>
            <w:r w:rsidRPr="00C54F58">
              <w:rPr>
                <w:lang w:val="ru-RU"/>
              </w:rPr>
              <w:t>ОБЩЕСТВО С ОГРАНИЧЕННОЙ ОТВЕТСТВЕННОСТЬЮ "КАРАЛ"</w:t>
            </w:r>
          </w:p>
        </w:tc>
        <w:tc>
          <w:tcPr>
            <w:tcW w:w="1700" w:type="dxa"/>
          </w:tcPr>
          <w:p w:rsidR="00472199" w:rsidRPr="001D19F7" w:rsidRDefault="0047219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72199" w:rsidRPr="001D19F7" w:rsidRDefault="0047219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72199" w:rsidRPr="001D19F7" w:rsidRDefault="0047219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72199" w:rsidRPr="001D19F7" w:rsidRDefault="0047219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72199" w:rsidRPr="001D19F7" w:rsidRDefault="00472199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72199" w:rsidRPr="00841EF1">
        <w:trPr>
          <w:trHeight w:val="938"/>
        </w:trPr>
        <w:tc>
          <w:tcPr>
            <w:tcW w:w="2204" w:type="dxa"/>
            <w:vAlign w:val="center"/>
          </w:tcPr>
          <w:p w:rsidR="00472199" w:rsidRPr="00414540" w:rsidRDefault="00472199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54F58">
              <w:rPr>
                <w:lang w:val="ru-RU"/>
              </w:rPr>
              <w:t>EA-39701</w:t>
            </w:r>
            <w:r w:rsidRPr="001D19F7">
              <w:rPr>
                <w:lang w:val="ru-RU"/>
              </w:rPr>
              <w:t xml:space="preserve">- </w:t>
            </w:r>
            <w:r w:rsidRPr="00C54F58">
              <w:rPr>
                <w:lang w:val="ru-RU"/>
              </w:rPr>
              <w:t>ОБЩЕСТВО С ОГРАНИЧЕННОЙ ОТВЕТСТВЕННОСТЬЮ ТОРГОВЫЙ ДОМ "ФАРТ"</w:t>
            </w:r>
          </w:p>
        </w:tc>
        <w:tc>
          <w:tcPr>
            <w:tcW w:w="1700" w:type="dxa"/>
          </w:tcPr>
          <w:p w:rsidR="00472199" w:rsidRPr="001D19F7" w:rsidRDefault="00472199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72199" w:rsidRPr="001D19F7" w:rsidRDefault="00472199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72199" w:rsidRPr="001D19F7" w:rsidRDefault="00472199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72199" w:rsidRPr="001D19F7" w:rsidRDefault="00472199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72199" w:rsidRPr="001D19F7" w:rsidRDefault="00472199" w:rsidP="002241A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72199" w:rsidRPr="001D19F7" w:rsidRDefault="00472199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41EF1">
        <w:rPr>
          <w:lang w:val="ru-RU"/>
        </w:rPr>
        <w:t>Поставка сантехники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54F58">
        <w:rPr>
          <w:lang w:val="ru-RU"/>
        </w:rPr>
        <w:t>ОБЩЕСТВО С ОГРАНИЧЕННОЙ ОТВЕТСТВЕННОСТЬЮ "КАРАЛ"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C54F58">
        <w:rPr>
          <w:color w:val="000000"/>
          <w:lang w:val="ru-RU"/>
        </w:rPr>
        <w:t>80 621.43</w:t>
      </w:r>
      <w:r w:rsidRPr="001D19F7">
        <w:rPr>
          <w:lang w:val="ru-RU"/>
        </w:rPr>
        <w:t xml:space="preserve"> рублей.  </w:t>
      </w:r>
    </w:p>
    <w:p w:rsidR="00472199" w:rsidRDefault="00472199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</w:t>
      </w:r>
      <w:hyperlink r:id="rId8" w:history="1">
        <w:r w:rsidRPr="00CE4CD9">
          <w:rPr>
            <w:rStyle w:val="Hyperlink"/>
            <w:b/>
            <w:bCs/>
            <w:lang w:val="ru-RU"/>
          </w:rPr>
          <w:t>https://gz.lot-online.ru/</w:t>
        </w:r>
      </w:hyperlink>
      <w:r w:rsidRPr="001D19F7">
        <w:rPr>
          <w:b/>
          <w:bCs/>
          <w:lang w:val="ru-RU"/>
        </w:rPr>
        <w:t>.</w:t>
      </w:r>
    </w:p>
    <w:p w:rsidR="00472199" w:rsidRPr="001D19F7" w:rsidRDefault="00472199" w:rsidP="00FD311B">
      <w:pPr>
        <w:ind w:firstLine="709"/>
        <w:jc w:val="both"/>
        <w:rPr>
          <w:b/>
          <w:bCs/>
          <w:lang w:val="ru-RU"/>
        </w:rPr>
      </w:pP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72199" w:rsidRPr="001D19F7">
        <w:trPr>
          <w:trHeight w:val="206"/>
          <w:jc w:val="center"/>
        </w:trPr>
        <w:tc>
          <w:tcPr>
            <w:tcW w:w="7338" w:type="dxa"/>
          </w:tcPr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72199" w:rsidRPr="001D19F7">
        <w:trPr>
          <w:trHeight w:val="206"/>
          <w:jc w:val="center"/>
        </w:trPr>
        <w:tc>
          <w:tcPr>
            <w:tcW w:w="7338" w:type="dxa"/>
          </w:tcPr>
          <w:p w:rsidR="00472199" w:rsidRPr="001D19F7" w:rsidRDefault="00472199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72199" w:rsidRPr="001D19F7" w:rsidRDefault="00472199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72199" w:rsidRPr="001D19F7">
        <w:trPr>
          <w:trHeight w:val="206"/>
          <w:jc w:val="center"/>
        </w:trPr>
        <w:tc>
          <w:tcPr>
            <w:tcW w:w="7338" w:type="dxa"/>
          </w:tcPr>
          <w:p w:rsidR="00472199" w:rsidRPr="001D19F7" w:rsidRDefault="00472199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472199" w:rsidRPr="001D19F7" w:rsidRDefault="00472199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72199" w:rsidRPr="001D19F7" w:rsidRDefault="00472199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472199" w:rsidRPr="001D19F7" w:rsidRDefault="00472199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72199" w:rsidRPr="001D19F7" w:rsidRDefault="00472199" w:rsidP="00B7524D">
      <w:pPr>
        <w:jc w:val="both"/>
        <w:rPr>
          <w:lang w:val="ru-RU" w:eastAsia="ru-RU"/>
        </w:rPr>
      </w:pPr>
    </w:p>
    <w:sectPr w:rsidR="00472199" w:rsidRPr="001D19F7" w:rsidSect="00FE244C">
      <w:headerReference w:type="default" r:id="rId9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199" w:rsidRDefault="00472199">
      <w:r>
        <w:separator/>
      </w:r>
    </w:p>
  </w:endnote>
  <w:endnote w:type="continuationSeparator" w:id="1">
    <w:p w:rsidR="00472199" w:rsidRDefault="00472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199" w:rsidRDefault="00472199">
      <w:r>
        <w:separator/>
      </w:r>
    </w:p>
  </w:footnote>
  <w:footnote w:type="continuationSeparator" w:id="1">
    <w:p w:rsidR="00472199" w:rsidRDefault="004721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199" w:rsidRDefault="00472199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72199" w:rsidRDefault="0047219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22CC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76EF8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42E7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A2D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85B"/>
    <w:rsid w:val="00217D58"/>
    <w:rsid w:val="00221205"/>
    <w:rsid w:val="002230CC"/>
    <w:rsid w:val="002241A0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16B5"/>
    <w:rsid w:val="002E4644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0D6F"/>
    <w:rsid w:val="003117E3"/>
    <w:rsid w:val="00313411"/>
    <w:rsid w:val="00313FAD"/>
    <w:rsid w:val="00314032"/>
    <w:rsid w:val="00316F9C"/>
    <w:rsid w:val="00317604"/>
    <w:rsid w:val="003177F9"/>
    <w:rsid w:val="0032023D"/>
    <w:rsid w:val="0032066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4540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3D04"/>
    <w:rsid w:val="00436507"/>
    <w:rsid w:val="00436ED5"/>
    <w:rsid w:val="004376A4"/>
    <w:rsid w:val="00440783"/>
    <w:rsid w:val="004424F0"/>
    <w:rsid w:val="00442CAB"/>
    <w:rsid w:val="004434F5"/>
    <w:rsid w:val="0044382C"/>
    <w:rsid w:val="00450030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199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6E8F"/>
    <w:rsid w:val="00507D9A"/>
    <w:rsid w:val="00513CA4"/>
    <w:rsid w:val="00514E76"/>
    <w:rsid w:val="0051575B"/>
    <w:rsid w:val="0051754C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2781E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2B6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62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5B38"/>
    <w:rsid w:val="006265EE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25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39B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5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3ECB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4BF"/>
    <w:rsid w:val="00832BCA"/>
    <w:rsid w:val="00835CAA"/>
    <w:rsid w:val="00836121"/>
    <w:rsid w:val="008400E9"/>
    <w:rsid w:val="008419A5"/>
    <w:rsid w:val="00841E01"/>
    <w:rsid w:val="00841EF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862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0E4D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4191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43C4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6A5D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636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A79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7F4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97D02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0363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4F58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34A7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4CD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261F"/>
    <w:rsid w:val="00D1445E"/>
    <w:rsid w:val="00D14A06"/>
    <w:rsid w:val="00D15216"/>
    <w:rsid w:val="00D15993"/>
    <w:rsid w:val="00D16858"/>
    <w:rsid w:val="00D2017E"/>
    <w:rsid w:val="00D20EFF"/>
    <w:rsid w:val="00D219E6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0A1D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6E1A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3F99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64B4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1A47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275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6F7F"/>
    <w:rsid w:val="00FC785B"/>
    <w:rsid w:val="00FC799C"/>
    <w:rsid w:val="00FD0D34"/>
    <w:rsid w:val="00FD137D"/>
    <w:rsid w:val="00FD21F1"/>
    <w:rsid w:val="00FD311B"/>
    <w:rsid w:val="00FD319E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3E24"/>
    <w:rsid w:val="00FF4A0C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6B1B57"/>
  </w:style>
  <w:style w:type="character" w:customStyle="1" w:styleId="136">
    <w:name w:val="Знак Знак136"/>
    <w:basedOn w:val="DefaultParagraphFont"/>
    <w:uiPriority w:val="99"/>
    <w:rsid w:val="009543C4"/>
  </w:style>
  <w:style w:type="character" w:customStyle="1" w:styleId="137">
    <w:name w:val="Знак Знак137"/>
    <w:basedOn w:val="DefaultParagraphFont"/>
    <w:uiPriority w:val="99"/>
    <w:rsid w:val="006939BF"/>
  </w:style>
  <w:style w:type="character" w:customStyle="1" w:styleId="138">
    <w:name w:val="Знак Знак138"/>
    <w:basedOn w:val="DefaultParagraphFont"/>
    <w:uiPriority w:val="99"/>
    <w:rsid w:val="003177F9"/>
  </w:style>
  <w:style w:type="character" w:customStyle="1" w:styleId="139">
    <w:name w:val="Знак Знак139"/>
    <w:basedOn w:val="DefaultParagraphFont"/>
    <w:uiPriority w:val="99"/>
    <w:rsid w:val="00414540"/>
  </w:style>
  <w:style w:type="character" w:customStyle="1" w:styleId="140">
    <w:name w:val="Знак Знак140"/>
    <w:basedOn w:val="DefaultParagraphFont"/>
    <w:uiPriority w:val="99"/>
    <w:rsid w:val="00207A2D"/>
  </w:style>
  <w:style w:type="character" w:customStyle="1" w:styleId="141">
    <w:name w:val="Знак Знак141"/>
    <w:basedOn w:val="DefaultParagraphFont"/>
    <w:uiPriority w:val="99"/>
    <w:rsid w:val="00841E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9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49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95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95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4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9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9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9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9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9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4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9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95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9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9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9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9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449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95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9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9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49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9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95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9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49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49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49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9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9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5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9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9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5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5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1140</Words>
  <Characters>6504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2020-01-15T12:56:00Z</cp:lastPrinted>
  <dcterms:created xsi:type="dcterms:W3CDTF">2020-01-15T12:49:00Z</dcterms:created>
  <dcterms:modified xsi:type="dcterms:W3CDTF">2020-01-15T12:56:00Z</dcterms:modified>
</cp:coreProperties>
</file>