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CC4" w:rsidRPr="001D19F7" w:rsidRDefault="00C86CC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43</w:t>
      </w:r>
    </w:p>
    <w:p w:rsidR="00C86CC4" w:rsidRPr="001D19F7" w:rsidRDefault="00C86CC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86CC4" w:rsidRPr="001D19F7" w:rsidRDefault="00C86CC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86CC4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6CC4" w:rsidRPr="001D19F7" w:rsidRDefault="00C86CC4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6CC4" w:rsidRPr="001D19F7" w:rsidRDefault="00C86CC4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86CC4" w:rsidRDefault="00C86CC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216D">
        <w:rPr>
          <w:b/>
          <w:bCs/>
          <w:lang w:val="ru-RU"/>
        </w:rPr>
        <w:t xml:space="preserve">Информация о государственном заказчике: </w:t>
      </w:r>
      <w:r w:rsidRPr="0053216D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3216D">
          <w:rPr>
            <w:rStyle w:val="Hyperlink"/>
          </w:rPr>
          <w:t>crbzak</w:t>
        </w:r>
        <w:r w:rsidRPr="0053216D">
          <w:rPr>
            <w:rStyle w:val="Hyperlink"/>
            <w:lang w:val="ru-RU"/>
          </w:rPr>
          <w:t>@</w:t>
        </w:r>
        <w:r w:rsidRPr="0053216D">
          <w:rPr>
            <w:rStyle w:val="Hyperlink"/>
          </w:rPr>
          <w:t>mail</w:t>
        </w:r>
        <w:r w:rsidRPr="0053216D">
          <w:rPr>
            <w:rStyle w:val="Hyperlink"/>
            <w:lang w:val="ru-RU"/>
          </w:rPr>
          <w:t>.</w:t>
        </w:r>
        <w:r w:rsidRPr="0053216D">
          <w:rPr>
            <w:rStyle w:val="Hyperlink"/>
          </w:rPr>
          <w:t>ru</w:t>
        </w:r>
      </w:hyperlink>
      <w:r w:rsidRPr="0053216D">
        <w:rPr>
          <w:lang w:val="ru-RU"/>
        </w:rPr>
        <w:t>. Контрактный управляющий: Дехтерев Юрий Сергеевич.</w:t>
      </w: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216D">
        <w:rPr>
          <w:b/>
          <w:bCs/>
          <w:lang w:val="ru-RU"/>
        </w:rPr>
        <w:t>Предмет контракта: «</w:t>
      </w:r>
      <w:r w:rsidRPr="0053216D">
        <w:rPr>
          <w:lang w:val="ru-RU"/>
        </w:rPr>
        <w:t xml:space="preserve">Поставка компьютерных принадлежностей».  </w:t>
      </w:r>
    </w:p>
    <w:p w:rsidR="00C86CC4" w:rsidRPr="0053216D" w:rsidRDefault="00C86CC4" w:rsidP="0053216D">
      <w:pPr>
        <w:autoSpaceDE w:val="0"/>
        <w:autoSpaceDN w:val="0"/>
        <w:adjustRightInd w:val="0"/>
        <w:rPr>
          <w:lang w:val="ru-RU" w:eastAsia="ru-RU"/>
        </w:rPr>
      </w:pPr>
      <w:r w:rsidRPr="0053216D">
        <w:rPr>
          <w:b/>
          <w:bCs/>
          <w:noProof/>
          <w:lang w:val="ru-RU"/>
        </w:rPr>
        <w:t>Идентификационный код закупки:</w:t>
      </w:r>
      <w:r w:rsidRPr="0053216D">
        <w:rPr>
          <w:lang w:val="ru-RU"/>
        </w:rPr>
        <w:t xml:space="preserve"> </w:t>
      </w:r>
      <w:r w:rsidRPr="0053216D">
        <w:rPr>
          <w:color w:val="000000"/>
          <w:lang w:val="ru-RU"/>
        </w:rPr>
        <w:t>193234901331923490100104070012620000</w:t>
      </w:r>
    </w:p>
    <w:p w:rsidR="00C86CC4" w:rsidRPr="0053216D" w:rsidRDefault="00C86CC4" w:rsidP="0053216D">
      <w:pPr>
        <w:autoSpaceDE w:val="0"/>
        <w:autoSpaceDN w:val="0"/>
        <w:adjustRightInd w:val="0"/>
        <w:rPr>
          <w:lang w:val="ru-RU"/>
        </w:rPr>
      </w:pPr>
      <w:r w:rsidRPr="0053216D">
        <w:rPr>
          <w:b/>
          <w:bCs/>
          <w:noProof/>
          <w:lang w:val="ru-RU"/>
        </w:rPr>
        <w:t>Начальная (максимальная) цена контракта</w:t>
      </w:r>
      <w:r w:rsidRPr="0053216D">
        <w:rPr>
          <w:b/>
          <w:bCs/>
          <w:lang w:val="ru-RU"/>
        </w:rPr>
        <w:t>:</w:t>
      </w:r>
      <w:r w:rsidRPr="0053216D">
        <w:rPr>
          <w:lang w:val="ru-RU"/>
        </w:rPr>
        <w:t xml:space="preserve"> 210972 руб. 44 коп. (двести десять тысяч девятьсот семьдесят два рубля 44 копейки).</w:t>
      </w: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216D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53216D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216D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53216D">
        <w:rPr>
          <w:lang w:val="ru-RU"/>
        </w:rPr>
        <w:t xml:space="preserve"> Россия, Краснодарский край, г. Славянск-на-Кубани, ул. Батарейная, 377. В течении 20 календарных дней от даты заключения контракта.</w:t>
      </w: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216D">
        <w:rPr>
          <w:b/>
          <w:bCs/>
          <w:lang w:val="ru-RU"/>
        </w:rPr>
        <w:t>Источник финансирования:</w:t>
      </w:r>
      <w:r w:rsidRPr="0053216D">
        <w:rPr>
          <w:lang w:val="ru-RU"/>
        </w:rPr>
        <w:t xml:space="preserve"> Внебюджетные фонды (ОМС), краевой бюджет, внебюджетные средства (платные услуги).</w:t>
      </w:r>
    </w:p>
    <w:p w:rsidR="00C86CC4" w:rsidRPr="0053216D" w:rsidRDefault="00C86CC4" w:rsidP="0053216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53216D">
        <w:rPr>
          <w:lang w:val="ru-RU"/>
        </w:rPr>
        <w:t xml:space="preserve">  </w:t>
      </w:r>
      <w:r w:rsidRPr="0053216D">
        <w:rPr>
          <w:b/>
          <w:bCs/>
          <w:lang w:val="ru-RU"/>
        </w:rPr>
        <w:t>Размер обеспечения заявки на участие в аукционе:</w:t>
      </w:r>
      <w:r w:rsidRPr="0053216D">
        <w:rPr>
          <w:lang w:val="ru-RU"/>
        </w:rPr>
        <w:t xml:space="preserve"> Не установлен</w:t>
      </w:r>
      <w:r w:rsidRPr="0053216D">
        <w:rPr>
          <w:spacing w:val="-2"/>
          <w:lang w:val="ru-RU"/>
        </w:rPr>
        <w:t>.</w:t>
      </w:r>
    </w:p>
    <w:p w:rsidR="00C86CC4" w:rsidRPr="0053216D" w:rsidRDefault="00C86CC4" w:rsidP="0053216D">
      <w:pPr>
        <w:jc w:val="both"/>
        <w:rPr>
          <w:spacing w:val="-2"/>
          <w:lang w:val="ru-RU"/>
        </w:rPr>
      </w:pPr>
      <w:r w:rsidRPr="0053216D">
        <w:rPr>
          <w:b/>
          <w:bCs/>
          <w:lang w:val="ru-RU"/>
        </w:rPr>
        <w:t xml:space="preserve">       </w:t>
      </w:r>
      <w:r w:rsidRPr="0053216D">
        <w:rPr>
          <w:b/>
          <w:bCs/>
          <w:lang w:val="ru-RU"/>
        </w:rPr>
        <w:tab/>
        <w:t xml:space="preserve">Размер обеспечения исполнения контракта: </w:t>
      </w:r>
      <w:r w:rsidRPr="0053216D">
        <w:rPr>
          <w:lang w:val="ru-RU"/>
        </w:rPr>
        <w:t xml:space="preserve">5 </w:t>
      </w:r>
      <w:r w:rsidRPr="0053216D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86CC4" w:rsidRPr="0053216D" w:rsidRDefault="00C86CC4" w:rsidP="0053216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53216D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3216D">
        <w:rPr>
          <w:color w:val="000000"/>
          <w:sz w:val="24"/>
          <w:szCs w:val="24"/>
        </w:rPr>
        <w:t>27.12.2019 10:21</w:t>
      </w:r>
      <w:r w:rsidRPr="0053216D">
        <w:rPr>
          <w:sz w:val="24"/>
          <w:szCs w:val="24"/>
        </w:rPr>
        <w:t xml:space="preserve"> (московское время).</w:t>
      </w:r>
    </w:p>
    <w:p w:rsidR="00C86CC4" w:rsidRPr="0053216D" w:rsidRDefault="00C86CC4" w:rsidP="0053216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3216D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53216D">
        <w:rPr>
          <w:sz w:val="24"/>
          <w:szCs w:val="24"/>
        </w:rPr>
        <w:t xml:space="preserve"> </w:t>
      </w:r>
    </w:p>
    <w:p w:rsidR="00C86CC4" w:rsidRDefault="00C86CC4" w:rsidP="00207A2D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86CC4" w:rsidRPr="001D19F7">
        <w:trPr>
          <w:jc w:val="center"/>
        </w:trPr>
        <w:tc>
          <w:tcPr>
            <w:tcW w:w="9828" w:type="dxa"/>
            <w:gridSpan w:val="5"/>
          </w:tcPr>
          <w:p w:rsidR="00C86CC4" w:rsidRPr="001D19F7" w:rsidRDefault="00C86C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86CC4" w:rsidRPr="00B6639B">
        <w:trPr>
          <w:jc w:val="center"/>
        </w:trPr>
        <w:tc>
          <w:tcPr>
            <w:tcW w:w="2820" w:type="dxa"/>
          </w:tcPr>
          <w:p w:rsidR="00C86CC4" w:rsidRPr="001D19F7" w:rsidRDefault="00C86C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86CC4" w:rsidRPr="001D19F7" w:rsidRDefault="00C86C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86CC4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86CC4" w:rsidRPr="001D19F7" w:rsidRDefault="00C86CC4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86CC4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86CC4" w:rsidRPr="001D19F7" w:rsidRDefault="00C86CC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86CC4" w:rsidRPr="001D19F7" w:rsidRDefault="00C86C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86CC4" w:rsidRPr="001D19F7">
        <w:trPr>
          <w:jc w:val="center"/>
        </w:trPr>
        <w:tc>
          <w:tcPr>
            <w:tcW w:w="9828" w:type="dxa"/>
            <w:gridSpan w:val="5"/>
          </w:tcPr>
          <w:p w:rsidR="00C86CC4" w:rsidRPr="001D19F7" w:rsidRDefault="00C86CC4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86CC4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86CC4" w:rsidRPr="001D19F7" w:rsidRDefault="00C86C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86CC4" w:rsidRPr="001D19F7" w:rsidRDefault="00C86C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86CC4" w:rsidRPr="001D19F7" w:rsidRDefault="00C86C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86CC4" w:rsidRPr="001D19F7" w:rsidRDefault="00C86CC4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86CC4" w:rsidRPr="001D19F7" w:rsidRDefault="00C86C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86CC4" w:rsidRPr="001D19F7" w:rsidRDefault="00C86C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86CC4" w:rsidRPr="001D19F7" w:rsidRDefault="00C86CC4" w:rsidP="00A841CC">
            <w:pPr>
              <w:ind w:right="-80"/>
              <w:jc w:val="both"/>
              <w:rPr>
                <w:lang w:val="ru-RU"/>
              </w:rPr>
            </w:pPr>
          </w:p>
          <w:p w:rsidR="00C86CC4" w:rsidRPr="001D19F7" w:rsidRDefault="00C86C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86CC4" w:rsidRPr="001D19F7" w:rsidRDefault="00C86CC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86CC4" w:rsidRPr="001D19F7" w:rsidRDefault="00C86CC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13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86CC4" w:rsidRPr="001D19F7" w:rsidRDefault="00C86CC4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86C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86C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53216D">
              <w:rPr>
                <w:color w:val="000000"/>
                <w:sz w:val="27"/>
                <w:szCs w:val="27"/>
                <w:lang w:val="ru-RU"/>
              </w:rPr>
              <w:t>152 955.14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D63DC">
            <w:pPr>
              <w:jc w:val="center"/>
            </w:pPr>
            <w:r w:rsidRPr="0053216D">
              <w:t>14.01.2020 11:50:40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CE4749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EA-39760</w:t>
            </w:r>
          </w:p>
        </w:tc>
      </w:tr>
      <w:tr w:rsidR="00C86C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53216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154 010.00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E664B4">
            <w:pPr>
              <w:jc w:val="center"/>
            </w:pPr>
            <w:r w:rsidRPr="0053216D">
              <w:t>14.01.2020 11:50:23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E664B4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EA-39538</w:t>
            </w:r>
          </w:p>
        </w:tc>
      </w:tr>
      <w:tr w:rsidR="00C86C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07A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53216D">
              <w:rPr>
                <w:color w:val="000000"/>
                <w:sz w:val="27"/>
                <w:szCs w:val="27"/>
                <w:lang w:val="ru-RU"/>
              </w:rPr>
              <w:t>168 778.04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241A0">
            <w:pPr>
              <w:jc w:val="center"/>
            </w:pPr>
            <w:r w:rsidRPr="0053216D">
              <w:t>14.01.2020 11:28:39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241A0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EA-39800</w:t>
            </w:r>
          </w:p>
        </w:tc>
      </w:tr>
      <w:tr w:rsidR="00C86C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3177F9" w:rsidRDefault="00C86CC4" w:rsidP="002241A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207 807.86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07A2D">
            <w:pPr>
              <w:ind w:right="134"/>
              <w:jc w:val="center"/>
              <w:rPr>
                <w:color w:val="000000"/>
                <w:lang w:val="ru-RU"/>
              </w:rPr>
            </w:pPr>
            <w:r w:rsidRPr="0053216D">
              <w:rPr>
                <w:color w:val="000000"/>
                <w:lang w:val="ru-RU"/>
              </w:rPr>
              <w:t>14.01.2020 11:02:29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CC4" w:rsidRPr="0053216D" w:rsidRDefault="00C86CC4" w:rsidP="002241A0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EA-39798</w:t>
            </w:r>
          </w:p>
        </w:tc>
      </w:tr>
    </w:tbl>
    <w:p w:rsidR="00C86CC4" w:rsidRPr="001D19F7" w:rsidRDefault="00C86CC4" w:rsidP="00414540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53216D">
        <w:rPr>
          <w:rFonts w:ascii="Roboto" w:hAnsi="Roboto" w:cs="Roboto"/>
          <w:color w:val="000000"/>
          <w:shd w:val="clear" w:color="auto" w:fill="FFFFFF"/>
        </w:rPr>
        <w:t>EA</w:t>
      </w:r>
      <w:r w:rsidRPr="0053216D">
        <w:rPr>
          <w:rFonts w:ascii="Roboto" w:hAnsi="Roboto" w:cs="Roboto"/>
          <w:color w:val="000000"/>
          <w:shd w:val="clear" w:color="auto" w:fill="FFFFFF"/>
          <w:lang w:val="ru-RU"/>
        </w:rPr>
        <w:t>-39814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C86CC4" w:rsidRPr="001D19F7" w:rsidRDefault="00C86CC4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86CC4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86CC4" w:rsidRPr="001D19F7" w:rsidRDefault="00C86C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86CC4" w:rsidRPr="001D19F7" w:rsidRDefault="00C86C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1D19F7" w:rsidRDefault="00C86C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86CC4" w:rsidRPr="001D19F7" w:rsidRDefault="00C86C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1D19F7" w:rsidRDefault="00C86C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86CC4" w:rsidRPr="008578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6CC4" w:rsidRPr="0053216D" w:rsidRDefault="00C86CC4" w:rsidP="001C258B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EA-39760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53216D" w:rsidRDefault="00C86CC4" w:rsidP="00FE5198">
            <w:pPr>
              <w:jc w:val="center"/>
            </w:pPr>
            <w:r w:rsidRPr="0053216D">
              <w:t>09.01.2020 18:07:06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ОБЩЕСТВО С ОГРАНИЧЕННОЙ ОТВЕТСТВЕННОСТЬЮ "ИНФОТЕХ"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ИНН2310213404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ОГРН1192375023356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КПП231001001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Место нахождения (жительства)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Почтовый адрес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C86CC4" w:rsidRDefault="00C86CC4" w:rsidP="0053216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C86CC4" w:rsidRPr="0053216D" w:rsidRDefault="00C86CC4" w:rsidP="00207A2D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C86CC4" w:rsidRPr="005321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6CC4" w:rsidRPr="0053216D" w:rsidRDefault="00C86CC4" w:rsidP="001C258B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EA-39538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53216D" w:rsidRDefault="00C86CC4" w:rsidP="000A7B44">
            <w:pPr>
              <w:jc w:val="center"/>
            </w:pPr>
            <w:r w:rsidRPr="0053216D">
              <w:t>07.01.2020 11:12:27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Индивидуальный предприниматель БУЗОВ АЛЕКСАНДР НИКОЛАЕВИЧ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ИНН615424520608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ОГРНИП307263209400118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Почтовый адрес</w:t>
            </w:r>
          </w:p>
          <w:p w:rsidR="00C86CC4" w:rsidRPr="0053216D" w:rsidRDefault="00C86CC4" w:rsidP="0053216D">
            <w:pPr>
              <w:rPr>
                <w:lang w:val="ru-RU"/>
              </w:rPr>
            </w:pPr>
            <w:r w:rsidRPr="0053216D">
              <w:rPr>
                <w:lang w:val="ru-RU"/>
              </w:rPr>
              <w:t>г. Краснодар, ул. Уральская 96, офис 9</w:t>
            </w:r>
          </w:p>
          <w:p w:rsidR="00C86CC4" w:rsidRPr="0053216D" w:rsidRDefault="00C86CC4" w:rsidP="0053216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3216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86CC4" w:rsidRPr="00207A2D" w:rsidRDefault="00C86CC4" w:rsidP="000A7B44">
            <w:pPr>
              <w:rPr>
                <w:lang w:val="ru-RU"/>
              </w:rPr>
            </w:pPr>
            <w:r w:rsidRPr="0053216D">
              <w:rPr>
                <w:lang w:val="ru-RU"/>
              </w:rPr>
              <w:t>Телефон 79182557182</w:t>
            </w:r>
          </w:p>
        </w:tc>
      </w:tr>
      <w:tr w:rsidR="00C86CC4" w:rsidRPr="00B663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6CC4" w:rsidRPr="0053216D" w:rsidRDefault="00C86CC4" w:rsidP="001C258B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EA-39800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53216D" w:rsidRDefault="00C86CC4" w:rsidP="000A7B44">
            <w:pPr>
              <w:jc w:val="center"/>
            </w:pPr>
            <w:r w:rsidRPr="0053216D">
              <w:t>10.01.2020 06:28:22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Индивидуальный предприниматель БЕРЕЗКИН АЛЕКСАНДР АЛЕКСАНДРОВИЧ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ИНН662510936733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ОГРНИП318665800068927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Место нахождения (жительства)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ОБЛ СВЕРДЛОВСКАЯ66, Г ПЕРВОУРАЛЬСК, ул.Береговая 80 кв.86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Почтовый адрес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ОБЛ СВЕРДЛОВСКАЯ66, Г ПЕРВОУРАЛЬСК, ул.Береговая 80 кв.86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Контактное лицо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Березкин Александр</w:t>
            </w:r>
          </w:p>
          <w:p w:rsidR="00C86CC4" w:rsidRPr="006939BF" w:rsidRDefault="00C86CC4" w:rsidP="00414540">
            <w:pPr>
              <w:rPr>
                <w:lang w:val="ru-RU"/>
              </w:rPr>
            </w:pPr>
            <w:r w:rsidRPr="00FA129A">
              <w:rPr>
                <w:lang w:val="ru-RU"/>
              </w:rPr>
              <w:t>Телефон 79049813636</w:t>
            </w:r>
          </w:p>
        </w:tc>
      </w:tr>
      <w:tr w:rsidR="00C86CC4" w:rsidRPr="00B663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6CC4" w:rsidRPr="0053216D" w:rsidRDefault="00C86CC4" w:rsidP="001C258B">
            <w:pPr>
              <w:jc w:val="center"/>
              <w:rPr>
                <w:lang w:val="ru-RU"/>
              </w:rPr>
            </w:pPr>
            <w:r w:rsidRPr="0053216D">
              <w:rPr>
                <w:lang w:val="ru-RU"/>
              </w:rPr>
              <w:t>EA-39798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6CC4" w:rsidRPr="0053216D" w:rsidRDefault="00C86CC4" w:rsidP="000A7B44">
            <w:pPr>
              <w:jc w:val="center"/>
            </w:pPr>
            <w:r w:rsidRPr="0053216D">
              <w:t>10.01.2020 00:51:56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ОБЩЕСТВО С ОГРАНИЧЕННОЙ ОТВЕТСТВЕННОСТЬЮ "МЕГАТРЕНД"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ИНН2349034679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ОГРН1112349000390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КПП234901001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Место нахождения (жительства)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353560, КРАЙ КРАСНОДАРСКИЙ, Г СЛАВЯНСК-НА-КУБАНИ, УЛ СТАХАНОВА, ДОМ 197/1, ПОМЕЩЕНИЕ 101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Почтовый адрес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353560, КРАЙ КРАСНОДАРСКИЙ, Г СЛАВЯНСК-НА-КУБАНИ, УЛ СТАХАНОВА, ДОМ 197/1, ПОМЕЩЕНИЕ 101</w:t>
            </w:r>
          </w:p>
          <w:p w:rsidR="00C86CC4" w:rsidRPr="00FA129A" w:rsidRDefault="00C86CC4" w:rsidP="00FA129A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FA129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86CC4" w:rsidRPr="00FA129A" w:rsidRDefault="00C86CC4" w:rsidP="00FA129A">
            <w:pPr>
              <w:rPr>
                <w:lang w:val="ru-RU"/>
              </w:rPr>
            </w:pPr>
            <w:r w:rsidRPr="00FA129A">
              <w:rPr>
                <w:lang w:val="ru-RU"/>
              </w:rPr>
              <w:t>Дарминов Евгений Владимирович</w:t>
            </w:r>
          </w:p>
          <w:p w:rsidR="00C86CC4" w:rsidRPr="006939BF" w:rsidRDefault="00C86CC4" w:rsidP="00414540">
            <w:pPr>
              <w:rPr>
                <w:lang w:val="ru-RU"/>
              </w:rPr>
            </w:pPr>
            <w:r w:rsidRPr="00FA129A">
              <w:rPr>
                <w:lang w:val="ru-RU"/>
              </w:rPr>
              <w:t>Телефон 79615225336</w:t>
            </w:r>
          </w:p>
        </w:tc>
      </w:tr>
    </w:tbl>
    <w:p w:rsidR="00C86CC4" w:rsidRPr="001D19F7" w:rsidRDefault="00C86CC4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86CC4" w:rsidRPr="001D19F7" w:rsidRDefault="00C86CC4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</w:t>
      </w:r>
      <w:r w:rsidRPr="0053216D">
        <w:rPr>
          <w:lang w:val="ru-RU"/>
        </w:rPr>
        <w:t>EA-39760</w:t>
      </w:r>
      <w:r>
        <w:rPr>
          <w:lang w:val="ru-RU"/>
        </w:rPr>
        <w:t xml:space="preserve"> -</w:t>
      </w:r>
      <w:r w:rsidRPr="001D19F7">
        <w:rPr>
          <w:lang w:val="ru-RU"/>
        </w:rPr>
        <w:t xml:space="preserve"> </w:t>
      </w:r>
      <w:r w:rsidRPr="0053216D">
        <w:rPr>
          <w:lang w:val="ru-RU"/>
        </w:rPr>
        <w:t>ОБЩЕСТВО С ОГРАНИЧЕННОЙ ОТВЕТСТВЕННОСТЬЮ "ИНФОТЕХ"</w:t>
      </w:r>
      <w:r w:rsidRPr="001D19F7">
        <w:rPr>
          <w:lang w:val="ru-RU"/>
        </w:rPr>
        <w:t xml:space="preserve">,№ </w:t>
      </w:r>
      <w:r w:rsidRPr="0053216D">
        <w:rPr>
          <w:lang w:val="ru-RU"/>
        </w:rPr>
        <w:t>EA-39538</w:t>
      </w:r>
      <w:r w:rsidRPr="001D19F7">
        <w:rPr>
          <w:lang w:val="ru-RU"/>
        </w:rPr>
        <w:t xml:space="preserve">- </w:t>
      </w:r>
      <w:r w:rsidRPr="0053216D">
        <w:rPr>
          <w:lang w:val="ru-RU"/>
        </w:rPr>
        <w:t>Индивидуальный предприниматель БУЗОВ АЛЕКСАНДР НИКОЛАЕВИЧ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53216D">
        <w:rPr>
          <w:lang w:val="ru-RU"/>
        </w:rPr>
        <w:t>EA-39800</w:t>
      </w:r>
      <w:r w:rsidRPr="001D19F7">
        <w:rPr>
          <w:lang w:val="ru-RU"/>
        </w:rPr>
        <w:t xml:space="preserve">- </w:t>
      </w:r>
      <w:r w:rsidRPr="00FA129A">
        <w:rPr>
          <w:lang w:val="ru-RU"/>
        </w:rPr>
        <w:t>Индивидуальный предприниматель БЕРЕЗКИН АЛЕКСАНДР АЛЕКСАНДРОВИЧ</w:t>
      </w:r>
      <w:r>
        <w:rPr>
          <w:lang w:val="ru-RU"/>
        </w:rPr>
        <w:t>,</w:t>
      </w:r>
      <w:r w:rsidRPr="00EB1A47">
        <w:rPr>
          <w:lang w:val="ru-RU"/>
        </w:rPr>
        <w:t xml:space="preserve"> </w:t>
      </w:r>
      <w:r w:rsidRPr="001D19F7">
        <w:rPr>
          <w:lang w:val="ru-RU"/>
        </w:rPr>
        <w:t>№</w:t>
      </w:r>
      <w:r w:rsidRPr="00414540">
        <w:rPr>
          <w:lang w:val="ru-RU"/>
        </w:rPr>
        <w:t xml:space="preserve"> </w:t>
      </w:r>
      <w:r w:rsidRPr="0053216D">
        <w:rPr>
          <w:lang w:val="ru-RU"/>
        </w:rPr>
        <w:t>EA-39798</w:t>
      </w:r>
      <w:r>
        <w:rPr>
          <w:lang w:val="ru-RU"/>
        </w:rPr>
        <w:t>-</w:t>
      </w:r>
      <w:r w:rsidRPr="001D19F7">
        <w:rPr>
          <w:lang w:val="ru-RU"/>
        </w:rPr>
        <w:t xml:space="preserve"> </w:t>
      </w:r>
      <w:r w:rsidRPr="00FA129A">
        <w:rPr>
          <w:lang w:val="ru-RU"/>
        </w:rPr>
        <w:t>ОБЩЕСТВО С ОГРАНИЧЕННОЙ ОТВЕТСТВЕННОСТЬЮ "МЕГАТРЕНД"</w:t>
      </w:r>
      <w:r>
        <w:rPr>
          <w:lang w:val="ru-RU"/>
        </w:rPr>
        <w:t>.</w:t>
      </w:r>
    </w:p>
    <w:p w:rsidR="00C86CC4" w:rsidRPr="001D19F7" w:rsidRDefault="00C86CC4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86CC4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86CC4" w:rsidRPr="001D19F7" w:rsidRDefault="00C86CC4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86CC4" w:rsidRPr="001D19F7" w:rsidRDefault="00C86CC4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86CC4" w:rsidRPr="001D19F7">
        <w:trPr>
          <w:trHeight w:val="274"/>
        </w:trPr>
        <w:tc>
          <w:tcPr>
            <w:tcW w:w="2204" w:type="dxa"/>
            <w:vMerge/>
          </w:tcPr>
          <w:p w:rsidR="00C86CC4" w:rsidRPr="001D19F7" w:rsidRDefault="00C86CC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86CC4" w:rsidRPr="001D19F7" w:rsidRDefault="00C86CC4" w:rsidP="00AA4A97">
            <w:pPr>
              <w:jc w:val="center"/>
              <w:rPr>
                <w:lang w:val="ru-RU"/>
              </w:rPr>
            </w:pPr>
          </w:p>
          <w:p w:rsidR="00C86CC4" w:rsidRPr="001D19F7" w:rsidRDefault="00C86CC4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86CC4" w:rsidRPr="001D19F7" w:rsidRDefault="00C86CC4" w:rsidP="00AA4A97">
            <w:pPr>
              <w:ind w:right="-21"/>
              <w:jc w:val="center"/>
              <w:rPr>
                <w:lang w:val="ru-RU"/>
              </w:rPr>
            </w:pPr>
          </w:p>
          <w:p w:rsidR="00C86CC4" w:rsidRPr="001D19F7" w:rsidRDefault="00C86CC4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86CC4" w:rsidRPr="001D19F7" w:rsidRDefault="00C86CC4" w:rsidP="0056026D">
            <w:pPr>
              <w:jc w:val="center"/>
              <w:rPr>
                <w:lang w:val="ru-RU"/>
              </w:rPr>
            </w:pPr>
          </w:p>
          <w:p w:rsidR="00C86CC4" w:rsidRPr="001D19F7" w:rsidRDefault="00C86CC4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86CC4" w:rsidRPr="001D19F7" w:rsidRDefault="00C86CC4" w:rsidP="00AA4A97">
            <w:pPr>
              <w:jc w:val="center"/>
              <w:rPr>
                <w:lang w:val="ru-RU"/>
              </w:rPr>
            </w:pPr>
          </w:p>
          <w:p w:rsidR="00C86CC4" w:rsidRPr="001D19F7" w:rsidRDefault="00C86CC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86CC4" w:rsidRPr="001D19F7" w:rsidRDefault="00C86CC4" w:rsidP="0056026D">
            <w:pPr>
              <w:jc w:val="center"/>
              <w:rPr>
                <w:lang w:val="ru-RU"/>
              </w:rPr>
            </w:pPr>
          </w:p>
          <w:p w:rsidR="00C86CC4" w:rsidRPr="001D19F7" w:rsidRDefault="00C86CC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86CC4" w:rsidRPr="00B6639B">
        <w:trPr>
          <w:trHeight w:val="938"/>
        </w:trPr>
        <w:tc>
          <w:tcPr>
            <w:tcW w:w="2204" w:type="dxa"/>
            <w:vAlign w:val="center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53216D">
              <w:rPr>
                <w:lang w:val="ru-RU"/>
              </w:rPr>
              <w:t>EA-39760</w:t>
            </w:r>
            <w:r>
              <w:rPr>
                <w:lang w:val="ru-RU"/>
              </w:rPr>
              <w:t xml:space="preserve"> -</w:t>
            </w:r>
            <w:r w:rsidRPr="001D19F7">
              <w:rPr>
                <w:lang w:val="ru-RU"/>
              </w:rPr>
              <w:t xml:space="preserve"> </w:t>
            </w:r>
            <w:r w:rsidRPr="0053216D">
              <w:rPr>
                <w:lang w:val="ru-RU"/>
              </w:rPr>
              <w:t>ОБЩЕСТВО С ОГРАНИЧЕННОЙ ОТВЕТСТВЕННОСТЬЮ "ИНФОТЕХ"</w:t>
            </w:r>
          </w:p>
        </w:tc>
        <w:tc>
          <w:tcPr>
            <w:tcW w:w="1700" w:type="dxa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6CC4" w:rsidRPr="001D19F7" w:rsidRDefault="00C86C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86CC4" w:rsidRPr="00B6639B">
        <w:trPr>
          <w:trHeight w:val="938"/>
        </w:trPr>
        <w:tc>
          <w:tcPr>
            <w:tcW w:w="2204" w:type="dxa"/>
            <w:vAlign w:val="center"/>
          </w:tcPr>
          <w:p w:rsidR="00C86CC4" w:rsidRPr="00414540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53216D">
              <w:rPr>
                <w:lang w:val="ru-RU"/>
              </w:rPr>
              <w:t>EA-39538</w:t>
            </w:r>
            <w:r w:rsidRPr="001D19F7">
              <w:rPr>
                <w:lang w:val="ru-RU"/>
              </w:rPr>
              <w:t xml:space="preserve">- </w:t>
            </w:r>
            <w:r w:rsidRPr="0053216D">
              <w:rPr>
                <w:lang w:val="ru-RU"/>
              </w:rPr>
              <w:t>Индивидуальный предприниматель БУЗОВ АЛЕКСАНДР НИКОЛАЕВИЧ</w:t>
            </w:r>
          </w:p>
        </w:tc>
        <w:tc>
          <w:tcPr>
            <w:tcW w:w="1700" w:type="dxa"/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6CC4" w:rsidRPr="001D19F7" w:rsidRDefault="00C86CC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86CC4" w:rsidRPr="0053216D">
        <w:trPr>
          <w:trHeight w:val="938"/>
        </w:trPr>
        <w:tc>
          <w:tcPr>
            <w:tcW w:w="2204" w:type="dxa"/>
            <w:vAlign w:val="center"/>
          </w:tcPr>
          <w:p w:rsidR="00C86CC4" w:rsidRPr="00414540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53216D">
              <w:rPr>
                <w:lang w:val="ru-RU"/>
              </w:rPr>
              <w:t>EA-39800</w:t>
            </w:r>
            <w:r w:rsidRPr="001D19F7">
              <w:rPr>
                <w:lang w:val="ru-RU"/>
              </w:rPr>
              <w:t xml:space="preserve">- </w:t>
            </w:r>
            <w:r w:rsidRPr="00FA129A">
              <w:rPr>
                <w:lang w:val="ru-RU"/>
              </w:rPr>
              <w:t>Индивидуальный предприниматель БЕРЕЗКИН АЛЕКСАНДР АЛЕКСАНДРОВИЧ</w:t>
            </w:r>
          </w:p>
        </w:tc>
        <w:tc>
          <w:tcPr>
            <w:tcW w:w="1700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86CC4" w:rsidRPr="0053216D">
        <w:trPr>
          <w:trHeight w:val="938"/>
        </w:trPr>
        <w:tc>
          <w:tcPr>
            <w:tcW w:w="2204" w:type="dxa"/>
            <w:vAlign w:val="center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53216D">
              <w:rPr>
                <w:lang w:val="ru-RU"/>
              </w:rPr>
              <w:t>EA-39798</w:t>
            </w:r>
            <w:r>
              <w:rPr>
                <w:lang w:val="ru-RU"/>
              </w:rPr>
              <w:t>-</w:t>
            </w:r>
            <w:r w:rsidRPr="001D19F7">
              <w:rPr>
                <w:lang w:val="ru-RU"/>
              </w:rPr>
              <w:t xml:space="preserve"> </w:t>
            </w:r>
            <w:r w:rsidRPr="00FA129A">
              <w:rPr>
                <w:lang w:val="ru-RU"/>
              </w:rPr>
              <w:t>ОБЩЕСТВО С ОГРАНИЧЕННОЙ ОТВЕТСТВЕННОСТЬЮ "МЕГАТРЕНД"</w:t>
            </w:r>
          </w:p>
        </w:tc>
        <w:tc>
          <w:tcPr>
            <w:tcW w:w="1700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6CC4" w:rsidRPr="001D19F7" w:rsidRDefault="00C86CC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86CC4" w:rsidRPr="001D19F7" w:rsidRDefault="00C86CC4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3216D">
        <w:rPr>
          <w:lang w:val="ru-RU"/>
        </w:rPr>
        <w:t>Поставка компьютерных принадлежностей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3216D">
        <w:rPr>
          <w:lang w:val="ru-RU"/>
        </w:rPr>
        <w:t>ОБЩЕСТВО С ОГРАНИЧЕННОЙ ОТВЕТСТВЕННОСТЬЮ "ИНФОТЕХ"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FA129A">
        <w:rPr>
          <w:color w:val="000000"/>
          <w:lang w:val="ru-RU"/>
        </w:rPr>
        <w:t>152 955.14</w:t>
      </w:r>
      <w:r w:rsidRPr="001D19F7">
        <w:rPr>
          <w:lang w:val="ru-RU"/>
        </w:rPr>
        <w:t xml:space="preserve"> рублей.  </w:t>
      </w:r>
    </w:p>
    <w:p w:rsidR="00C86CC4" w:rsidRDefault="00C86CC4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C86CC4" w:rsidRPr="001D19F7" w:rsidRDefault="00C86CC4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86CC4" w:rsidRPr="001D19F7">
        <w:trPr>
          <w:trHeight w:val="206"/>
          <w:jc w:val="center"/>
        </w:trPr>
        <w:tc>
          <w:tcPr>
            <w:tcW w:w="7338" w:type="dxa"/>
          </w:tcPr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86CC4" w:rsidRPr="001D19F7">
        <w:trPr>
          <w:trHeight w:val="206"/>
          <w:jc w:val="center"/>
        </w:trPr>
        <w:tc>
          <w:tcPr>
            <w:tcW w:w="7338" w:type="dxa"/>
          </w:tcPr>
          <w:p w:rsidR="00C86CC4" w:rsidRPr="001D19F7" w:rsidRDefault="00C86CC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6CC4" w:rsidRPr="001D19F7" w:rsidRDefault="00C86CC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86CC4" w:rsidRPr="001D19F7">
        <w:trPr>
          <w:trHeight w:val="206"/>
          <w:jc w:val="center"/>
        </w:trPr>
        <w:tc>
          <w:tcPr>
            <w:tcW w:w="7338" w:type="dxa"/>
          </w:tcPr>
          <w:p w:rsidR="00C86CC4" w:rsidRPr="001D19F7" w:rsidRDefault="00C86C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86CC4" w:rsidRPr="001D19F7" w:rsidRDefault="00C86CC4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86CC4" w:rsidRPr="001D19F7" w:rsidRDefault="00C86CC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C86CC4" w:rsidRPr="001D19F7" w:rsidRDefault="00C86CC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86CC4" w:rsidRPr="001D19F7" w:rsidRDefault="00C86CC4" w:rsidP="00B7524D">
      <w:pPr>
        <w:jc w:val="both"/>
        <w:rPr>
          <w:lang w:val="ru-RU" w:eastAsia="ru-RU"/>
        </w:rPr>
      </w:pPr>
    </w:p>
    <w:sectPr w:rsidR="00C86CC4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CC4" w:rsidRDefault="00C86CC4">
      <w:r>
        <w:separator/>
      </w:r>
    </w:p>
  </w:endnote>
  <w:endnote w:type="continuationSeparator" w:id="1">
    <w:p w:rsidR="00C86CC4" w:rsidRDefault="00C86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CC4" w:rsidRDefault="00C86CC4">
      <w:r>
        <w:separator/>
      </w:r>
    </w:p>
  </w:footnote>
  <w:footnote w:type="continuationSeparator" w:id="1">
    <w:p w:rsidR="00C86CC4" w:rsidRDefault="00C86C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4" w:rsidRDefault="00C86CC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C86CC4" w:rsidRDefault="00C86C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8B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AB4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6644E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21E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7F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216D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639B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580D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CC4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1F8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29A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  <w:style w:type="character" w:customStyle="1" w:styleId="141">
    <w:name w:val="Знак Знак141"/>
    <w:basedOn w:val="DefaultParagraphFont"/>
    <w:uiPriority w:val="99"/>
    <w:rsid w:val="005321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4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2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24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24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4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24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24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24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246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246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24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2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24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24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24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424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4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24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4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7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1475</Words>
  <Characters>8413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2020-01-15T12:44:00Z</cp:lastPrinted>
  <dcterms:created xsi:type="dcterms:W3CDTF">2020-01-15T13:14:00Z</dcterms:created>
  <dcterms:modified xsi:type="dcterms:W3CDTF">2020-01-15T13:35:00Z</dcterms:modified>
</cp:coreProperties>
</file>