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8A2" w:rsidRPr="001D19F7" w:rsidRDefault="005C58A2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50</w:t>
      </w:r>
    </w:p>
    <w:p w:rsidR="005C58A2" w:rsidRPr="001D19F7" w:rsidRDefault="005C58A2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C58A2" w:rsidRPr="001D19F7" w:rsidRDefault="005C58A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C58A2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58A2" w:rsidRPr="001D19F7" w:rsidRDefault="005C58A2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58A2" w:rsidRPr="001D19F7" w:rsidRDefault="005C58A2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5C58A2" w:rsidRDefault="005C58A2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C58A2" w:rsidRPr="00F679E8" w:rsidRDefault="005C58A2" w:rsidP="00F679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679E8">
        <w:rPr>
          <w:b/>
          <w:bCs/>
          <w:lang w:val="ru-RU"/>
        </w:rPr>
        <w:t xml:space="preserve">Информация о государственном заказчике: </w:t>
      </w:r>
      <w:r w:rsidRPr="00F679E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679E8">
          <w:rPr>
            <w:rStyle w:val="Hyperlink"/>
          </w:rPr>
          <w:t>crbzak</w:t>
        </w:r>
        <w:r w:rsidRPr="00F679E8">
          <w:rPr>
            <w:rStyle w:val="Hyperlink"/>
            <w:lang w:val="ru-RU"/>
          </w:rPr>
          <w:t>@</w:t>
        </w:r>
        <w:r w:rsidRPr="00F679E8">
          <w:rPr>
            <w:rStyle w:val="Hyperlink"/>
          </w:rPr>
          <w:t>mail</w:t>
        </w:r>
        <w:r w:rsidRPr="00F679E8">
          <w:rPr>
            <w:rStyle w:val="Hyperlink"/>
            <w:lang w:val="ru-RU"/>
          </w:rPr>
          <w:t>.</w:t>
        </w:r>
        <w:r w:rsidRPr="00F679E8">
          <w:rPr>
            <w:rStyle w:val="Hyperlink"/>
          </w:rPr>
          <w:t>ru</w:t>
        </w:r>
      </w:hyperlink>
      <w:r w:rsidRPr="00F679E8">
        <w:rPr>
          <w:lang w:val="ru-RU"/>
        </w:rPr>
        <w:t>. Контрактный управляющий: Дехтерев Юрий Сергеевич.</w:t>
      </w:r>
    </w:p>
    <w:p w:rsidR="005C58A2" w:rsidRPr="00F679E8" w:rsidRDefault="005C58A2" w:rsidP="00F679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679E8">
        <w:rPr>
          <w:b/>
          <w:bCs/>
          <w:lang w:val="ru-RU"/>
        </w:rPr>
        <w:t>Предмет контракта: «</w:t>
      </w:r>
      <w:r w:rsidRPr="00F679E8">
        <w:rPr>
          <w:lang w:val="ru-RU"/>
        </w:rPr>
        <w:t xml:space="preserve">Лекарственные препараты прочие».  </w:t>
      </w:r>
    </w:p>
    <w:p w:rsidR="005C58A2" w:rsidRPr="00F679E8" w:rsidRDefault="005C58A2" w:rsidP="00F679E8">
      <w:pPr>
        <w:autoSpaceDE w:val="0"/>
        <w:autoSpaceDN w:val="0"/>
        <w:adjustRightInd w:val="0"/>
        <w:rPr>
          <w:lang w:val="ru-RU" w:eastAsia="ru-RU"/>
        </w:rPr>
      </w:pPr>
      <w:r w:rsidRPr="00F679E8">
        <w:rPr>
          <w:b/>
          <w:bCs/>
          <w:noProof/>
          <w:lang w:val="ru-RU"/>
        </w:rPr>
        <w:t>Идентификационный код закупки:</w:t>
      </w:r>
      <w:r w:rsidRPr="00F679E8">
        <w:rPr>
          <w:lang w:val="ru-RU"/>
        </w:rPr>
        <w:t xml:space="preserve"> </w:t>
      </w:r>
      <w:r w:rsidRPr="00F679E8">
        <w:rPr>
          <w:color w:val="000000"/>
          <w:lang w:val="ru-RU"/>
        </w:rPr>
        <w:t>193234901331923490100103910010000000</w:t>
      </w:r>
    </w:p>
    <w:p w:rsidR="005C58A2" w:rsidRPr="00F679E8" w:rsidRDefault="005C58A2" w:rsidP="00F679E8">
      <w:pPr>
        <w:autoSpaceDE w:val="0"/>
        <w:autoSpaceDN w:val="0"/>
        <w:adjustRightInd w:val="0"/>
        <w:rPr>
          <w:lang w:val="ru-RU"/>
        </w:rPr>
      </w:pPr>
      <w:r w:rsidRPr="00F679E8">
        <w:rPr>
          <w:b/>
          <w:bCs/>
          <w:noProof/>
          <w:lang w:val="ru-RU"/>
        </w:rPr>
        <w:t>Начальная (максимальная) цена контракта</w:t>
      </w:r>
      <w:r w:rsidRPr="00F679E8">
        <w:rPr>
          <w:b/>
          <w:bCs/>
          <w:lang w:val="ru-RU"/>
        </w:rPr>
        <w:t>:</w:t>
      </w:r>
      <w:r w:rsidRPr="00F679E8">
        <w:rPr>
          <w:lang w:val="ru-RU"/>
        </w:rPr>
        <w:t xml:space="preserve"> 388196 руб. 10 коп. (триста восемьдесят восемь тысяч сто девяносто шесть рублей 10 копеек).</w:t>
      </w:r>
    </w:p>
    <w:p w:rsidR="005C58A2" w:rsidRPr="00F679E8" w:rsidRDefault="005C58A2" w:rsidP="00F679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679E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F679E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5C58A2" w:rsidRPr="00F679E8" w:rsidRDefault="005C58A2" w:rsidP="00F679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679E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F679E8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5C58A2" w:rsidRPr="00F679E8" w:rsidRDefault="005C58A2" w:rsidP="00F679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679E8">
        <w:rPr>
          <w:b/>
          <w:bCs/>
          <w:lang w:val="ru-RU"/>
        </w:rPr>
        <w:t>Источник финансирования:</w:t>
      </w:r>
      <w:r w:rsidRPr="00F679E8">
        <w:rPr>
          <w:lang w:val="ru-RU"/>
        </w:rPr>
        <w:t xml:space="preserve"> Внебюджетные фонды (ОМС).</w:t>
      </w:r>
    </w:p>
    <w:p w:rsidR="005C58A2" w:rsidRPr="00F679E8" w:rsidRDefault="005C58A2" w:rsidP="00F679E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F679E8">
        <w:rPr>
          <w:lang w:val="ru-RU"/>
        </w:rPr>
        <w:t xml:space="preserve">  </w:t>
      </w:r>
      <w:r w:rsidRPr="00F679E8">
        <w:rPr>
          <w:b/>
          <w:bCs/>
          <w:lang w:val="ru-RU"/>
        </w:rPr>
        <w:t>Размер обеспечения заявки на участие в аукционе:</w:t>
      </w:r>
      <w:r w:rsidRPr="00F679E8">
        <w:rPr>
          <w:lang w:val="ru-RU"/>
        </w:rPr>
        <w:t xml:space="preserve"> Не установлен</w:t>
      </w:r>
      <w:r w:rsidRPr="00F679E8">
        <w:rPr>
          <w:spacing w:val="-2"/>
          <w:lang w:val="ru-RU"/>
        </w:rPr>
        <w:t>.</w:t>
      </w:r>
    </w:p>
    <w:p w:rsidR="005C58A2" w:rsidRPr="00F679E8" w:rsidRDefault="005C58A2" w:rsidP="00F679E8">
      <w:pPr>
        <w:jc w:val="both"/>
        <w:rPr>
          <w:spacing w:val="-2"/>
          <w:lang w:val="ru-RU"/>
        </w:rPr>
      </w:pPr>
      <w:r w:rsidRPr="00F679E8">
        <w:rPr>
          <w:b/>
          <w:bCs/>
          <w:lang w:val="ru-RU"/>
        </w:rPr>
        <w:t xml:space="preserve">       </w:t>
      </w:r>
      <w:r w:rsidRPr="00F679E8">
        <w:rPr>
          <w:b/>
          <w:bCs/>
          <w:lang w:val="ru-RU"/>
        </w:rPr>
        <w:tab/>
        <w:t xml:space="preserve">Размер обеспечения исполнения контракта: </w:t>
      </w:r>
      <w:r w:rsidRPr="00F679E8">
        <w:rPr>
          <w:lang w:val="ru-RU"/>
        </w:rPr>
        <w:t xml:space="preserve">5 </w:t>
      </w:r>
      <w:r w:rsidRPr="00F679E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C58A2" w:rsidRPr="00F679E8" w:rsidRDefault="005C58A2" w:rsidP="00F679E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F679E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679E8">
        <w:rPr>
          <w:color w:val="000000"/>
          <w:sz w:val="24"/>
          <w:szCs w:val="24"/>
        </w:rPr>
        <w:t>30.12.2019 11:56</w:t>
      </w:r>
      <w:r w:rsidRPr="00F679E8">
        <w:rPr>
          <w:sz w:val="24"/>
          <w:szCs w:val="24"/>
        </w:rPr>
        <w:t xml:space="preserve"> (московское время).</w:t>
      </w:r>
    </w:p>
    <w:p w:rsidR="005C58A2" w:rsidRPr="00F679E8" w:rsidRDefault="005C58A2" w:rsidP="00F679E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679E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F679E8">
        <w:rPr>
          <w:sz w:val="24"/>
          <w:szCs w:val="24"/>
        </w:rPr>
        <w:t xml:space="preserve"> </w:t>
      </w:r>
    </w:p>
    <w:p w:rsidR="005C58A2" w:rsidRDefault="005C58A2" w:rsidP="004C5E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C58A2" w:rsidRPr="001D19F7">
        <w:trPr>
          <w:jc w:val="center"/>
        </w:trPr>
        <w:tc>
          <w:tcPr>
            <w:tcW w:w="9828" w:type="dxa"/>
            <w:gridSpan w:val="5"/>
          </w:tcPr>
          <w:p w:rsidR="005C58A2" w:rsidRPr="001D19F7" w:rsidRDefault="005C58A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5C58A2" w:rsidRPr="00F679E8">
        <w:trPr>
          <w:jc w:val="center"/>
        </w:trPr>
        <w:tc>
          <w:tcPr>
            <w:tcW w:w="2820" w:type="dxa"/>
          </w:tcPr>
          <w:p w:rsidR="005C58A2" w:rsidRPr="001D19F7" w:rsidRDefault="005C58A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C58A2" w:rsidRPr="001D19F7" w:rsidRDefault="005C58A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C58A2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5C58A2" w:rsidRPr="001D19F7" w:rsidRDefault="005C58A2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5C58A2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5C58A2" w:rsidRPr="001D19F7" w:rsidRDefault="005C58A2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C58A2" w:rsidRPr="001D19F7" w:rsidRDefault="005C58A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5C58A2" w:rsidRPr="001D19F7">
        <w:trPr>
          <w:jc w:val="center"/>
        </w:trPr>
        <w:tc>
          <w:tcPr>
            <w:tcW w:w="9828" w:type="dxa"/>
            <w:gridSpan w:val="5"/>
          </w:tcPr>
          <w:p w:rsidR="005C58A2" w:rsidRPr="001D19F7" w:rsidRDefault="005C58A2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5C58A2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C58A2" w:rsidRPr="001D19F7" w:rsidRDefault="005C58A2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5C58A2" w:rsidRPr="001D19F7" w:rsidRDefault="005C58A2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5C58A2" w:rsidRPr="001D19F7" w:rsidRDefault="005C58A2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C58A2" w:rsidRPr="001D19F7" w:rsidRDefault="005C58A2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5C58A2" w:rsidRPr="001D19F7" w:rsidRDefault="005C58A2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5C58A2" w:rsidRPr="001D19F7" w:rsidRDefault="005C58A2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5C58A2" w:rsidRPr="001D19F7" w:rsidRDefault="005C58A2" w:rsidP="00A841CC">
            <w:pPr>
              <w:ind w:right="-80"/>
              <w:jc w:val="both"/>
              <w:rPr>
                <w:lang w:val="ru-RU"/>
              </w:rPr>
            </w:pPr>
          </w:p>
          <w:p w:rsidR="005C58A2" w:rsidRPr="001D19F7" w:rsidRDefault="005C58A2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5C58A2" w:rsidRPr="001D19F7" w:rsidRDefault="005C58A2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5C58A2" w:rsidRPr="001D19F7" w:rsidRDefault="005C58A2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13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C58A2" w:rsidRPr="001D19F7" w:rsidRDefault="005C58A2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5C58A2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C58A2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C70D89" w:rsidRDefault="005C58A2" w:rsidP="00C70D8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382 373.16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C70D89" w:rsidRDefault="005C58A2" w:rsidP="002D63DC">
            <w:pPr>
              <w:jc w:val="center"/>
            </w:pPr>
            <w:r w:rsidRPr="00C70D89">
              <w:t>15.01.2020 10:05:39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C70D89" w:rsidRDefault="005C58A2" w:rsidP="00CE4749">
            <w:pPr>
              <w:jc w:val="center"/>
              <w:rPr>
                <w:lang w:val="ru-RU"/>
              </w:rPr>
            </w:pPr>
            <w:r w:rsidRPr="00C70D89">
              <w:rPr>
                <w:lang w:val="ru-RU"/>
              </w:rPr>
              <w:t>EA-39837</w:t>
            </w:r>
          </w:p>
        </w:tc>
      </w:tr>
      <w:tr w:rsidR="005C58A2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C70D89" w:rsidRDefault="005C58A2" w:rsidP="00C70D8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384 314.14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C70D89" w:rsidRDefault="005C58A2" w:rsidP="000A7B44">
            <w:pPr>
              <w:jc w:val="center"/>
            </w:pPr>
            <w:r w:rsidRPr="00C70D89">
              <w:t>15.01.2020 10:05:06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58A2" w:rsidRPr="00C70D89" w:rsidRDefault="005C58A2" w:rsidP="000A7B44">
            <w:pPr>
              <w:jc w:val="center"/>
              <w:rPr>
                <w:lang w:val="ru-RU"/>
              </w:rPr>
            </w:pPr>
            <w:r w:rsidRPr="00C70D89">
              <w:rPr>
                <w:lang w:val="ru-RU"/>
              </w:rPr>
              <w:t>EA-39840</w:t>
            </w:r>
          </w:p>
        </w:tc>
      </w:tr>
    </w:tbl>
    <w:p w:rsidR="005C58A2" w:rsidRPr="001D19F7" w:rsidRDefault="005C58A2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C58A2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C58A2" w:rsidRPr="001D19F7" w:rsidRDefault="005C58A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5C58A2" w:rsidRPr="001D19F7" w:rsidRDefault="005C58A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58A2" w:rsidRPr="001D19F7" w:rsidRDefault="005C58A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5C58A2" w:rsidRPr="001D19F7" w:rsidRDefault="005C58A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58A2" w:rsidRPr="001D19F7" w:rsidRDefault="005C58A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C58A2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58A2" w:rsidRPr="00C70D89" w:rsidRDefault="005C58A2" w:rsidP="005C34E0">
            <w:pPr>
              <w:jc w:val="center"/>
              <w:rPr>
                <w:lang w:val="ru-RU"/>
              </w:rPr>
            </w:pPr>
            <w:r w:rsidRPr="00C70D89">
              <w:rPr>
                <w:lang w:val="ru-RU"/>
              </w:rPr>
              <w:t>EA-39837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58A2" w:rsidRPr="00B53278" w:rsidRDefault="005C58A2" w:rsidP="00FE5198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10.01.2020 12:05:16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5C58A2" w:rsidRDefault="005C58A2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5C58A2" w:rsidRPr="002A2E73" w:rsidRDefault="005C58A2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5C58A2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58A2" w:rsidRPr="00C70D89" w:rsidRDefault="005C58A2" w:rsidP="005C34E0">
            <w:pPr>
              <w:jc w:val="center"/>
              <w:rPr>
                <w:lang w:val="ru-RU"/>
              </w:rPr>
            </w:pPr>
            <w:r w:rsidRPr="00C70D89">
              <w:rPr>
                <w:lang w:val="ru-RU"/>
              </w:rPr>
              <w:t>EA-39840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58A2" w:rsidRPr="00B53278" w:rsidRDefault="005C58A2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10.01.2020 12:10:03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ИНН6165192866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ОГРН1156196037139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КПП616501001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344010, ОБЛ РОСТОВСКАЯ61, Г РОСТОВ-НА-ДОНУ, УЛ ГОРОДА ВОЛОС, ДОМ 6,</w:t>
            </w:r>
          </w:p>
          <w:p w:rsidR="005C58A2" w:rsidRPr="002A2E73" w:rsidRDefault="005C58A2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  <w:r>
              <w:t>medservis</w:t>
            </w:r>
            <w:r w:rsidRPr="002A2E73">
              <w:rPr>
                <w:lang w:val="ru-RU"/>
              </w:rPr>
              <w:t>.</w:t>
            </w:r>
            <w:r>
              <w:t>torgi</w:t>
            </w:r>
            <w:r w:rsidRPr="002A2E73">
              <w:rPr>
                <w:lang w:val="ru-RU"/>
              </w:rPr>
              <w:t>@</w:t>
            </w:r>
            <w:r>
              <w:t>mail</w:t>
            </w:r>
            <w:r w:rsidRPr="002A2E73">
              <w:rPr>
                <w:lang w:val="ru-RU"/>
              </w:rPr>
              <w:t>.</w:t>
            </w:r>
            <w:r>
              <w:t>ru</w:t>
            </w:r>
          </w:p>
          <w:p w:rsidR="005C58A2" w:rsidRPr="002A2E73" w:rsidRDefault="005C58A2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A2E7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C58A2" w:rsidRPr="002A2E73" w:rsidRDefault="005C58A2" w:rsidP="000A7B44">
            <w:pPr>
              <w:rPr>
                <w:lang w:val="ru-RU"/>
              </w:rPr>
            </w:pPr>
            <w:r>
              <w:t>Телефон 79185407047</w:t>
            </w:r>
          </w:p>
        </w:tc>
      </w:tr>
    </w:tbl>
    <w:p w:rsidR="005C58A2" w:rsidRPr="001D19F7" w:rsidRDefault="005C58A2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C58A2" w:rsidRPr="001D19F7" w:rsidRDefault="005C58A2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C70D89">
        <w:rPr>
          <w:lang w:val="ru-RU"/>
        </w:rPr>
        <w:t>EA-39837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C70D89">
        <w:rPr>
          <w:lang w:val="ru-RU"/>
        </w:rPr>
        <w:t>EA-39840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"МЕДСЕРВИС"</w:t>
      </w:r>
      <w:r w:rsidRPr="001D19F7">
        <w:rPr>
          <w:lang w:val="ru-RU"/>
        </w:rPr>
        <w:t>.</w:t>
      </w:r>
    </w:p>
    <w:p w:rsidR="005C58A2" w:rsidRPr="001D19F7" w:rsidRDefault="005C58A2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C58A2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5C58A2" w:rsidRPr="001D19F7" w:rsidRDefault="005C58A2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C58A2" w:rsidRPr="001D19F7" w:rsidRDefault="005C58A2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C58A2" w:rsidRPr="001D19F7">
        <w:trPr>
          <w:trHeight w:val="274"/>
        </w:trPr>
        <w:tc>
          <w:tcPr>
            <w:tcW w:w="2204" w:type="dxa"/>
            <w:vMerge/>
          </w:tcPr>
          <w:p w:rsidR="005C58A2" w:rsidRPr="001D19F7" w:rsidRDefault="005C58A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C58A2" w:rsidRPr="001D19F7" w:rsidRDefault="005C58A2" w:rsidP="00AA4A97">
            <w:pPr>
              <w:jc w:val="center"/>
              <w:rPr>
                <w:lang w:val="ru-RU"/>
              </w:rPr>
            </w:pPr>
          </w:p>
          <w:p w:rsidR="005C58A2" w:rsidRPr="001D19F7" w:rsidRDefault="005C58A2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C58A2" w:rsidRPr="001D19F7" w:rsidRDefault="005C58A2" w:rsidP="00AA4A97">
            <w:pPr>
              <w:ind w:right="-21"/>
              <w:jc w:val="center"/>
              <w:rPr>
                <w:lang w:val="ru-RU"/>
              </w:rPr>
            </w:pPr>
          </w:p>
          <w:p w:rsidR="005C58A2" w:rsidRPr="001D19F7" w:rsidRDefault="005C58A2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C58A2" w:rsidRPr="001D19F7" w:rsidRDefault="005C58A2" w:rsidP="0056026D">
            <w:pPr>
              <w:jc w:val="center"/>
              <w:rPr>
                <w:lang w:val="ru-RU"/>
              </w:rPr>
            </w:pPr>
          </w:p>
          <w:p w:rsidR="005C58A2" w:rsidRPr="001D19F7" w:rsidRDefault="005C58A2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5C58A2" w:rsidRPr="001D19F7" w:rsidRDefault="005C58A2" w:rsidP="00AA4A97">
            <w:pPr>
              <w:jc w:val="center"/>
              <w:rPr>
                <w:lang w:val="ru-RU"/>
              </w:rPr>
            </w:pPr>
          </w:p>
          <w:p w:rsidR="005C58A2" w:rsidRPr="001D19F7" w:rsidRDefault="005C58A2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C58A2" w:rsidRPr="001D19F7" w:rsidRDefault="005C58A2" w:rsidP="0056026D">
            <w:pPr>
              <w:jc w:val="center"/>
              <w:rPr>
                <w:lang w:val="ru-RU"/>
              </w:rPr>
            </w:pPr>
          </w:p>
          <w:p w:rsidR="005C58A2" w:rsidRPr="001D19F7" w:rsidRDefault="005C58A2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5C58A2" w:rsidRPr="00F679E8">
        <w:trPr>
          <w:trHeight w:val="938"/>
        </w:trPr>
        <w:tc>
          <w:tcPr>
            <w:tcW w:w="2204" w:type="dxa"/>
            <w:vAlign w:val="center"/>
          </w:tcPr>
          <w:p w:rsidR="005C58A2" w:rsidRPr="001D19F7" w:rsidRDefault="005C58A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C5E88">
              <w:rPr>
                <w:lang w:val="ru-RU"/>
              </w:rPr>
              <w:t>EA-</w:t>
            </w:r>
            <w:r w:rsidRPr="00C70D89">
              <w:rPr>
                <w:lang w:val="ru-RU"/>
              </w:rPr>
              <w:t>39837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5C58A2" w:rsidRPr="001D19F7" w:rsidRDefault="005C58A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58A2" w:rsidRPr="001D19F7" w:rsidRDefault="005C58A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58A2" w:rsidRPr="001D19F7" w:rsidRDefault="005C58A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58A2" w:rsidRPr="001D19F7" w:rsidRDefault="005C58A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58A2" w:rsidRPr="001D19F7" w:rsidRDefault="005C58A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C58A2" w:rsidRPr="00F679E8">
        <w:trPr>
          <w:trHeight w:val="938"/>
        </w:trPr>
        <w:tc>
          <w:tcPr>
            <w:tcW w:w="2204" w:type="dxa"/>
            <w:vAlign w:val="center"/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C5E88">
              <w:rPr>
                <w:lang w:val="ru-RU"/>
              </w:rPr>
              <w:t>EA-</w:t>
            </w:r>
            <w:r w:rsidRPr="00C70D89">
              <w:rPr>
                <w:lang w:val="ru-RU"/>
              </w:rPr>
              <w:t>39840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</w:tc>
        <w:tc>
          <w:tcPr>
            <w:tcW w:w="1700" w:type="dxa"/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58A2" w:rsidRPr="001D19F7" w:rsidRDefault="005C58A2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C58A2" w:rsidRPr="001D19F7" w:rsidRDefault="005C58A2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679E8">
        <w:rPr>
          <w:lang w:val="ru-RU"/>
        </w:rPr>
        <w:t>Лекарственные препараты прочие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C70D89">
        <w:rPr>
          <w:color w:val="000000"/>
          <w:lang w:val="ru-RU"/>
        </w:rPr>
        <w:t>382 373.16</w:t>
      </w:r>
      <w:r w:rsidRPr="001D19F7">
        <w:rPr>
          <w:lang w:val="ru-RU"/>
        </w:rPr>
        <w:t xml:space="preserve"> рублей.  </w:t>
      </w:r>
    </w:p>
    <w:p w:rsidR="005C58A2" w:rsidRPr="001D19F7" w:rsidRDefault="005C58A2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C58A2" w:rsidRPr="001D19F7">
        <w:trPr>
          <w:trHeight w:val="206"/>
          <w:jc w:val="center"/>
        </w:trPr>
        <w:tc>
          <w:tcPr>
            <w:tcW w:w="7338" w:type="dxa"/>
          </w:tcPr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C58A2" w:rsidRPr="001D19F7">
        <w:trPr>
          <w:trHeight w:val="206"/>
          <w:jc w:val="center"/>
        </w:trPr>
        <w:tc>
          <w:tcPr>
            <w:tcW w:w="7338" w:type="dxa"/>
          </w:tcPr>
          <w:p w:rsidR="005C58A2" w:rsidRPr="001D19F7" w:rsidRDefault="005C58A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58A2" w:rsidRPr="001D19F7" w:rsidRDefault="005C58A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C58A2" w:rsidRPr="001D19F7">
        <w:trPr>
          <w:trHeight w:val="206"/>
          <w:jc w:val="center"/>
        </w:trPr>
        <w:tc>
          <w:tcPr>
            <w:tcW w:w="7338" w:type="dxa"/>
          </w:tcPr>
          <w:p w:rsidR="005C58A2" w:rsidRPr="001D19F7" w:rsidRDefault="005C58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5C58A2" w:rsidRPr="001D19F7" w:rsidRDefault="005C58A2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C58A2" w:rsidRPr="001D19F7" w:rsidRDefault="005C58A2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5C58A2" w:rsidRPr="001D19F7" w:rsidRDefault="005C58A2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5C58A2" w:rsidRPr="001D19F7" w:rsidRDefault="005C58A2" w:rsidP="00B7524D">
      <w:pPr>
        <w:jc w:val="both"/>
        <w:rPr>
          <w:lang w:val="ru-RU" w:eastAsia="ru-RU"/>
        </w:rPr>
      </w:pPr>
    </w:p>
    <w:sectPr w:rsidR="005C58A2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8A2" w:rsidRDefault="005C58A2">
      <w:r>
        <w:separator/>
      </w:r>
    </w:p>
  </w:endnote>
  <w:endnote w:type="continuationSeparator" w:id="1">
    <w:p w:rsidR="005C58A2" w:rsidRDefault="005C5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8A2" w:rsidRDefault="005C58A2">
      <w:r>
        <w:separator/>
      </w:r>
    </w:p>
  </w:footnote>
  <w:footnote w:type="continuationSeparator" w:id="1">
    <w:p w:rsidR="005C58A2" w:rsidRDefault="005C58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8A2" w:rsidRDefault="005C58A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C58A2" w:rsidRDefault="005C58A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3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8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9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33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3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3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3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3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3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3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83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7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83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33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33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3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83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3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32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83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83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3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1165</Words>
  <Characters>6645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2020-01-13T06:47:00Z</cp:lastPrinted>
  <dcterms:created xsi:type="dcterms:W3CDTF">2020-01-15T13:41:00Z</dcterms:created>
  <dcterms:modified xsi:type="dcterms:W3CDTF">2020-01-15T13:44:00Z</dcterms:modified>
</cp:coreProperties>
</file>