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35B" w:rsidRPr="001D19F7" w:rsidRDefault="002E035B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49</w:t>
      </w:r>
    </w:p>
    <w:p w:rsidR="002E035B" w:rsidRPr="001D19F7" w:rsidRDefault="002E035B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E035B" w:rsidRPr="001D19F7" w:rsidRDefault="002E035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E035B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E035B" w:rsidRPr="001D19F7" w:rsidRDefault="002E035B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E035B" w:rsidRPr="001D19F7" w:rsidRDefault="002E035B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2E035B" w:rsidRDefault="002E035B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E035B" w:rsidRDefault="002E035B" w:rsidP="00F679E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E035B" w:rsidRPr="002A0377" w:rsidRDefault="002E035B" w:rsidP="002A037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A0377">
        <w:rPr>
          <w:b/>
          <w:bCs/>
          <w:lang w:val="ru-RU"/>
        </w:rPr>
        <w:t xml:space="preserve">Информация о государственном заказчике: </w:t>
      </w:r>
      <w:r w:rsidRPr="002A037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A0377">
          <w:rPr>
            <w:rStyle w:val="Hyperlink"/>
          </w:rPr>
          <w:t>crbzak</w:t>
        </w:r>
        <w:r w:rsidRPr="002A0377">
          <w:rPr>
            <w:rStyle w:val="Hyperlink"/>
            <w:lang w:val="ru-RU"/>
          </w:rPr>
          <w:t>@</w:t>
        </w:r>
        <w:r w:rsidRPr="002A0377">
          <w:rPr>
            <w:rStyle w:val="Hyperlink"/>
          </w:rPr>
          <w:t>mail</w:t>
        </w:r>
        <w:r w:rsidRPr="002A0377">
          <w:rPr>
            <w:rStyle w:val="Hyperlink"/>
            <w:lang w:val="ru-RU"/>
          </w:rPr>
          <w:t>.</w:t>
        </w:r>
        <w:r w:rsidRPr="002A0377">
          <w:rPr>
            <w:rStyle w:val="Hyperlink"/>
          </w:rPr>
          <w:t>ru</w:t>
        </w:r>
      </w:hyperlink>
      <w:r w:rsidRPr="002A0377">
        <w:rPr>
          <w:lang w:val="ru-RU"/>
        </w:rPr>
        <w:t>. Контрактный управляющий: Дехтерев Юрий Сергеевич.</w:t>
      </w:r>
    </w:p>
    <w:p w:rsidR="002E035B" w:rsidRPr="002A0377" w:rsidRDefault="002E035B" w:rsidP="002A037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A0377">
        <w:rPr>
          <w:b/>
          <w:bCs/>
          <w:lang w:val="ru-RU"/>
        </w:rPr>
        <w:t>Предмет контракта: «</w:t>
      </w:r>
      <w:r w:rsidRPr="002A0377">
        <w:rPr>
          <w:lang w:val="ru-RU"/>
        </w:rPr>
        <w:t xml:space="preserve">Лекарственные препараты».  </w:t>
      </w:r>
    </w:p>
    <w:p w:rsidR="002E035B" w:rsidRPr="002A0377" w:rsidRDefault="002E035B" w:rsidP="002A0377">
      <w:pPr>
        <w:autoSpaceDE w:val="0"/>
        <w:autoSpaceDN w:val="0"/>
        <w:adjustRightInd w:val="0"/>
        <w:rPr>
          <w:color w:val="000000"/>
          <w:lang w:val="ru-RU"/>
        </w:rPr>
      </w:pPr>
      <w:r w:rsidRPr="002A0377">
        <w:rPr>
          <w:b/>
          <w:bCs/>
          <w:noProof/>
          <w:lang w:val="ru-RU"/>
        </w:rPr>
        <w:t>Идентификационный код закупки:</w:t>
      </w:r>
      <w:r w:rsidRPr="002A0377">
        <w:rPr>
          <w:lang w:val="ru-RU"/>
        </w:rPr>
        <w:t xml:space="preserve"> </w:t>
      </w:r>
      <w:r w:rsidRPr="002A0377">
        <w:rPr>
          <w:color w:val="000000"/>
          <w:lang w:val="ru-RU"/>
        </w:rPr>
        <w:t>193234901331923490100103890010000000</w:t>
      </w:r>
    </w:p>
    <w:p w:rsidR="002E035B" w:rsidRPr="002A0377" w:rsidRDefault="002E035B" w:rsidP="002A0377">
      <w:pPr>
        <w:autoSpaceDE w:val="0"/>
        <w:autoSpaceDN w:val="0"/>
        <w:adjustRightInd w:val="0"/>
        <w:rPr>
          <w:lang w:val="ru-RU"/>
        </w:rPr>
      </w:pPr>
      <w:r w:rsidRPr="002A0377">
        <w:rPr>
          <w:b/>
          <w:bCs/>
          <w:noProof/>
          <w:lang w:val="ru-RU"/>
        </w:rPr>
        <w:t>Начальная (максимальная) цена контракта</w:t>
      </w:r>
      <w:r w:rsidRPr="002A0377">
        <w:rPr>
          <w:b/>
          <w:bCs/>
          <w:lang w:val="ru-RU"/>
        </w:rPr>
        <w:t>:</w:t>
      </w:r>
      <w:r w:rsidRPr="002A0377">
        <w:rPr>
          <w:lang w:val="ru-RU"/>
        </w:rPr>
        <w:t xml:space="preserve"> 479702 руб. 40 коп. (четыреста семьдесят девять тысяч семьсот два рубля 40 копеек).</w:t>
      </w:r>
    </w:p>
    <w:p w:rsidR="002E035B" w:rsidRPr="002A0377" w:rsidRDefault="002E035B" w:rsidP="002A037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A037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A0377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2E035B" w:rsidRPr="002A0377" w:rsidRDefault="002E035B" w:rsidP="002A037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A037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A0377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2E035B" w:rsidRPr="002A0377" w:rsidRDefault="002E035B" w:rsidP="002A037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A0377">
        <w:rPr>
          <w:b/>
          <w:bCs/>
          <w:lang w:val="ru-RU"/>
        </w:rPr>
        <w:t>Источник финансирования:</w:t>
      </w:r>
      <w:r w:rsidRPr="002A0377">
        <w:rPr>
          <w:lang w:val="ru-RU"/>
        </w:rPr>
        <w:t xml:space="preserve"> Внебюджетные фонды (ОМС).</w:t>
      </w:r>
    </w:p>
    <w:p w:rsidR="002E035B" w:rsidRPr="002A0377" w:rsidRDefault="002E035B" w:rsidP="002A037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2A0377">
        <w:rPr>
          <w:lang w:val="ru-RU"/>
        </w:rPr>
        <w:t xml:space="preserve">  </w:t>
      </w:r>
      <w:r w:rsidRPr="002A0377">
        <w:rPr>
          <w:b/>
          <w:bCs/>
          <w:lang w:val="ru-RU"/>
        </w:rPr>
        <w:t>Размер обеспечения заявки на участие в аукционе:</w:t>
      </w:r>
      <w:r w:rsidRPr="002A0377">
        <w:rPr>
          <w:lang w:val="ru-RU"/>
        </w:rPr>
        <w:t xml:space="preserve"> Не установлен</w:t>
      </w:r>
      <w:r w:rsidRPr="002A0377">
        <w:rPr>
          <w:spacing w:val="-2"/>
          <w:lang w:val="ru-RU"/>
        </w:rPr>
        <w:t>.</w:t>
      </w:r>
    </w:p>
    <w:p w:rsidR="002E035B" w:rsidRPr="002A0377" w:rsidRDefault="002E035B" w:rsidP="002A0377">
      <w:pPr>
        <w:jc w:val="both"/>
        <w:rPr>
          <w:spacing w:val="-2"/>
          <w:lang w:val="ru-RU"/>
        </w:rPr>
      </w:pPr>
      <w:r w:rsidRPr="002A0377">
        <w:rPr>
          <w:b/>
          <w:bCs/>
          <w:lang w:val="ru-RU"/>
        </w:rPr>
        <w:t xml:space="preserve">       </w:t>
      </w:r>
      <w:r w:rsidRPr="002A0377">
        <w:rPr>
          <w:b/>
          <w:bCs/>
          <w:lang w:val="ru-RU"/>
        </w:rPr>
        <w:tab/>
        <w:t xml:space="preserve">Размер обеспечения исполнения контракта: </w:t>
      </w:r>
      <w:r w:rsidRPr="002A0377">
        <w:rPr>
          <w:lang w:val="ru-RU"/>
        </w:rPr>
        <w:t xml:space="preserve">5 </w:t>
      </w:r>
      <w:r w:rsidRPr="002A037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E035B" w:rsidRPr="002A0377" w:rsidRDefault="002E035B" w:rsidP="002A037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A037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A0377">
        <w:rPr>
          <w:color w:val="000000"/>
          <w:sz w:val="24"/>
          <w:szCs w:val="24"/>
        </w:rPr>
        <w:t>30.12.2019 11:48</w:t>
      </w:r>
      <w:r w:rsidRPr="002A0377">
        <w:rPr>
          <w:sz w:val="24"/>
          <w:szCs w:val="24"/>
        </w:rPr>
        <w:t xml:space="preserve"> (московское время).</w:t>
      </w:r>
    </w:p>
    <w:p w:rsidR="002E035B" w:rsidRPr="002A0377" w:rsidRDefault="002E035B" w:rsidP="002A037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2A0377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</w:p>
    <w:p w:rsidR="002E035B" w:rsidRDefault="002E035B" w:rsidP="00F679E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E035B" w:rsidRPr="001D19F7">
        <w:trPr>
          <w:jc w:val="center"/>
        </w:trPr>
        <w:tc>
          <w:tcPr>
            <w:tcW w:w="9828" w:type="dxa"/>
            <w:gridSpan w:val="5"/>
          </w:tcPr>
          <w:p w:rsidR="002E035B" w:rsidRPr="001D19F7" w:rsidRDefault="002E03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2E035B" w:rsidRPr="00DA07BA">
        <w:trPr>
          <w:jc w:val="center"/>
        </w:trPr>
        <w:tc>
          <w:tcPr>
            <w:tcW w:w="2820" w:type="dxa"/>
          </w:tcPr>
          <w:p w:rsidR="002E035B" w:rsidRPr="001D19F7" w:rsidRDefault="002E03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E035B" w:rsidRPr="001D19F7" w:rsidRDefault="002E03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2E035B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2E035B" w:rsidRPr="001D19F7" w:rsidRDefault="002E035B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2E035B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2E035B" w:rsidRPr="001D19F7" w:rsidRDefault="002E035B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E035B" w:rsidRPr="001D19F7" w:rsidRDefault="002E03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2E035B" w:rsidRPr="001D19F7">
        <w:trPr>
          <w:jc w:val="center"/>
        </w:trPr>
        <w:tc>
          <w:tcPr>
            <w:tcW w:w="9828" w:type="dxa"/>
            <w:gridSpan w:val="5"/>
          </w:tcPr>
          <w:p w:rsidR="002E035B" w:rsidRPr="001D19F7" w:rsidRDefault="002E035B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2E035B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E035B" w:rsidRPr="001D19F7" w:rsidRDefault="002E035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2E035B" w:rsidRPr="001D19F7" w:rsidRDefault="002E035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2E035B" w:rsidRPr="001D19F7" w:rsidRDefault="002E035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E035B" w:rsidRPr="001D19F7" w:rsidRDefault="002E035B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2E035B" w:rsidRPr="001D19F7" w:rsidRDefault="002E035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2E035B" w:rsidRPr="001D19F7" w:rsidRDefault="002E035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2E035B" w:rsidRPr="001D19F7" w:rsidRDefault="002E035B" w:rsidP="00A841CC">
            <w:pPr>
              <w:ind w:right="-80"/>
              <w:jc w:val="both"/>
              <w:rPr>
                <w:lang w:val="ru-RU"/>
              </w:rPr>
            </w:pPr>
          </w:p>
          <w:p w:rsidR="002E035B" w:rsidRPr="001D19F7" w:rsidRDefault="002E035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2E035B" w:rsidRPr="001D19F7" w:rsidRDefault="002E035B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2E035B" w:rsidRPr="001D19F7" w:rsidRDefault="002E035B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13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E035B" w:rsidRPr="001D19F7" w:rsidRDefault="002E035B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2E03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1D19F7" w:rsidRDefault="002E03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1D19F7" w:rsidRDefault="002E03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1D19F7" w:rsidRDefault="002E03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1D19F7" w:rsidRDefault="002E03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1D19F7" w:rsidRDefault="002E03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E03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1D19F7" w:rsidRDefault="002E035B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C70D89" w:rsidRDefault="002E035B" w:rsidP="00C70D8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472 506.87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1D19F7" w:rsidRDefault="002E035B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C70D89" w:rsidRDefault="002E035B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15.01.2020 10:31:26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C70D89" w:rsidRDefault="002E035B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EA-39833</w:t>
            </w:r>
          </w:p>
        </w:tc>
      </w:tr>
      <w:tr w:rsidR="002E03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1D19F7" w:rsidRDefault="002E035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2A0377" w:rsidRDefault="002E035B" w:rsidP="002A037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474 905.38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1D19F7" w:rsidRDefault="002E035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C70D89" w:rsidRDefault="002E035B" w:rsidP="000A7B4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15.01.2020 10:31:11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E035B" w:rsidRPr="00C70D89" w:rsidRDefault="002E035B" w:rsidP="000A7B4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EA-39834</w:t>
            </w:r>
          </w:p>
        </w:tc>
      </w:tr>
    </w:tbl>
    <w:p w:rsidR="002E035B" w:rsidRPr="001D19F7" w:rsidRDefault="002E035B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E035B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E035B" w:rsidRPr="001D19F7" w:rsidRDefault="002E03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2E035B" w:rsidRPr="001D19F7" w:rsidRDefault="002E03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E035B" w:rsidRPr="001D19F7" w:rsidRDefault="002E035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2E035B" w:rsidRPr="001D19F7" w:rsidRDefault="002E035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035B" w:rsidRPr="001D19F7" w:rsidRDefault="002E03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E035B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E035B" w:rsidRPr="00C70D89" w:rsidRDefault="002E035B" w:rsidP="00F1643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EA-39833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E035B" w:rsidRPr="00B53278" w:rsidRDefault="002E035B" w:rsidP="00FE5198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10.01.2020 11:48:18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ИНН6102064981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ОГРН1166196056872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КПП610201001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2E035B" w:rsidRDefault="002E035B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2E035B" w:rsidRPr="002A2E73" w:rsidRDefault="002E035B" w:rsidP="00027D87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2E035B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E035B" w:rsidRPr="00C70D89" w:rsidRDefault="002E035B" w:rsidP="00F1643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EA-39834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E035B" w:rsidRPr="00B53278" w:rsidRDefault="002E035B" w:rsidP="000A7B4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10.01.2020 11:51:40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ИНН6165192866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ОГРН1156196037139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КПП616501001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344010, ОБЛ РОСТОВСКАЯ61, Г РОСТОВ-НА-ДОНУ, УЛ ГОРОДА ВОЛОС, ДОМ 6,</w:t>
            </w:r>
          </w:p>
          <w:p w:rsidR="002E035B" w:rsidRPr="002A2E73" w:rsidRDefault="002E035B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  <w:r>
              <w:t>medservis</w:t>
            </w:r>
            <w:r w:rsidRPr="002A2E73">
              <w:rPr>
                <w:lang w:val="ru-RU"/>
              </w:rPr>
              <w:t>.</w:t>
            </w:r>
            <w:r>
              <w:t>torgi</w:t>
            </w:r>
            <w:r w:rsidRPr="002A2E73">
              <w:rPr>
                <w:lang w:val="ru-RU"/>
              </w:rPr>
              <w:t>@</w:t>
            </w:r>
            <w:r>
              <w:t>mail</w:t>
            </w:r>
            <w:r w:rsidRPr="002A2E73">
              <w:rPr>
                <w:lang w:val="ru-RU"/>
              </w:rPr>
              <w:t>.</w:t>
            </w:r>
            <w:r>
              <w:t>ru</w:t>
            </w:r>
          </w:p>
          <w:p w:rsidR="002E035B" w:rsidRPr="002A2E73" w:rsidRDefault="002E035B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A2E7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E035B" w:rsidRPr="002A2E73" w:rsidRDefault="002E035B" w:rsidP="000A7B44">
            <w:pPr>
              <w:rPr>
                <w:lang w:val="ru-RU"/>
              </w:rPr>
            </w:pPr>
            <w:r>
              <w:t>Телефон 79185407047</w:t>
            </w:r>
          </w:p>
        </w:tc>
      </w:tr>
    </w:tbl>
    <w:p w:rsidR="002E035B" w:rsidRPr="001D19F7" w:rsidRDefault="002E035B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E035B" w:rsidRPr="001D19F7" w:rsidRDefault="002E035B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2A0377">
        <w:rPr>
          <w:lang w:val="ru-RU"/>
        </w:rPr>
        <w:t>EA-39833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,№ </w:t>
      </w:r>
      <w:r w:rsidRPr="002A0377">
        <w:rPr>
          <w:lang w:val="ru-RU"/>
        </w:rPr>
        <w:t>EA-39834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"МЕДСЕРВИС"</w:t>
      </w:r>
      <w:r w:rsidRPr="001D19F7">
        <w:rPr>
          <w:lang w:val="ru-RU"/>
        </w:rPr>
        <w:t>.</w:t>
      </w:r>
    </w:p>
    <w:p w:rsidR="002E035B" w:rsidRPr="001D19F7" w:rsidRDefault="002E035B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E035B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2E035B" w:rsidRPr="001D19F7" w:rsidRDefault="002E035B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E035B" w:rsidRPr="001D19F7" w:rsidRDefault="002E035B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E035B" w:rsidRPr="001D19F7">
        <w:trPr>
          <w:trHeight w:val="274"/>
        </w:trPr>
        <w:tc>
          <w:tcPr>
            <w:tcW w:w="2204" w:type="dxa"/>
            <w:vMerge/>
          </w:tcPr>
          <w:p w:rsidR="002E035B" w:rsidRPr="001D19F7" w:rsidRDefault="002E035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E035B" w:rsidRPr="001D19F7" w:rsidRDefault="002E035B" w:rsidP="00AA4A97">
            <w:pPr>
              <w:jc w:val="center"/>
              <w:rPr>
                <w:lang w:val="ru-RU"/>
              </w:rPr>
            </w:pPr>
          </w:p>
          <w:p w:rsidR="002E035B" w:rsidRPr="001D19F7" w:rsidRDefault="002E035B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2E035B" w:rsidRPr="001D19F7" w:rsidRDefault="002E035B" w:rsidP="00AA4A97">
            <w:pPr>
              <w:ind w:right="-21"/>
              <w:jc w:val="center"/>
              <w:rPr>
                <w:lang w:val="ru-RU"/>
              </w:rPr>
            </w:pPr>
          </w:p>
          <w:p w:rsidR="002E035B" w:rsidRPr="001D19F7" w:rsidRDefault="002E035B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E035B" w:rsidRPr="001D19F7" w:rsidRDefault="002E035B" w:rsidP="0056026D">
            <w:pPr>
              <w:jc w:val="center"/>
              <w:rPr>
                <w:lang w:val="ru-RU"/>
              </w:rPr>
            </w:pPr>
          </w:p>
          <w:p w:rsidR="002E035B" w:rsidRPr="001D19F7" w:rsidRDefault="002E035B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2E035B" w:rsidRPr="001D19F7" w:rsidRDefault="002E035B" w:rsidP="00AA4A97">
            <w:pPr>
              <w:jc w:val="center"/>
              <w:rPr>
                <w:lang w:val="ru-RU"/>
              </w:rPr>
            </w:pPr>
          </w:p>
          <w:p w:rsidR="002E035B" w:rsidRPr="001D19F7" w:rsidRDefault="002E035B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E035B" w:rsidRPr="001D19F7" w:rsidRDefault="002E035B" w:rsidP="0056026D">
            <w:pPr>
              <w:jc w:val="center"/>
              <w:rPr>
                <w:lang w:val="ru-RU"/>
              </w:rPr>
            </w:pPr>
          </w:p>
          <w:p w:rsidR="002E035B" w:rsidRPr="001D19F7" w:rsidRDefault="002E035B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2E035B" w:rsidRPr="002A0377">
        <w:trPr>
          <w:trHeight w:val="938"/>
        </w:trPr>
        <w:tc>
          <w:tcPr>
            <w:tcW w:w="2204" w:type="dxa"/>
            <w:vAlign w:val="center"/>
          </w:tcPr>
          <w:p w:rsidR="002E035B" w:rsidRPr="001D19F7" w:rsidRDefault="002E03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A0377">
              <w:rPr>
                <w:lang w:val="ru-RU"/>
              </w:rPr>
              <w:t>EA-39833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2E035B" w:rsidRPr="001D19F7" w:rsidRDefault="002E03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E035B" w:rsidRPr="001D19F7" w:rsidRDefault="002E03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E035B" w:rsidRPr="001D19F7" w:rsidRDefault="002E03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E035B" w:rsidRPr="001D19F7" w:rsidRDefault="002E03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E035B" w:rsidRPr="001D19F7" w:rsidRDefault="002E03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E035B" w:rsidRPr="002A0377">
        <w:trPr>
          <w:trHeight w:val="938"/>
        </w:trPr>
        <w:tc>
          <w:tcPr>
            <w:tcW w:w="2204" w:type="dxa"/>
            <w:vAlign w:val="center"/>
          </w:tcPr>
          <w:p w:rsidR="002E035B" w:rsidRPr="001D19F7" w:rsidRDefault="002E035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A0377">
              <w:rPr>
                <w:lang w:val="ru-RU"/>
              </w:rPr>
              <w:t>EA-39834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</w:tc>
        <w:tc>
          <w:tcPr>
            <w:tcW w:w="1700" w:type="dxa"/>
          </w:tcPr>
          <w:p w:rsidR="002E035B" w:rsidRPr="001D19F7" w:rsidRDefault="002E035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E035B" w:rsidRPr="001D19F7" w:rsidRDefault="002E035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E035B" w:rsidRPr="001D19F7" w:rsidRDefault="002E035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E035B" w:rsidRPr="001D19F7" w:rsidRDefault="002E035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E035B" w:rsidRPr="001D19F7" w:rsidRDefault="002E035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E035B" w:rsidRPr="001D19F7" w:rsidRDefault="002E035B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A0377">
        <w:rPr>
          <w:lang w:val="ru-RU"/>
        </w:rPr>
        <w:t>Лекарственные препараты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2A0377">
        <w:rPr>
          <w:color w:val="000000"/>
          <w:lang w:val="ru-RU"/>
        </w:rPr>
        <w:t>472 506.87</w:t>
      </w:r>
      <w:r w:rsidRPr="001D19F7">
        <w:rPr>
          <w:lang w:val="ru-RU"/>
        </w:rPr>
        <w:t xml:space="preserve"> рублей.  </w:t>
      </w:r>
    </w:p>
    <w:p w:rsidR="002E035B" w:rsidRPr="001D19F7" w:rsidRDefault="002E035B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E035B" w:rsidRPr="001D19F7">
        <w:trPr>
          <w:trHeight w:val="206"/>
          <w:jc w:val="center"/>
        </w:trPr>
        <w:tc>
          <w:tcPr>
            <w:tcW w:w="7338" w:type="dxa"/>
          </w:tcPr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E035B" w:rsidRPr="001D19F7">
        <w:trPr>
          <w:trHeight w:val="206"/>
          <w:jc w:val="center"/>
        </w:trPr>
        <w:tc>
          <w:tcPr>
            <w:tcW w:w="7338" w:type="dxa"/>
          </w:tcPr>
          <w:p w:rsidR="002E035B" w:rsidRPr="001D19F7" w:rsidRDefault="002E035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E035B" w:rsidRPr="001D19F7" w:rsidRDefault="002E035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E035B" w:rsidRPr="001D19F7">
        <w:trPr>
          <w:trHeight w:val="206"/>
          <w:jc w:val="center"/>
        </w:trPr>
        <w:tc>
          <w:tcPr>
            <w:tcW w:w="7338" w:type="dxa"/>
          </w:tcPr>
          <w:p w:rsidR="002E035B" w:rsidRPr="001D19F7" w:rsidRDefault="002E03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2E035B" w:rsidRPr="001D19F7" w:rsidRDefault="002E035B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E035B" w:rsidRPr="001D19F7" w:rsidRDefault="002E035B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2E035B" w:rsidRPr="001D19F7" w:rsidRDefault="002E035B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2E035B" w:rsidRPr="001D19F7" w:rsidRDefault="002E035B" w:rsidP="00B7524D">
      <w:pPr>
        <w:jc w:val="both"/>
        <w:rPr>
          <w:lang w:val="ru-RU" w:eastAsia="ru-RU"/>
        </w:rPr>
      </w:pPr>
    </w:p>
    <w:sectPr w:rsidR="002E035B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35B" w:rsidRDefault="002E035B">
      <w:r>
        <w:separator/>
      </w:r>
    </w:p>
  </w:endnote>
  <w:endnote w:type="continuationSeparator" w:id="1">
    <w:p w:rsidR="002E035B" w:rsidRDefault="002E03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35B" w:rsidRDefault="002E035B">
      <w:r>
        <w:separator/>
      </w:r>
    </w:p>
  </w:footnote>
  <w:footnote w:type="continuationSeparator" w:id="1">
    <w:p w:rsidR="002E035B" w:rsidRDefault="002E03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35B" w:rsidRDefault="002E035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2E035B" w:rsidRDefault="002E035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9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9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2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9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9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9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9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9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9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3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4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4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9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2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3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9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3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4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3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3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4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4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3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9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6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109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94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94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94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9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6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9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94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9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9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9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4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4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1162</Words>
  <Characters>6628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2020-01-13T06:47:00Z</cp:lastPrinted>
  <dcterms:created xsi:type="dcterms:W3CDTF">2020-01-15T13:46:00Z</dcterms:created>
  <dcterms:modified xsi:type="dcterms:W3CDTF">2020-01-15T13:49:00Z</dcterms:modified>
</cp:coreProperties>
</file>