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2C0" w:rsidRPr="001D19F7" w:rsidRDefault="00A132C0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ПРОТОКОЛ № 03183001208190003</w:t>
      </w:r>
      <w:r>
        <w:rPr>
          <w:b/>
          <w:bCs/>
          <w:color w:val="000000"/>
          <w:lang w:val="ru-RU"/>
        </w:rPr>
        <w:t>52</w:t>
      </w:r>
    </w:p>
    <w:p w:rsidR="00A132C0" w:rsidRPr="001D19F7" w:rsidRDefault="00A132C0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A132C0" w:rsidRPr="001D19F7" w:rsidRDefault="00A132C0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A132C0" w:rsidRPr="001D19F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132C0" w:rsidRPr="001D19F7" w:rsidRDefault="00A132C0" w:rsidP="007646A2">
            <w:pPr>
              <w:ind w:left="40" w:right="40"/>
              <w:rPr>
                <w:lang w:val="ru-RU"/>
              </w:rPr>
            </w:pPr>
            <w:r w:rsidRPr="001D19F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132C0" w:rsidRPr="001D19F7" w:rsidRDefault="00A132C0" w:rsidP="00DC58F4">
            <w:pPr>
              <w:ind w:left="-425" w:right="-3"/>
              <w:jc w:val="right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  <w:r>
              <w:rPr>
                <w:lang w:val="ru-RU"/>
              </w:rPr>
              <w:t>5</w:t>
            </w:r>
            <w:r w:rsidRPr="001D19F7">
              <w:rPr>
                <w:lang w:val="ru-RU"/>
              </w:rPr>
              <w:t xml:space="preserve"> января </w:t>
            </w:r>
            <w:r w:rsidRPr="001D19F7">
              <w:t>20</w:t>
            </w:r>
            <w:r w:rsidRPr="001D19F7">
              <w:rPr>
                <w:lang w:val="ru-RU"/>
              </w:rPr>
              <w:t xml:space="preserve">20 </w:t>
            </w:r>
            <w:r w:rsidRPr="001D19F7">
              <w:t>года</w:t>
            </w:r>
          </w:p>
        </w:tc>
      </w:tr>
    </w:tbl>
    <w:p w:rsidR="00A132C0" w:rsidRDefault="00A132C0" w:rsidP="00C828C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A132C0" w:rsidRPr="007B23D8" w:rsidRDefault="00A132C0" w:rsidP="007B23D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B23D8">
        <w:rPr>
          <w:b/>
          <w:bCs/>
          <w:lang w:val="ru-RU"/>
        </w:rPr>
        <w:t xml:space="preserve">Информация о государственном заказчике: </w:t>
      </w:r>
      <w:r w:rsidRPr="007B23D8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B23D8">
          <w:rPr>
            <w:rStyle w:val="Hyperlink"/>
          </w:rPr>
          <w:t>crbzak</w:t>
        </w:r>
        <w:r w:rsidRPr="007B23D8">
          <w:rPr>
            <w:rStyle w:val="Hyperlink"/>
            <w:lang w:val="ru-RU"/>
          </w:rPr>
          <w:t>@</w:t>
        </w:r>
        <w:r w:rsidRPr="007B23D8">
          <w:rPr>
            <w:rStyle w:val="Hyperlink"/>
          </w:rPr>
          <w:t>mail</w:t>
        </w:r>
        <w:r w:rsidRPr="007B23D8">
          <w:rPr>
            <w:rStyle w:val="Hyperlink"/>
            <w:lang w:val="ru-RU"/>
          </w:rPr>
          <w:t>.</w:t>
        </w:r>
        <w:r w:rsidRPr="007B23D8">
          <w:rPr>
            <w:rStyle w:val="Hyperlink"/>
          </w:rPr>
          <w:t>ru</w:t>
        </w:r>
      </w:hyperlink>
      <w:r w:rsidRPr="007B23D8">
        <w:rPr>
          <w:lang w:val="ru-RU"/>
        </w:rPr>
        <w:t>. Контрактный управляющий: Дехтерев Юрий Сергеевич.</w:t>
      </w:r>
    </w:p>
    <w:p w:rsidR="00A132C0" w:rsidRPr="007B23D8" w:rsidRDefault="00A132C0" w:rsidP="007B23D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B23D8">
        <w:rPr>
          <w:b/>
          <w:bCs/>
          <w:lang w:val="ru-RU"/>
        </w:rPr>
        <w:t>Предмет контракта: «</w:t>
      </w:r>
      <w:r w:rsidRPr="007B23D8">
        <w:rPr>
          <w:lang w:val="ru-RU"/>
        </w:rPr>
        <w:t xml:space="preserve">Лекарственные препараты разные».  </w:t>
      </w:r>
    </w:p>
    <w:p w:rsidR="00A132C0" w:rsidRPr="007B23D8" w:rsidRDefault="00A132C0" w:rsidP="007B23D8">
      <w:pPr>
        <w:autoSpaceDE w:val="0"/>
        <w:autoSpaceDN w:val="0"/>
        <w:adjustRightInd w:val="0"/>
        <w:rPr>
          <w:color w:val="000000"/>
          <w:lang w:val="ru-RU"/>
        </w:rPr>
      </w:pPr>
      <w:r w:rsidRPr="007B23D8">
        <w:rPr>
          <w:b/>
          <w:bCs/>
          <w:noProof/>
          <w:lang w:val="ru-RU"/>
        </w:rPr>
        <w:t>Идентификационный код закупки:</w:t>
      </w:r>
      <w:r w:rsidRPr="007B23D8">
        <w:rPr>
          <w:lang w:val="ru-RU"/>
        </w:rPr>
        <w:t xml:space="preserve"> </w:t>
      </w:r>
      <w:r w:rsidRPr="007B23D8">
        <w:rPr>
          <w:color w:val="000000"/>
          <w:lang w:val="ru-RU"/>
        </w:rPr>
        <w:t>193234901331923490100103920010000000</w:t>
      </w:r>
    </w:p>
    <w:p w:rsidR="00A132C0" w:rsidRPr="007B23D8" w:rsidRDefault="00A132C0" w:rsidP="007B23D8">
      <w:pPr>
        <w:autoSpaceDE w:val="0"/>
        <w:autoSpaceDN w:val="0"/>
        <w:adjustRightInd w:val="0"/>
        <w:rPr>
          <w:lang w:val="ru-RU"/>
        </w:rPr>
      </w:pPr>
      <w:r w:rsidRPr="007B23D8">
        <w:rPr>
          <w:b/>
          <w:bCs/>
          <w:noProof/>
          <w:lang w:val="ru-RU"/>
        </w:rPr>
        <w:t>Начальная (максимальная) цена контракта</w:t>
      </w:r>
      <w:r w:rsidRPr="007B23D8">
        <w:rPr>
          <w:b/>
          <w:bCs/>
          <w:lang w:val="ru-RU"/>
        </w:rPr>
        <w:t>:</w:t>
      </w:r>
      <w:r w:rsidRPr="007B23D8">
        <w:rPr>
          <w:lang w:val="ru-RU"/>
        </w:rPr>
        <w:t xml:space="preserve"> 464936 руб. 80 коп. (четыреста шестьдесят четыре тысячи девятьсот тридцать шесть рублей 80 копеек).</w:t>
      </w:r>
    </w:p>
    <w:p w:rsidR="00A132C0" w:rsidRPr="007B23D8" w:rsidRDefault="00A132C0" w:rsidP="007B23D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B23D8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7B23D8">
        <w:rPr>
          <w:lang w:val="ru-RU"/>
        </w:rPr>
        <w:t xml:space="preserve"> Оплата поставленного товара производится не более чем в течение тридцати календарных дней с момента исполнения Поставщиком обязательств по поставке товара, подписания Государственным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 Контракта, на основании выставленного Поставщиком счета (счет-фактуры) и оформленных должным образом товаросопроводительных документов, указанных в пункте  Контракта.</w:t>
      </w:r>
    </w:p>
    <w:p w:rsidR="00A132C0" w:rsidRPr="007B23D8" w:rsidRDefault="00A132C0" w:rsidP="007B23D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B23D8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B23D8">
        <w:rPr>
          <w:lang w:val="ru-RU"/>
        </w:rPr>
        <w:t xml:space="preserve"> Россия, Краснодарский край, г. Славянск-на-Кубани, ул. Батарейная, 377. Поставщик производит первую поставку медицинской продукции в количестве 1/12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10 декабря 2020 г.</w:t>
      </w:r>
    </w:p>
    <w:p w:rsidR="00A132C0" w:rsidRPr="007B23D8" w:rsidRDefault="00A132C0" w:rsidP="007B23D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B23D8">
        <w:rPr>
          <w:b/>
          <w:bCs/>
          <w:lang w:val="ru-RU"/>
        </w:rPr>
        <w:t>Источник финансирования:</w:t>
      </w:r>
      <w:r w:rsidRPr="007B23D8">
        <w:rPr>
          <w:lang w:val="ru-RU"/>
        </w:rPr>
        <w:t xml:space="preserve"> Внебюджетные фонды (ОМС).</w:t>
      </w:r>
    </w:p>
    <w:p w:rsidR="00A132C0" w:rsidRPr="007B23D8" w:rsidRDefault="00A132C0" w:rsidP="007B23D8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B23D8">
        <w:rPr>
          <w:lang w:val="ru-RU"/>
        </w:rPr>
        <w:t xml:space="preserve">  </w:t>
      </w:r>
      <w:r w:rsidRPr="007B23D8">
        <w:rPr>
          <w:b/>
          <w:bCs/>
          <w:lang w:val="ru-RU"/>
        </w:rPr>
        <w:t>Размер обеспечения заявки на участие в аукционе:</w:t>
      </w:r>
      <w:r w:rsidRPr="007B23D8">
        <w:rPr>
          <w:lang w:val="ru-RU"/>
        </w:rPr>
        <w:t xml:space="preserve"> Не установлен</w:t>
      </w:r>
      <w:r w:rsidRPr="007B23D8">
        <w:rPr>
          <w:spacing w:val="-2"/>
          <w:lang w:val="ru-RU"/>
        </w:rPr>
        <w:t>.</w:t>
      </w:r>
    </w:p>
    <w:p w:rsidR="00A132C0" w:rsidRPr="007B23D8" w:rsidRDefault="00A132C0" w:rsidP="007B23D8">
      <w:pPr>
        <w:jc w:val="both"/>
        <w:rPr>
          <w:spacing w:val="-2"/>
          <w:lang w:val="ru-RU"/>
        </w:rPr>
      </w:pPr>
      <w:r w:rsidRPr="007B23D8">
        <w:rPr>
          <w:b/>
          <w:bCs/>
          <w:lang w:val="ru-RU"/>
        </w:rPr>
        <w:t xml:space="preserve">       </w:t>
      </w:r>
      <w:r w:rsidRPr="007B23D8">
        <w:rPr>
          <w:b/>
          <w:bCs/>
          <w:lang w:val="ru-RU"/>
        </w:rPr>
        <w:tab/>
        <w:t xml:space="preserve">Размер обеспечения исполнения контракта: </w:t>
      </w:r>
      <w:r w:rsidRPr="007B23D8">
        <w:rPr>
          <w:lang w:val="ru-RU"/>
        </w:rPr>
        <w:t xml:space="preserve">5 </w:t>
      </w:r>
      <w:r w:rsidRPr="007B23D8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A132C0" w:rsidRPr="007B23D8" w:rsidRDefault="00A132C0" w:rsidP="007B23D8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B23D8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7B23D8">
        <w:rPr>
          <w:color w:val="000000"/>
          <w:sz w:val="24"/>
          <w:szCs w:val="24"/>
        </w:rPr>
        <w:t>30.12.2019 12:42</w:t>
      </w:r>
      <w:r w:rsidRPr="007B23D8">
        <w:rPr>
          <w:sz w:val="24"/>
          <w:szCs w:val="24"/>
        </w:rPr>
        <w:t xml:space="preserve"> (московское время).</w:t>
      </w:r>
    </w:p>
    <w:p w:rsidR="00A132C0" w:rsidRPr="007B23D8" w:rsidRDefault="00A132C0" w:rsidP="007B23D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B23D8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7B23D8">
        <w:rPr>
          <w:sz w:val="24"/>
          <w:szCs w:val="24"/>
        </w:rPr>
        <w:t xml:space="preserve"> </w:t>
      </w:r>
    </w:p>
    <w:p w:rsidR="00A132C0" w:rsidRDefault="00A132C0" w:rsidP="00F679E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A132C0" w:rsidRPr="001D19F7">
        <w:trPr>
          <w:jc w:val="center"/>
        </w:trPr>
        <w:tc>
          <w:tcPr>
            <w:tcW w:w="9828" w:type="dxa"/>
            <w:gridSpan w:val="5"/>
          </w:tcPr>
          <w:p w:rsidR="00A132C0" w:rsidRPr="001D19F7" w:rsidRDefault="00A132C0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</w:t>
            </w:r>
            <w:r w:rsidRPr="001D19F7">
              <w:t>редседател</w:t>
            </w:r>
            <w:r w:rsidRPr="001D19F7">
              <w:rPr>
                <w:lang w:val="ru-RU"/>
              </w:rPr>
              <w:t>ь</w:t>
            </w:r>
            <w:r w:rsidRPr="001D19F7">
              <w:t xml:space="preserve"> комиссии</w:t>
            </w:r>
            <w:r w:rsidRPr="001D19F7">
              <w:rPr>
                <w:lang w:val="ru-RU"/>
              </w:rPr>
              <w:t>:</w:t>
            </w:r>
          </w:p>
        </w:tc>
      </w:tr>
      <w:tr w:rsidR="00A132C0" w:rsidRPr="006569C2">
        <w:trPr>
          <w:jc w:val="center"/>
        </w:trPr>
        <w:tc>
          <w:tcPr>
            <w:tcW w:w="2820" w:type="dxa"/>
          </w:tcPr>
          <w:p w:rsidR="00A132C0" w:rsidRPr="001D19F7" w:rsidRDefault="00A132C0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A132C0" w:rsidRPr="001D19F7" w:rsidRDefault="00A132C0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A132C0" w:rsidRPr="001D19F7">
        <w:trPr>
          <w:trHeight w:val="80"/>
          <w:jc w:val="center"/>
        </w:trPr>
        <w:tc>
          <w:tcPr>
            <w:tcW w:w="9828" w:type="dxa"/>
            <w:gridSpan w:val="5"/>
          </w:tcPr>
          <w:p w:rsidR="00A132C0" w:rsidRPr="001D19F7" w:rsidRDefault="00A132C0" w:rsidP="00A841CC">
            <w:pPr>
              <w:jc w:val="both"/>
            </w:pPr>
            <w:r w:rsidRPr="001D19F7">
              <w:t xml:space="preserve">Секретарь комиссии - </w:t>
            </w:r>
          </w:p>
        </w:tc>
      </w:tr>
      <w:tr w:rsidR="00A132C0" w:rsidRPr="001D19F7">
        <w:trPr>
          <w:trHeight w:val="300"/>
          <w:jc w:val="center"/>
        </w:trPr>
        <w:tc>
          <w:tcPr>
            <w:tcW w:w="2882" w:type="dxa"/>
            <w:gridSpan w:val="3"/>
          </w:tcPr>
          <w:p w:rsidR="00A132C0" w:rsidRPr="001D19F7" w:rsidRDefault="00A132C0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1D19F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A132C0" w:rsidRPr="001D19F7" w:rsidRDefault="00A132C0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</w:tc>
      </w:tr>
      <w:tr w:rsidR="00A132C0" w:rsidRPr="001D19F7">
        <w:trPr>
          <w:jc w:val="center"/>
        </w:trPr>
        <w:tc>
          <w:tcPr>
            <w:tcW w:w="9828" w:type="dxa"/>
            <w:gridSpan w:val="5"/>
          </w:tcPr>
          <w:p w:rsidR="00A132C0" w:rsidRPr="001D19F7" w:rsidRDefault="00A132C0" w:rsidP="00A841CC">
            <w:pPr>
              <w:jc w:val="both"/>
            </w:pPr>
            <w:r w:rsidRPr="001D19F7">
              <w:t>Члены комиссии –</w:t>
            </w:r>
          </w:p>
        </w:tc>
      </w:tr>
      <w:tr w:rsidR="00A132C0" w:rsidRPr="001D19F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A132C0" w:rsidRPr="001D19F7" w:rsidRDefault="00A132C0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 xml:space="preserve">Дехтерев Юрий Сергеевич </w:t>
            </w:r>
          </w:p>
          <w:p w:rsidR="00A132C0" w:rsidRPr="001D19F7" w:rsidRDefault="00A132C0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Мальченко Елена Александровна</w:t>
            </w:r>
          </w:p>
          <w:p w:rsidR="00A132C0" w:rsidRPr="001D19F7" w:rsidRDefault="00A132C0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A132C0" w:rsidRPr="001D19F7" w:rsidRDefault="00A132C0" w:rsidP="00A841CC">
            <w:pPr>
              <w:ind w:right="-286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начальник отдела закупок;</w:t>
            </w:r>
          </w:p>
          <w:p w:rsidR="00A132C0" w:rsidRPr="001D19F7" w:rsidRDefault="00A132C0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 xml:space="preserve"> </w:t>
            </w:r>
          </w:p>
          <w:p w:rsidR="00A132C0" w:rsidRPr="001D19F7" w:rsidRDefault="00A132C0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  <w:p w:rsidR="00A132C0" w:rsidRPr="001D19F7" w:rsidRDefault="00A132C0" w:rsidP="00A841CC">
            <w:pPr>
              <w:ind w:right="-80"/>
              <w:jc w:val="both"/>
              <w:rPr>
                <w:lang w:val="ru-RU"/>
              </w:rPr>
            </w:pPr>
          </w:p>
          <w:p w:rsidR="00A132C0" w:rsidRPr="001D19F7" w:rsidRDefault="00A132C0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заведующая аптекой.</w:t>
            </w:r>
          </w:p>
        </w:tc>
      </w:tr>
    </w:tbl>
    <w:p w:rsidR="00A132C0" w:rsidRPr="001D19F7" w:rsidRDefault="00A132C0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Кворум имеется. Комиссия правомочна.</w:t>
      </w:r>
    </w:p>
    <w:p w:rsidR="00A132C0" w:rsidRPr="001D19F7" w:rsidRDefault="00A132C0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Заседание комиссии по рассмотрению вторых частей заявок на участие в аукционе в электронной форме проводилось 1</w:t>
      </w:r>
      <w:r>
        <w:rPr>
          <w:sz w:val="24"/>
          <w:szCs w:val="24"/>
        </w:rPr>
        <w:t>5</w:t>
      </w:r>
      <w:r w:rsidRPr="001D19F7">
        <w:rPr>
          <w:sz w:val="24"/>
          <w:szCs w:val="24"/>
        </w:rPr>
        <w:t xml:space="preserve"> января 2020 года в </w:t>
      </w:r>
      <w:r>
        <w:rPr>
          <w:sz w:val="24"/>
          <w:szCs w:val="24"/>
        </w:rPr>
        <w:t>14</w:t>
      </w:r>
      <w:r w:rsidRPr="001D19F7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0</w:t>
      </w:r>
      <w:r w:rsidRPr="001D19F7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A132C0" w:rsidRPr="001D19F7" w:rsidRDefault="00A132C0" w:rsidP="009C43B2">
      <w:pPr>
        <w:ind w:firstLine="709"/>
        <w:jc w:val="both"/>
        <w:rPr>
          <w:lang w:val="ru-RU"/>
        </w:rPr>
      </w:pPr>
      <w:r w:rsidRPr="001D19F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15"/>
        <w:gridCol w:w="1232"/>
        <w:gridCol w:w="2760"/>
        <w:gridCol w:w="2263"/>
      </w:tblGrid>
      <w:tr w:rsidR="00A132C0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132C0" w:rsidRPr="001D19F7" w:rsidRDefault="00A132C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№ </w:t>
            </w:r>
            <w:r w:rsidRPr="001D19F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132C0" w:rsidRPr="001D19F7" w:rsidRDefault="00A132C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132C0" w:rsidRPr="001D19F7" w:rsidRDefault="00A132C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132C0" w:rsidRPr="001D19F7" w:rsidRDefault="00A132C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Время поступления </w:t>
            </w:r>
            <w:r w:rsidRPr="001D19F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132C0" w:rsidRPr="001D19F7" w:rsidRDefault="00A132C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Порядковый </w:t>
            </w:r>
            <w:r w:rsidRPr="001D19F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A132C0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132C0" w:rsidRPr="001D19F7" w:rsidRDefault="00A132C0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132C0" w:rsidRPr="00496D72" w:rsidRDefault="00A132C0" w:rsidP="00496D72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457 962.76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132C0" w:rsidRPr="001D19F7" w:rsidRDefault="00A132C0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132C0" w:rsidRPr="00C70D89" w:rsidRDefault="00A132C0" w:rsidP="002D63DC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15.01.2020 11:03:28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132C0" w:rsidRPr="00496D72" w:rsidRDefault="00A132C0" w:rsidP="00CE4749">
            <w:pPr>
              <w:jc w:val="center"/>
              <w:rPr>
                <w:lang w:val="ru-RU"/>
              </w:rPr>
            </w:pPr>
            <w:r w:rsidRPr="00496D72">
              <w:rPr>
                <w:lang w:val="ru-RU"/>
              </w:rPr>
              <w:t>EA-39843</w:t>
            </w:r>
          </w:p>
        </w:tc>
      </w:tr>
      <w:tr w:rsidR="00A132C0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132C0" w:rsidRPr="001D19F7" w:rsidRDefault="00A132C0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132C0" w:rsidRPr="00496D72" w:rsidRDefault="00A132C0" w:rsidP="00496D72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460 287.44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132C0" w:rsidRPr="001D19F7" w:rsidRDefault="00A132C0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132C0" w:rsidRPr="00C70D89" w:rsidRDefault="00A132C0" w:rsidP="000A7B44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15.01.2020 11:03:13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132C0" w:rsidRPr="00496D72" w:rsidRDefault="00A132C0" w:rsidP="000A7B44">
            <w:pPr>
              <w:jc w:val="center"/>
              <w:rPr>
                <w:lang w:val="ru-RU"/>
              </w:rPr>
            </w:pPr>
            <w:r w:rsidRPr="00496D72">
              <w:rPr>
                <w:lang w:val="ru-RU"/>
              </w:rPr>
              <w:t>EA-39844</w:t>
            </w:r>
          </w:p>
        </w:tc>
      </w:tr>
    </w:tbl>
    <w:p w:rsidR="00A132C0" w:rsidRPr="001D19F7" w:rsidRDefault="00A132C0" w:rsidP="00F742E9">
      <w:pPr>
        <w:ind w:firstLine="709"/>
        <w:jc w:val="both"/>
        <w:rPr>
          <w:lang w:val="ru-RU"/>
        </w:rPr>
      </w:pPr>
      <w:r w:rsidRPr="001D19F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A132C0" w:rsidRPr="001D19F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A132C0" w:rsidRPr="001D19F7" w:rsidRDefault="00A132C0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Номер </w:t>
            </w:r>
          </w:p>
          <w:p w:rsidR="00A132C0" w:rsidRPr="001D19F7" w:rsidRDefault="00A132C0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132C0" w:rsidRPr="001D19F7" w:rsidRDefault="00A132C0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Дата и времярегистрации</w:t>
            </w:r>
          </w:p>
          <w:p w:rsidR="00A132C0" w:rsidRPr="001D19F7" w:rsidRDefault="00A132C0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132C0" w:rsidRPr="001D19F7" w:rsidRDefault="00A132C0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A132C0" w:rsidRPr="0019485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A132C0" w:rsidRPr="00496D72" w:rsidRDefault="00A132C0" w:rsidP="00475333">
            <w:pPr>
              <w:jc w:val="center"/>
              <w:rPr>
                <w:lang w:val="ru-RU"/>
              </w:rPr>
            </w:pPr>
            <w:r w:rsidRPr="00496D72">
              <w:rPr>
                <w:lang w:val="ru-RU"/>
              </w:rPr>
              <w:t>EA-39843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132C0" w:rsidRPr="00B53278" w:rsidRDefault="00A132C0" w:rsidP="00FE5198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10.01.2020 12:31:20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32C0" w:rsidRPr="002A2E73" w:rsidRDefault="00A132C0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ОБЩЕСТВО С ОГРАНИЧЕННОЙ ОТВЕТСТВЕННОСТЬЮ "МЕДСТАЙЛ"</w:t>
            </w:r>
          </w:p>
          <w:p w:rsidR="00A132C0" w:rsidRPr="002A2E73" w:rsidRDefault="00A132C0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ИНН6102064981</w:t>
            </w:r>
          </w:p>
          <w:p w:rsidR="00A132C0" w:rsidRPr="002A2E73" w:rsidRDefault="00A132C0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ОГРН1166196056872</w:t>
            </w:r>
          </w:p>
          <w:p w:rsidR="00A132C0" w:rsidRPr="002A2E73" w:rsidRDefault="00A132C0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КПП610201001</w:t>
            </w:r>
          </w:p>
          <w:p w:rsidR="00A132C0" w:rsidRPr="002A2E73" w:rsidRDefault="00A132C0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Место нахождения (жительства)</w:t>
            </w:r>
          </w:p>
          <w:p w:rsidR="00A132C0" w:rsidRPr="002A2E73" w:rsidRDefault="00A132C0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346720, ОБЛ РОСТОВСКАЯ61, Г АКСАЙ, ПР-КТ ЛЕНИНА, ДОМ 43, КОМНАТА 8</w:t>
            </w:r>
          </w:p>
          <w:p w:rsidR="00A132C0" w:rsidRPr="002A2E73" w:rsidRDefault="00A132C0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Почтовый адрес</w:t>
            </w:r>
          </w:p>
          <w:p w:rsidR="00A132C0" w:rsidRPr="002A2E73" w:rsidRDefault="00A132C0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Ростовская область, г Ростов-на-Дону, Пролетарский район пр. 40-летия Победы дом №336</w:t>
            </w:r>
          </w:p>
          <w:p w:rsidR="00A132C0" w:rsidRDefault="00A132C0" w:rsidP="002A2E73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A132C0" w:rsidRPr="002A2E73" w:rsidRDefault="00A132C0" w:rsidP="00027D87">
            <w:pPr>
              <w:rPr>
                <w:lang w:val="ru-RU"/>
              </w:rPr>
            </w:pPr>
            <w:r>
              <w:t>Телефон 79282700075</w:t>
            </w:r>
          </w:p>
        </w:tc>
      </w:tr>
      <w:tr w:rsidR="00A132C0" w:rsidRPr="0019485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A132C0" w:rsidRPr="00496D72" w:rsidRDefault="00A132C0" w:rsidP="00475333">
            <w:pPr>
              <w:jc w:val="center"/>
              <w:rPr>
                <w:lang w:val="ru-RU"/>
              </w:rPr>
            </w:pPr>
            <w:r w:rsidRPr="00496D72">
              <w:rPr>
                <w:lang w:val="ru-RU"/>
              </w:rPr>
              <w:t>EA-39844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132C0" w:rsidRPr="00B53278" w:rsidRDefault="00A132C0" w:rsidP="000A7B44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10.01.2020 12:37:38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32C0" w:rsidRPr="002A2E73" w:rsidRDefault="00A132C0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ОБЩЕСТВО С ОГРАНИЧЕННОЙ ОТВЕТСТВЕННОСТЬЮ "МЕДСЕРВИС"</w:t>
            </w:r>
          </w:p>
          <w:p w:rsidR="00A132C0" w:rsidRPr="002A2E73" w:rsidRDefault="00A132C0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ИНН6165192866</w:t>
            </w:r>
          </w:p>
          <w:p w:rsidR="00A132C0" w:rsidRPr="002A2E73" w:rsidRDefault="00A132C0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ОГРН1156196037139</w:t>
            </w:r>
          </w:p>
          <w:p w:rsidR="00A132C0" w:rsidRPr="002A2E73" w:rsidRDefault="00A132C0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КПП616501001</w:t>
            </w:r>
          </w:p>
          <w:p w:rsidR="00A132C0" w:rsidRPr="002A2E73" w:rsidRDefault="00A132C0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Место нахождения (жительства)</w:t>
            </w:r>
          </w:p>
          <w:p w:rsidR="00A132C0" w:rsidRPr="002A2E73" w:rsidRDefault="00A132C0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344010, ОБЛ РОСТОВСКАЯ61, Г РОСТОВ-НА-ДОНУ, УЛ ГОРОДА ВОЛОС, ДОМ 6,</w:t>
            </w:r>
          </w:p>
          <w:p w:rsidR="00A132C0" w:rsidRPr="002A2E73" w:rsidRDefault="00A132C0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Почтовый адрес</w:t>
            </w:r>
            <w:r>
              <w:t>medservis</w:t>
            </w:r>
            <w:r w:rsidRPr="002A2E73">
              <w:rPr>
                <w:lang w:val="ru-RU"/>
              </w:rPr>
              <w:t>.</w:t>
            </w:r>
            <w:r>
              <w:t>torgi</w:t>
            </w:r>
            <w:r w:rsidRPr="002A2E73">
              <w:rPr>
                <w:lang w:val="ru-RU"/>
              </w:rPr>
              <w:t>@</w:t>
            </w:r>
            <w:r>
              <w:t>mail</w:t>
            </w:r>
            <w:r w:rsidRPr="002A2E73">
              <w:rPr>
                <w:lang w:val="ru-RU"/>
              </w:rPr>
              <w:t>.</w:t>
            </w:r>
            <w:r>
              <w:t>ru</w:t>
            </w:r>
          </w:p>
          <w:p w:rsidR="00A132C0" w:rsidRPr="002A2E73" w:rsidRDefault="00A132C0" w:rsidP="002A2E73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2A2E73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A132C0" w:rsidRPr="002A2E73" w:rsidRDefault="00A132C0" w:rsidP="000A7B44">
            <w:pPr>
              <w:rPr>
                <w:lang w:val="ru-RU"/>
              </w:rPr>
            </w:pPr>
            <w:r>
              <w:t>Телефон 79185407047</w:t>
            </w:r>
          </w:p>
        </w:tc>
      </w:tr>
    </w:tbl>
    <w:p w:rsidR="00A132C0" w:rsidRPr="001D19F7" w:rsidRDefault="00A132C0" w:rsidP="00C07BB1">
      <w:pPr>
        <w:ind w:firstLine="567"/>
        <w:jc w:val="both"/>
        <w:rPr>
          <w:lang w:val="ru-RU"/>
        </w:rPr>
      </w:pPr>
      <w:r w:rsidRPr="001D19F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1D19F7">
        <w:rPr>
          <w:lang w:val="ru-RU" w:eastAsia="ru-RU"/>
        </w:rPr>
        <w:t xml:space="preserve"> со ст.69 Федерального закона от 05 апреля 2013 года № 44-ФЗ</w:t>
      </w:r>
      <w:r w:rsidRPr="001D19F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1D19F7">
        <w:rPr>
          <w:lang w:val="ru-RU" w:eastAsia="ru-RU"/>
        </w:rPr>
        <w:t>Федерального закона № 44-ФЗ),</w:t>
      </w:r>
      <w:r w:rsidRPr="001D19F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A132C0" w:rsidRPr="001D19F7" w:rsidRDefault="00A132C0" w:rsidP="00723272">
      <w:pPr>
        <w:rPr>
          <w:lang w:val="ru-RU"/>
        </w:rPr>
      </w:pPr>
      <w:r w:rsidRPr="001D19F7">
        <w:rPr>
          <w:lang w:val="ru-RU"/>
        </w:rPr>
        <w:t xml:space="preserve">- признать соответствующими требованиям, </w:t>
      </w:r>
      <w:r w:rsidRPr="001D19F7">
        <w:rPr>
          <w:lang w:val="ru-RU" w:eastAsia="ru-RU"/>
        </w:rPr>
        <w:t>установленным ст.69 Федерального закона № 44-ФЗ и</w:t>
      </w:r>
      <w:r w:rsidRPr="001D19F7">
        <w:rPr>
          <w:lang w:val="ru-RU"/>
        </w:rPr>
        <w:t xml:space="preserve"> документацией аукциона в электронной форме, заявки: № </w:t>
      </w:r>
      <w:r w:rsidRPr="00496D72">
        <w:rPr>
          <w:lang w:val="ru-RU"/>
        </w:rPr>
        <w:t>EA-39843</w:t>
      </w:r>
      <w:r w:rsidRPr="001D19F7">
        <w:rPr>
          <w:lang w:val="ru-RU"/>
        </w:rPr>
        <w:t xml:space="preserve">- </w:t>
      </w:r>
      <w:r w:rsidRPr="002A2E73">
        <w:rPr>
          <w:lang w:val="ru-RU"/>
        </w:rPr>
        <w:t>ОБЩЕСТВО С ОГРАНИЧЕННОЙ ОТВЕТСТВЕННОСТЬЮ "МЕДСТАЙЛ"</w:t>
      </w:r>
      <w:r w:rsidRPr="001D19F7">
        <w:rPr>
          <w:lang w:val="ru-RU"/>
        </w:rPr>
        <w:t xml:space="preserve">,№ </w:t>
      </w:r>
      <w:r w:rsidRPr="00496D72">
        <w:rPr>
          <w:lang w:val="ru-RU"/>
        </w:rPr>
        <w:t>EA-39844</w:t>
      </w:r>
      <w:r w:rsidRPr="001D19F7">
        <w:rPr>
          <w:lang w:val="ru-RU"/>
        </w:rPr>
        <w:t xml:space="preserve">- </w:t>
      </w:r>
      <w:r w:rsidRPr="002A2E73">
        <w:rPr>
          <w:lang w:val="ru-RU"/>
        </w:rPr>
        <w:t>ОБЩЕСТВО С ОГРАНИЧЕННОЙ ОТВЕТСТВЕННОСТЬЮ "МЕДСЕРВИС"</w:t>
      </w:r>
      <w:r w:rsidRPr="001D19F7">
        <w:rPr>
          <w:lang w:val="ru-RU"/>
        </w:rPr>
        <w:t>.</w:t>
      </w:r>
    </w:p>
    <w:p w:rsidR="00A132C0" w:rsidRPr="001D19F7" w:rsidRDefault="00A132C0" w:rsidP="00584FE4">
      <w:pPr>
        <w:ind w:firstLine="708"/>
        <w:jc w:val="both"/>
        <w:rPr>
          <w:lang w:val="ru-RU"/>
        </w:rPr>
      </w:pPr>
      <w:r w:rsidRPr="001D19F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A132C0" w:rsidRPr="001D19F7">
        <w:trPr>
          <w:trHeight w:val="415"/>
        </w:trPr>
        <w:tc>
          <w:tcPr>
            <w:tcW w:w="2204" w:type="dxa"/>
            <w:vMerge w:val="restart"/>
            <w:vAlign w:val="center"/>
          </w:tcPr>
          <w:p w:rsidR="00A132C0" w:rsidRPr="001D19F7" w:rsidRDefault="00A132C0" w:rsidP="00AA4A97">
            <w:pPr>
              <w:jc w:val="center"/>
              <w:rPr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A132C0" w:rsidRPr="001D19F7" w:rsidRDefault="00A132C0" w:rsidP="00AA4A97">
            <w:pPr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A132C0" w:rsidRPr="001D19F7">
        <w:trPr>
          <w:trHeight w:val="274"/>
        </w:trPr>
        <w:tc>
          <w:tcPr>
            <w:tcW w:w="2204" w:type="dxa"/>
            <w:vMerge/>
          </w:tcPr>
          <w:p w:rsidR="00A132C0" w:rsidRPr="001D19F7" w:rsidRDefault="00A132C0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A132C0" w:rsidRPr="001D19F7" w:rsidRDefault="00A132C0" w:rsidP="00AA4A97">
            <w:pPr>
              <w:jc w:val="center"/>
              <w:rPr>
                <w:lang w:val="ru-RU"/>
              </w:rPr>
            </w:pPr>
          </w:p>
          <w:p w:rsidR="00A132C0" w:rsidRPr="001D19F7" w:rsidRDefault="00A132C0" w:rsidP="00AA4A97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A132C0" w:rsidRPr="001D19F7" w:rsidRDefault="00A132C0" w:rsidP="00AA4A97">
            <w:pPr>
              <w:ind w:right="-21"/>
              <w:jc w:val="center"/>
              <w:rPr>
                <w:lang w:val="ru-RU"/>
              </w:rPr>
            </w:pPr>
          </w:p>
          <w:p w:rsidR="00A132C0" w:rsidRPr="001D19F7" w:rsidRDefault="00A132C0" w:rsidP="00AA4A97">
            <w:pPr>
              <w:ind w:right="-21"/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A132C0" w:rsidRPr="001D19F7" w:rsidRDefault="00A132C0" w:rsidP="0056026D">
            <w:pPr>
              <w:jc w:val="center"/>
              <w:rPr>
                <w:lang w:val="ru-RU"/>
              </w:rPr>
            </w:pPr>
          </w:p>
          <w:p w:rsidR="00A132C0" w:rsidRPr="001D19F7" w:rsidRDefault="00A132C0" w:rsidP="001B1EE5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A132C0" w:rsidRPr="001D19F7" w:rsidRDefault="00A132C0" w:rsidP="00AA4A97">
            <w:pPr>
              <w:jc w:val="center"/>
              <w:rPr>
                <w:lang w:val="ru-RU"/>
              </w:rPr>
            </w:pPr>
          </w:p>
          <w:p w:rsidR="00A132C0" w:rsidRPr="001D19F7" w:rsidRDefault="00A132C0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A132C0" w:rsidRPr="001D19F7" w:rsidRDefault="00A132C0" w:rsidP="0056026D">
            <w:pPr>
              <w:jc w:val="center"/>
              <w:rPr>
                <w:lang w:val="ru-RU"/>
              </w:rPr>
            </w:pPr>
          </w:p>
          <w:p w:rsidR="00A132C0" w:rsidRPr="001D19F7" w:rsidRDefault="00A132C0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Владыкина Л.В.</w:t>
            </w:r>
          </w:p>
        </w:tc>
      </w:tr>
      <w:tr w:rsidR="00A132C0" w:rsidRPr="006569C2">
        <w:trPr>
          <w:trHeight w:val="938"/>
        </w:trPr>
        <w:tc>
          <w:tcPr>
            <w:tcW w:w="2204" w:type="dxa"/>
            <w:vAlign w:val="center"/>
          </w:tcPr>
          <w:p w:rsidR="00A132C0" w:rsidRPr="001D19F7" w:rsidRDefault="00A132C0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496D72">
              <w:rPr>
                <w:lang w:val="ru-RU"/>
              </w:rPr>
              <w:t>EA-39843</w:t>
            </w:r>
            <w:r w:rsidRPr="001D19F7">
              <w:rPr>
                <w:lang w:val="ru-RU"/>
              </w:rPr>
              <w:t xml:space="preserve">- </w:t>
            </w:r>
            <w:r w:rsidRPr="002A2E73">
              <w:rPr>
                <w:lang w:val="ru-RU"/>
              </w:rPr>
              <w:t>ОБЩЕСТВО С ОГРАНИЧЕННОЙ ОТВЕТСТВЕННОСТЬЮ "МЕДСТАЙЛ"</w:t>
            </w:r>
          </w:p>
        </w:tc>
        <w:tc>
          <w:tcPr>
            <w:tcW w:w="1700" w:type="dxa"/>
          </w:tcPr>
          <w:p w:rsidR="00A132C0" w:rsidRPr="001D19F7" w:rsidRDefault="00A132C0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132C0" w:rsidRPr="001D19F7" w:rsidRDefault="00A132C0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132C0" w:rsidRPr="001D19F7" w:rsidRDefault="00A132C0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A132C0" w:rsidRPr="001D19F7" w:rsidRDefault="00A132C0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A132C0" w:rsidRPr="001D19F7" w:rsidRDefault="00A132C0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A132C0" w:rsidRPr="006569C2">
        <w:trPr>
          <w:trHeight w:val="938"/>
        </w:trPr>
        <w:tc>
          <w:tcPr>
            <w:tcW w:w="2204" w:type="dxa"/>
            <w:vAlign w:val="center"/>
          </w:tcPr>
          <w:p w:rsidR="00A132C0" w:rsidRPr="001D19F7" w:rsidRDefault="00A132C0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496D72">
              <w:rPr>
                <w:lang w:val="ru-RU"/>
              </w:rPr>
              <w:t>EA-39844</w:t>
            </w:r>
            <w:r w:rsidRPr="001D19F7">
              <w:rPr>
                <w:lang w:val="ru-RU"/>
              </w:rPr>
              <w:t xml:space="preserve">- </w:t>
            </w:r>
            <w:r w:rsidRPr="002A2E73">
              <w:rPr>
                <w:lang w:val="ru-RU"/>
              </w:rPr>
              <w:t>ОБЩЕСТВО С ОГРАНИЧЕННОЙ ОТВЕТСТВЕННОСТЬЮ "МЕДСЕРВИС"</w:t>
            </w:r>
          </w:p>
        </w:tc>
        <w:tc>
          <w:tcPr>
            <w:tcW w:w="1700" w:type="dxa"/>
          </w:tcPr>
          <w:p w:rsidR="00A132C0" w:rsidRPr="001D19F7" w:rsidRDefault="00A132C0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132C0" w:rsidRPr="001D19F7" w:rsidRDefault="00A132C0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132C0" w:rsidRPr="001D19F7" w:rsidRDefault="00A132C0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A132C0" w:rsidRPr="001D19F7" w:rsidRDefault="00A132C0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A132C0" w:rsidRPr="001D19F7" w:rsidRDefault="00A132C0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A132C0" w:rsidRPr="001D19F7" w:rsidRDefault="00A132C0" w:rsidP="003418A3">
      <w:pPr>
        <w:rPr>
          <w:lang w:val="ru-RU"/>
        </w:rPr>
      </w:pPr>
      <w:bookmarkStart w:id="0" w:name="Reference"/>
      <w:bookmarkEnd w:id="0"/>
      <w:r w:rsidRPr="001D19F7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7B23D8">
        <w:rPr>
          <w:lang w:val="ru-RU"/>
        </w:rPr>
        <w:t>Лекарственные препараты разные</w:t>
      </w:r>
      <w:r w:rsidRPr="001D19F7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2A2E73">
        <w:rPr>
          <w:lang w:val="ru-RU"/>
        </w:rPr>
        <w:t>ОБЩЕСТВО С ОГРАНИЧЕННОЙ ОТВЕТСТВЕННОСТЬЮ "МЕДСТАЙЛ"</w:t>
      </w:r>
      <w:r w:rsidRPr="001D19F7">
        <w:rPr>
          <w:lang w:val="ru-RU"/>
        </w:rPr>
        <w:t xml:space="preserve">, </w:t>
      </w:r>
      <w:bookmarkStart w:id="1" w:name="_GoBack"/>
      <w:bookmarkEnd w:id="1"/>
      <w:r w:rsidRPr="001D19F7">
        <w:rPr>
          <w:lang w:val="ru-RU"/>
        </w:rPr>
        <w:t xml:space="preserve">предложение о цене контракта </w:t>
      </w:r>
      <w:r w:rsidRPr="00496D72">
        <w:rPr>
          <w:color w:val="000000"/>
          <w:lang w:val="ru-RU"/>
        </w:rPr>
        <w:t>457 962.76</w:t>
      </w:r>
      <w:r w:rsidRPr="001D19F7">
        <w:rPr>
          <w:lang w:val="ru-RU"/>
        </w:rPr>
        <w:t xml:space="preserve"> рублей.  </w:t>
      </w:r>
    </w:p>
    <w:p w:rsidR="00A132C0" w:rsidRPr="001D19F7" w:rsidRDefault="00A132C0" w:rsidP="00FD311B">
      <w:pPr>
        <w:ind w:firstLine="709"/>
        <w:jc w:val="both"/>
        <w:rPr>
          <w:b/>
          <w:bCs/>
          <w:lang w:val="ru-RU"/>
        </w:rPr>
      </w:pPr>
      <w:r w:rsidRPr="001D19F7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A132C0" w:rsidRPr="001D19F7">
        <w:trPr>
          <w:trHeight w:val="206"/>
          <w:jc w:val="center"/>
        </w:trPr>
        <w:tc>
          <w:tcPr>
            <w:tcW w:w="7338" w:type="dxa"/>
          </w:tcPr>
          <w:p w:rsidR="00A132C0" w:rsidRPr="001D19F7" w:rsidRDefault="00A132C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132C0" w:rsidRPr="001D19F7" w:rsidRDefault="00A132C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A132C0" w:rsidRPr="001D19F7" w:rsidRDefault="00A132C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132C0" w:rsidRPr="001D19F7" w:rsidRDefault="00A132C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Просоленко Ю.А.</w:t>
            </w:r>
          </w:p>
          <w:p w:rsidR="00A132C0" w:rsidRPr="001D19F7" w:rsidRDefault="00A132C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A132C0" w:rsidRPr="001D19F7">
        <w:trPr>
          <w:trHeight w:val="206"/>
          <w:jc w:val="center"/>
        </w:trPr>
        <w:tc>
          <w:tcPr>
            <w:tcW w:w="7338" w:type="dxa"/>
          </w:tcPr>
          <w:p w:rsidR="00A132C0" w:rsidRPr="001D19F7" w:rsidRDefault="00A132C0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132C0" w:rsidRPr="001D19F7" w:rsidRDefault="00A132C0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A132C0" w:rsidRPr="001D19F7" w:rsidRDefault="00A132C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Дехтерев Ю.С.</w:t>
            </w:r>
          </w:p>
          <w:p w:rsidR="00A132C0" w:rsidRPr="001D19F7" w:rsidRDefault="00A132C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132C0" w:rsidRPr="001D19F7" w:rsidRDefault="00A132C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Костюк Н.В.</w:t>
            </w:r>
          </w:p>
          <w:p w:rsidR="00A132C0" w:rsidRPr="001D19F7" w:rsidRDefault="00A132C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132C0" w:rsidRPr="001D19F7" w:rsidRDefault="00A132C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Мальченко Е.А.</w:t>
            </w:r>
          </w:p>
          <w:p w:rsidR="00A132C0" w:rsidRPr="001D19F7" w:rsidRDefault="00A132C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A132C0" w:rsidRPr="001D19F7">
        <w:trPr>
          <w:trHeight w:val="206"/>
          <w:jc w:val="center"/>
        </w:trPr>
        <w:tc>
          <w:tcPr>
            <w:tcW w:w="7338" w:type="dxa"/>
          </w:tcPr>
          <w:p w:rsidR="00A132C0" w:rsidRPr="001D19F7" w:rsidRDefault="00A132C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Секретарь комиссии</w:t>
            </w:r>
            <w:r w:rsidRPr="001D19F7">
              <w:rPr>
                <w:sz w:val="24"/>
                <w:szCs w:val="24"/>
              </w:rPr>
              <w:tab/>
            </w:r>
          </w:p>
          <w:p w:rsidR="00A132C0" w:rsidRPr="001D19F7" w:rsidRDefault="00A132C0" w:rsidP="001757FC">
            <w:pPr>
              <w:pStyle w:val="BodyText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A132C0" w:rsidRPr="001D19F7" w:rsidRDefault="00A132C0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Владыкина Л.В.</w:t>
            </w:r>
          </w:p>
          <w:p w:rsidR="00A132C0" w:rsidRPr="001D19F7" w:rsidRDefault="00A132C0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A132C0" w:rsidRPr="001D19F7" w:rsidRDefault="00A132C0" w:rsidP="00B7524D">
      <w:pPr>
        <w:jc w:val="both"/>
        <w:rPr>
          <w:lang w:val="ru-RU" w:eastAsia="ru-RU"/>
        </w:rPr>
      </w:pPr>
    </w:p>
    <w:sectPr w:rsidR="00A132C0" w:rsidRPr="001D19F7" w:rsidSect="00FE244C">
      <w:headerReference w:type="default" r:id="rId8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32C0" w:rsidRDefault="00A132C0">
      <w:r>
        <w:separator/>
      </w:r>
    </w:p>
  </w:endnote>
  <w:endnote w:type="continuationSeparator" w:id="1">
    <w:p w:rsidR="00A132C0" w:rsidRDefault="00A132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32C0" w:rsidRDefault="00A132C0">
      <w:r>
        <w:separator/>
      </w:r>
    </w:p>
  </w:footnote>
  <w:footnote w:type="continuationSeparator" w:id="1">
    <w:p w:rsidR="00A132C0" w:rsidRDefault="00A132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2C0" w:rsidRDefault="00A132C0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A132C0" w:rsidRDefault="00A132C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2380"/>
    <w:rsid w:val="00163907"/>
    <w:rsid w:val="00163ABB"/>
    <w:rsid w:val="00165EC7"/>
    <w:rsid w:val="0016624D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377"/>
    <w:rsid w:val="002A09C9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C9A"/>
    <w:rsid w:val="002D6D86"/>
    <w:rsid w:val="002D7401"/>
    <w:rsid w:val="002E035B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333E"/>
    <w:rsid w:val="004958F3"/>
    <w:rsid w:val="00495DB2"/>
    <w:rsid w:val="00495E30"/>
    <w:rsid w:val="00496D37"/>
    <w:rsid w:val="00496D72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108D"/>
    <w:rsid w:val="00614FC6"/>
    <w:rsid w:val="00615B50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511BC"/>
    <w:rsid w:val="0065216B"/>
    <w:rsid w:val="00652CE1"/>
    <w:rsid w:val="0065362D"/>
    <w:rsid w:val="00654120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47DD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434A"/>
    <w:rsid w:val="007D4874"/>
    <w:rsid w:val="007D5E4B"/>
    <w:rsid w:val="007D6072"/>
    <w:rsid w:val="007D799D"/>
    <w:rsid w:val="007D7C1D"/>
    <w:rsid w:val="007E26CA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E01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4A2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88F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2C0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4BF0"/>
    <w:rsid w:val="00A25540"/>
    <w:rsid w:val="00A256E0"/>
    <w:rsid w:val="00A25FB8"/>
    <w:rsid w:val="00A26473"/>
    <w:rsid w:val="00A26C1A"/>
    <w:rsid w:val="00A306C7"/>
    <w:rsid w:val="00A344FE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1023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5D1"/>
    <w:rsid w:val="00B63816"/>
    <w:rsid w:val="00B63CEC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4A68"/>
    <w:rsid w:val="00C45705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8BE"/>
    <w:rsid w:val="00C67244"/>
    <w:rsid w:val="00C70CDC"/>
    <w:rsid w:val="00C70D89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1502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2BF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630C"/>
    <w:rsid w:val="00E67361"/>
    <w:rsid w:val="00E708D4"/>
    <w:rsid w:val="00E70DED"/>
    <w:rsid w:val="00E74A52"/>
    <w:rsid w:val="00E756BD"/>
    <w:rsid w:val="00E75BF4"/>
    <w:rsid w:val="00E75F6E"/>
    <w:rsid w:val="00E80DDF"/>
    <w:rsid w:val="00E81864"/>
    <w:rsid w:val="00E82889"/>
    <w:rsid w:val="00E82CB0"/>
    <w:rsid w:val="00E82DBB"/>
    <w:rsid w:val="00E857F6"/>
    <w:rsid w:val="00E85BF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D21"/>
    <w:rsid w:val="00F90652"/>
    <w:rsid w:val="00F923C7"/>
    <w:rsid w:val="00F930B4"/>
    <w:rsid w:val="00F93B3F"/>
    <w:rsid w:val="00F93BF3"/>
    <w:rsid w:val="00F944DE"/>
    <w:rsid w:val="00F94AFB"/>
    <w:rsid w:val="00F95498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9939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93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939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79939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79939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79939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79939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79939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79939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79939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79939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79939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79939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9939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939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05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93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9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939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9939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939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99394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939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93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9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9939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93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9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9939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9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9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93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9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9939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939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93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9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9939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93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922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93913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79939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9939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939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939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93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923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93924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79939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9939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939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93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913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93922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7993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9939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939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93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9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9939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93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9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939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79939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939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93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909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93916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79939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9939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939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93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9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9939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9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917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93912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79939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9939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939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93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9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939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9939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939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93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914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93919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79939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9939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939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93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915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93923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79939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9939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939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93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920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9391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7993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9939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93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93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920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93915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79939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9939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93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93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912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93924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79939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9939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93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93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917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93923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79939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9939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939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939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93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915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93911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79939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9939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939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93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939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79939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79939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79939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939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93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9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9939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93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926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93926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79939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9939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9392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99392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99392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939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93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939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79939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79939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79939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7993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79939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799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939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93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939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939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9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9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939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939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93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9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939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939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93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9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939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939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93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9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939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939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93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939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939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93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9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939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9939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93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9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939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9939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93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939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939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93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9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939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9939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93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9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939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939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93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9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93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9939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93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9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939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9939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93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939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9939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93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9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939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9939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93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9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939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939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93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939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9939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93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9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939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939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93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939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939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93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939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9939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93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939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9939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93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939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79939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9939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79939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79939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79939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79939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79939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79939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79939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79939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79939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939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46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93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9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939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9939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939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9939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939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93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939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7993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79939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79939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79939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79939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79939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79939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79939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79939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9939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79939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939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93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939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79939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79939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79939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9939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79939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79939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7993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79939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79939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79939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79939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939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93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93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993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9939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93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9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939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939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93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9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93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939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939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939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5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939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5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939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5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939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5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939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5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939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5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939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5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939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5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939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5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939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5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939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5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939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5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939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5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939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5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939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5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939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5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939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5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939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9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5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939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5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939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5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939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5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939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5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939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5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939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5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939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5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939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5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939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5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939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5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939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6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939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6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939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6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939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6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939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6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939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6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939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6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939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6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3</Pages>
  <Words>1167</Words>
  <Characters>6653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2020-01-13T06:47:00Z</cp:lastPrinted>
  <dcterms:created xsi:type="dcterms:W3CDTF">2020-01-15T13:50:00Z</dcterms:created>
  <dcterms:modified xsi:type="dcterms:W3CDTF">2020-01-15T13:55:00Z</dcterms:modified>
</cp:coreProperties>
</file>