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B8E" w:rsidRPr="001D19F7" w:rsidRDefault="00A12B8E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ПРОТОКОЛ № 03183001208190003</w:t>
      </w:r>
      <w:r>
        <w:rPr>
          <w:b/>
          <w:bCs/>
          <w:color w:val="000000"/>
          <w:lang w:val="ru-RU"/>
        </w:rPr>
        <w:t>53</w:t>
      </w:r>
    </w:p>
    <w:p w:rsidR="00A12B8E" w:rsidRPr="001D19F7" w:rsidRDefault="00A12B8E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A12B8E" w:rsidRPr="001D19F7" w:rsidRDefault="00A12B8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A12B8E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12B8E" w:rsidRPr="001D19F7" w:rsidRDefault="00A12B8E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12B8E" w:rsidRPr="001D19F7" w:rsidRDefault="00A12B8E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 w:rsidRPr="001D19F7">
              <w:rPr>
                <w:lang w:val="ru-RU"/>
              </w:rPr>
              <w:t xml:space="preserve"> января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A12B8E" w:rsidRDefault="00A12B8E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A12B8E" w:rsidRPr="00A075B8" w:rsidRDefault="00A12B8E" w:rsidP="00A075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075B8">
        <w:rPr>
          <w:b/>
          <w:bCs/>
          <w:lang w:val="ru-RU"/>
        </w:rPr>
        <w:t xml:space="preserve">Информация о государственном заказчике: </w:t>
      </w:r>
      <w:r w:rsidRPr="00A075B8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075B8">
          <w:rPr>
            <w:rStyle w:val="Hyperlink"/>
          </w:rPr>
          <w:t>crbzak</w:t>
        </w:r>
        <w:r w:rsidRPr="00A075B8">
          <w:rPr>
            <w:rStyle w:val="Hyperlink"/>
            <w:lang w:val="ru-RU"/>
          </w:rPr>
          <w:t>@</w:t>
        </w:r>
        <w:r w:rsidRPr="00A075B8">
          <w:rPr>
            <w:rStyle w:val="Hyperlink"/>
          </w:rPr>
          <w:t>mail</w:t>
        </w:r>
        <w:r w:rsidRPr="00A075B8">
          <w:rPr>
            <w:rStyle w:val="Hyperlink"/>
            <w:lang w:val="ru-RU"/>
          </w:rPr>
          <w:t>.</w:t>
        </w:r>
        <w:r w:rsidRPr="00A075B8">
          <w:rPr>
            <w:rStyle w:val="Hyperlink"/>
          </w:rPr>
          <w:t>ru</w:t>
        </w:r>
      </w:hyperlink>
      <w:r w:rsidRPr="00A075B8">
        <w:rPr>
          <w:lang w:val="ru-RU"/>
        </w:rPr>
        <w:t>. Контрактный управляющий: Дехтерев Юрий Сергеевич.</w:t>
      </w:r>
    </w:p>
    <w:p w:rsidR="00A12B8E" w:rsidRPr="00A075B8" w:rsidRDefault="00A12B8E" w:rsidP="00A075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075B8">
        <w:rPr>
          <w:b/>
          <w:bCs/>
          <w:lang w:val="ru-RU"/>
        </w:rPr>
        <w:t>Предмет контракта: «</w:t>
      </w:r>
      <w:r w:rsidRPr="00A075B8">
        <w:rPr>
          <w:lang w:val="ru-RU"/>
        </w:rPr>
        <w:t xml:space="preserve">Лекарственные средства».  </w:t>
      </w:r>
    </w:p>
    <w:p w:rsidR="00A12B8E" w:rsidRPr="00A075B8" w:rsidRDefault="00A12B8E" w:rsidP="00A075B8">
      <w:pPr>
        <w:autoSpaceDE w:val="0"/>
        <w:autoSpaceDN w:val="0"/>
        <w:adjustRightInd w:val="0"/>
        <w:rPr>
          <w:color w:val="000000"/>
          <w:lang w:val="ru-RU"/>
        </w:rPr>
      </w:pPr>
      <w:r w:rsidRPr="00A075B8">
        <w:rPr>
          <w:b/>
          <w:bCs/>
          <w:noProof/>
          <w:lang w:val="ru-RU"/>
        </w:rPr>
        <w:t>Идентификационный код закупки:</w:t>
      </w:r>
      <w:r w:rsidRPr="00A075B8">
        <w:rPr>
          <w:lang w:val="ru-RU"/>
        </w:rPr>
        <w:t xml:space="preserve"> </w:t>
      </w:r>
      <w:r w:rsidRPr="00A075B8">
        <w:rPr>
          <w:rFonts w:ascii="Roboto" w:hAnsi="Roboto" w:cs="Roboto"/>
          <w:color w:val="000000"/>
          <w:shd w:val="clear" w:color="auto" w:fill="FFFFFF"/>
          <w:lang w:val="ru-RU"/>
        </w:rPr>
        <w:t>193234901331923490100103930010000000</w:t>
      </w:r>
    </w:p>
    <w:p w:rsidR="00A12B8E" w:rsidRPr="00A075B8" w:rsidRDefault="00A12B8E" w:rsidP="00A075B8">
      <w:pPr>
        <w:autoSpaceDE w:val="0"/>
        <w:autoSpaceDN w:val="0"/>
        <w:adjustRightInd w:val="0"/>
        <w:rPr>
          <w:lang w:val="ru-RU"/>
        </w:rPr>
      </w:pPr>
      <w:r w:rsidRPr="00A075B8">
        <w:rPr>
          <w:b/>
          <w:bCs/>
          <w:noProof/>
          <w:lang w:val="ru-RU"/>
        </w:rPr>
        <w:t>Начальная (максимальная) цена контракта</w:t>
      </w:r>
      <w:r w:rsidRPr="00A075B8">
        <w:rPr>
          <w:b/>
          <w:bCs/>
          <w:lang w:val="ru-RU"/>
        </w:rPr>
        <w:t>:</w:t>
      </w:r>
      <w:r w:rsidRPr="00A075B8">
        <w:rPr>
          <w:lang w:val="ru-RU"/>
        </w:rPr>
        <w:t xml:space="preserve"> 458 510 руб. 20 коп. (четыреста пятьдесят восемь тысяч пятьсот десять рублей 20 копеек).</w:t>
      </w:r>
    </w:p>
    <w:p w:rsidR="00A12B8E" w:rsidRPr="00A075B8" w:rsidRDefault="00A12B8E" w:rsidP="00A075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075B8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075B8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A12B8E" w:rsidRPr="00A075B8" w:rsidRDefault="00A12B8E" w:rsidP="00A075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075B8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075B8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A12B8E" w:rsidRPr="00A075B8" w:rsidRDefault="00A12B8E" w:rsidP="00A075B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075B8">
        <w:rPr>
          <w:b/>
          <w:bCs/>
          <w:lang w:val="ru-RU"/>
        </w:rPr>
        <w:t>Источник финансирования:</w:t>
      </w:r>
      <w:r w:rsidRPr="00A075B8">
        <w:rPr>
          <w:lang w:val="ru-RU"/>
        </w:rPr>
        <w:t xml:space="preserve"> Внебюджетные фонды (ОМС).</w:t>
      </w:r>
    </w:p>
    <w:p w:rsidR="00A12B8E" w:rsidRPr="00A075B8" w:rsidRDefault="00A12B8E" w:rsidP="00A075B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075B8">
        <w:rPr>
          <w:lang w:val="ru-RU"/>
        </w:rPr>
        <w:t xml:space="preserve">  </w:t>
      </w:r>
      <w:r w:rsidRPr="00A075B8">
        <w:rPr>
          <w:b/>
          <w:bCs/>
          <w:lang w:val="ru-RU"/>
        </w:rPr>
        <w:t>Размер обеспечения заявки на участие в аукционе:</w:t>
      </w:r>
      <w:r w:rsidRPr="00A075B8">
        <w:rPr>
          <w:lang w:val="ru-RU"/>
        </w:rPr>
        <w:t xml:space="preserve"> Не установлен</w:t>
      </w:r>
      <w:r w:rsidRPr="00A075B8">
        <w:rPr>
          <w:spacing w:val="-2"/>
          <w:lang w:val="ru-RU"/>
        </w:rPr>
        <w:t>.</w:t>
      </w:r>
    </w:p>
    <w:p w:rsidR="00A12B8E" w:rsidRPr="00A075B8" w:rsidRDefault="00A12B8E" w:rsidP="00A075B8">
      <w:pPr>
        <w:jc w:val="both"/>
        <w:rPr>
          <w:spacing w:val="-2"/>
          <w:lang w:val="ru-RU"/>
        </w:rPr>
      </w:pPr>
      <w:r w:rsidRPr="00A075B8">
        <w:rPr>
          <w:b/>
          <w:bCs/>
          <w:lang w:val="ru-RU"/>
        </w:rPr>
        <w:t xml:space="preserve">       </w:t>
      </w:r>
      <w:r w:rsidRPr="00A075B8">
        <w:rPr>
          <w:b/>
          <w:bCs/>
          <w:lang w:val="ru-RU"/>
        </w:rPr>
        <w:tab/>
        <w:t xml:space="preserve">Размер обеспечения исполнения контракта: </w:t>
      </w:r>
      <w:r w:rsidRPr="00A075B8">
        <w:rPr>
          <w:lang w:val="ru-RU"/>
        </w:rPr>
        <w:t xml:space="preserve">5 </w:t>
      </w:r>
      <w:r w:rsidRPr="00A075B8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A12B8E" w:rsidRPr="00A075B8" w:rsidRDefault="00A12B8E" w:rsidP="00A075B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075B8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075B8">
        <w:rPr>
          <w:color w:val="000000"/>
          <w:sz w:val="24"/>
          <w:szCs w:val="24"/>
        </w:rPr>
        <w:t>30.12.2019 14:31:34</w:t>
      </w:r>
      <w:r w:rsidRPr="00A075B8">
        <w:rPr>
          <w:sz w:val="24"/>
          <w:szCs w:val="24"/>
        </w:rPr>
        <w:t xml:space="preserve"> (московское время).</w:t>
      </w:r>
    </w:p>
    <w:p w:rsidR="00A12B8E" w:rsidRPr="00A075B8" w:rsidRDefault="00A12B8E" w:rsidP="00A075B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75B8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075B8">
        <w:rPr>
          <w:sz w:val="24"/>
          <w:szCs w:val="24"/>
        </w:rPr>
        <w:t xml:space="preserve"> </w:t>
      </w:r>
    </w:p>
    <w:p w:rsidR="00A12B8E" w:rsidRDefault="00A12B8E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A12B8E" w:rsidRPr="001D19F7">
        <w:trPr>
          <w:jc w:val="center"/>
        </w:trPr>
        <w:tc>
          <w:tcPr>
            <w:tcW w:w="9828" w:type="dxa"/>
            <w:gridSpan w:val="5"/>
          </w:tcPr>
          <w:p w:rsidR="00A12B8E" w:rsidRPr="001D19F7" w:rsidRDefault="00A12B8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A12B8E" w:rsidRPr="00D400CD">
        <w:trPr>
          <w:jc w:val="center"/>
        </w:trPr>
        <w:tc>
          <w:tcPr>
            <w:tcW w:w="2820" w:type="dxa"/>
          </w:tcPr>
          <w:p w:rsidR="00A12B8E" w:rsidRPr="001D19F7" w:rsidRDefault="00A12B8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A12B8E" w:rsidRPr="001D19F7" w:rsidRDefault="00A12B8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A12B8E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A12B8E" w:rsidRPr="001D19F7" w:rsidRDefault="00A12B8E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A12B8E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A12B8E" w:rsidRPr="001D19F7" w:rsidRDefault="00A12B8E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A12B8E" w:rsidRPr="001D19F7" w:rsidRDefault="00A12B8E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A12B8E" w:rsidRPr="001D19F7">
        <w:trPr>
          <w:jc w:val="center"/>
        </w:trPr>
        <w:tc>
          <w:tcPr>
            <w:tcW w:w="9828" w:type="dxa"/>
            <w:gridSpan w:val="5"/>
          </w:tcPr>
          <w:p w:rsidR="00A12B8E" w:rsidRPr="001D19F7" w:rsidRDefault="00A12B8E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A12B8E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A12B8E" w:rsidRPr="001D19F7" w:rsidRDefault="00A12B8E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A12B8E" w:rsidRPr="001D19F7" w:rsidRDefault="00A12B8E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A12B8E" w:rsidRPr="001D19F7" w:rsidRDefault="00A12B8E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A12B8E" w:rsidRPr="001D19F7" w:rsidRDefault="00A12B8E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A12B8E" w:rsidRPr="001D19F7" w:rsidRDefault="00A12B8E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A12B8E" w:rsidRPr="001D19F7" w:rsidRDefault="00A12B8E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A12B8E" w:rsidRPr="001D19F7" w:rsidRDefault="00A12B8E" w:rsidP="00A841CC">
            <w:pPr>
              <w:ind w:right="-80"/>
              <w:jc w:val="both"/>
              <w:rPr>
                <w:lang w:val="ru-RU"/>
              </w:rPr>
            </w:pPr>
          </w:p>
          <w:p w:rsidR="00A12B8E" w:rsidRPr="001D19F7" w:rsidRDefault="00A12B8E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A12B8E" w:rsidRPr="001D19F7" w:rsidRDefault="00A12B8E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A12B8E" w:rsidRPr="001D19F7" w:rsidRDefault="00A12B8E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</w:t>
      </w:r>
      <w:r>
        <w:rPr>
          <w:sz w:val="24"/>
          <w:szCs w:val="24"/>
        </w:rPr>
        <w:t>5</w:t>
      </w:r>
      <w:r w:rsidRPr="001D19F7">
        <w:rPr>
          <w:sz w:val="24"/>
          <w:szCs w:val="24"/>
        </w:rPr>
        <w:t xml:space="preserve"> января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A12B8E" w:rsidRPr="001D19F7" w:rsidRDefault="00A12B8E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A12B8E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A12B8E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496D72" w:rsidRDefault="00A12B8E" w:rsidP="00496D72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325 542.28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A4295D" w:rsidRDefault="00A12B8E" w:rsidP="002D63DC">
            <w:pPr>
              <w:jc w:val="center"/>
            </w:pPr>
            <w:r w:rsidRPr="00A4295D">
              <w:t>15.01.2020 12:18:51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A4295D" w:rsidRDefault="00A12B8E" w:rsidP="00CE4749">
            <w:pPr>
              <w:jc w:val="center"/>
              <w:rPr>
                <w:lang w:val="ru-RU"/>
              </w:rPr>
            </w:pPr>
            <w:r w:rsidRPr="00A4295D">
              <w:rPr>
                <w:lang w:val="ru-RU"/>
              </w:rPr>
              <w:t>EA-39890</w:t>
            </w:r>
          </w:p>
        </w:tc>
      </w:tr>
      <w:tr w:rsidR="00A12B8E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A4295D" w:rsidRDefault="00A12B8E" w:rsidP="00A4295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348 467.79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A4295D" w:rsidRDefault="00A12B8E" w:rsidP="000A7B44">
            <w:pPr>
              <w:jc w:val="center"/>
            </w:pPr>
            <w:r w:rsidRPr="00A4295D">
              <w:t>15.01.2020 12:16:16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12B8E" w:rsidRPr="00A4295D" w:rsidRDefault="00A12B8E" w:rsidP="000A7B44">
            <w:pPr>
              <w:jc w:val="center"/>
              <w:rPr>
                <w:lang w:val="ru-RU"/>
              </w:rPr>
            </w:pPr>
            <w:r w:rsidRPr="00A4295D">
              <w:rPr>
                <w:lang w:val="ru-RU"/>
              </w:rPr>
              <w:t>EA-39924</w:t>
            </w:r>
          </w:p>
        </w:tc>
      </w:tr>
    </w:tbl>
    <w:p w:rsidR="00A12B8E" w:rsidRPr="001D19F7" w:rsidRDefault="00A12B8E" w:rsidP="00A4295D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</w:t>
      </w:r>
      <w:r>
        <w:rPr>
          <w:lang w:val="ru-RU"/>
        </w:rPr>
        <w:t>и</w:t>
      </w:r>
      <w:r w:rsidRPr="001D19F7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1D19F7">
        <w:rPr>
          <w:lang w:val="ru-RU"/>
        </w:rPr>
        <w:t xml:space="preserve"> №  </w:t>
      </w:r>
      <w:r w:rsidRPr="00A4295D">
        <w:rPr>
          <w:rFonts w:ascii="Roboto" w:hAnsi="Roboto" w:cs="Roboto"/>
          <w:color w:val="000000"/>
          <w:shd w:val="clear" w:color="auto" w:fill="FFFFFF"/>
        </w:rPr>
        <w:t>EA</w:t>
      </w:r>
      <w:r w:rsidRPr="00A4295D">
        <w:rPr>
          <w:rFonts w:ascii="Roboto" w:hAnsi="Roboto" w:cs="Roboto"/>
          <w:color w:val="000000"/>
          <w:shd w:val="clear" w:color="auto" w:fill="FFFFFF"/>
          <w:lang w:val="ru-RU"/>
        </w:rPr>
        <w:t>-39893</w:t>
      </w:r>
      <w:r>
        <w:rPr>
          <w:color w:val="000000"/>
          <w:shd w:val="clear" w:color="auto" w:fill="FFFFFF"/>
          <w:lang w:val="ru-RU"/>
        </w:rPr>
        <w:t xml:space="preserve"> и №</w:t>
      </w:r>
      <w:r w:rsidRPr="00A4295D">
        <w:rPr>
          <w:lang w:val="ru-RU"/>
        </w:rPr>
        <w:t xml:space="preserve"> </w:t>
      </w:r>
      <w:r w:rsidRPr="00A4295D">
        <w:rPr>
          <w:color w:val="000000"/>
          <w:shd w:val="clear" w:color="auto" w:fill="FFFFFF"/>
          <w:lang w:val="ru-RU"/>
        </w:rPr>
        <w:t>EA-39942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>предложений о цене контракта в ходе проведения аукциона не подавал</w:t>
      </w:r>
      <w:r>
        <w:rPr>
          <w:lang w:val="ru-RU"/>
        </w:rPr>
        <w:t>и</w:t>
      </w:r>
      <w:r w:rsidRPr="001D19F7">
        <w:rPr>
          <w:lang w:val="ru-RU"/>
        </w:rPr>
        <w:t xml:space="preserve">. </w:t>
      </w:r>
    </w:p>
    <w:p w:rsidR="00A12B8E" w:rsidRPr="001D19F7" w:rsidRDefault="00A12B8E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A12B8E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A12B8E" w:rsidRPr="001D19F7" w:rsidRDefault="00A12B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A12B8E" w:rsidRPr="001D19F7" w:rsidRDefault="00A12B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12B8E" w:rsidRPr="001D19F7" w:rsidRDefault="00A12B8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A12B8E" w:rsidRPr="001D19F7" w:rsidRDefault="00A12B8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2B8E" w:rsidRPr="001D19F7" w:rsidRDefault="00A12B8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A12B8E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12B8E" w:rsidRPr="00A4295D" w:rsidRDefault="00A12B8E" w:rsidP="00671299">
            <w:pPr>
              <w:jc w:val="center"/>
              <w:rPr>
                <w:lang w:val="ru-RU"/>
              </w:rPr>
            </w:pPr>
            <w:r w:rsidRPr="00A4295D">
              <w:rPr>
                <w:lang w:val="ru-RU"/>
              </w:rPr>
              <w:t>EA-39890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12B8E" w:rsidRPr="00B53278" w:rsidRDefault="00A12B8E" w:rsidP="00FE5198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10.01.2020 16:16:34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A12B8E" w:rsidRPr="002A2E73" w:rsidRDefault="00A12B8E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A12B8E" w:rsidRDefault="00A12B8E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A12B8E" w:rsidRPr="002A2E73" w:rsidRDefault="00A12B8E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A12B8E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A12B8E" w:rsidRPr="00A4295D" w:rsidRDefault="00A12B8E" w:rsidP="00671299">
            <w:pPr>
              <w:jc w:val="center"/>
              <w:rPr>
                <w:lang w:val="ru-RU"/>
              </w:rPr>
            </w:pPr>
            <w:r w:rsidRPr="00A4295D">
              <w:rPr>
                <w:lang w:val="ru-RU"/>
              </w:rPr>
              <w:t>EA-39924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A12B8E" w:rsidRPr="00B53278" w:rsidRDefault="00A12B8E" w:rsidP="000A7B44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10.01.2020 17:41:32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ОБЩЕСТВО С ОГРАНИЧЕННОЙ ОТВЕТСТВЕННОСТЬЮ «КОМПАНИЯ «ОРГАНИКА»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ИНН6165196363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ОГРН1156196061251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КПП616501001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Место нахождения (жительства)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344064, ОБЛ РОСТОВСКАЯ, Г РОСТОВ-НА-ДОНУ, УЛ ВАВИЛОВА, ДОМ 59Д,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Почтовый адрес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344064, Ростовская область, г. Ростов-на-Дону, ул. Вавилова, д. 59д</w:t>
            </w:r>
          </w:p>
          <w:p w:rsidR="00A12B8E" w:rsidRPr="00043932" w:rsidRDefault="00A12B8E" w:rsidP="00043932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043932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A12B8E" w:rsidRPr="00043932" w:rsidRDefault="00A12B8E" w:rsidP="00043932">
            <w:pPr>
              <w:rPr>
                <w:lang w:val="ru-RU"/>
              </w:rPr>
            </w:pPr>
            <w:r w:rsidRPr="00043932">
              <w:rPr>
                <w:lang w:val="ru-RU"/>
              </w:rPr>
              <w:t>Корнилова Светлана Викторовна</w:t>
            </w:r>
          </w:p>
          <w:p w:rsidR="00A12B8E" w:rsidRPr="00043932" w:rsidRDefault="00A12B8E" w:rsidP="000A7B44">
            <w:pPr>
              <w:rPr>
                <w:lang w:val="ru-RU"/>
              </w:rPr>
            </w:pPr>
            <w:r>
              <w:t>Телефон 79185543162</w:t>
            </w:r>
          </w:p>
        </w:tc>
      </w:tr>
    </w:tbl>
    <w:p w:rsidR="00A12B8E" w:rsidRPr="001D19F7" w:rsidRDefault="00A12B8E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A12B8E" w:rsidRPr="001D19F7" w:rsidRDefault="00A12B8E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A4295D">
        <w:rPr>
          <w:lang w:val="ru-RU"/>
        </w:rPr>
        <w:t>EA-39890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A4295D">
        <w:rPr>
          <w:lang w:val="ru-RU"/>
        </w:rPr>
        <w:t>EA-39924</w:t>
      </w:r>
      <w:r w:rsidRPr="001D19F7">
        <w:rPr>
          <w:lang w:val="ru-RU"/>
        </w:rPr>
        <w:t xml:space="preserve">- </w:t>
      </w:r>
      <w:r w:rsidRPr="00043932">
        <w:rPr>
          <w:lang w:val="ru-RU"/>
        </w:rPr>
        <w:t>ОБЩЕСТВО С ОГРАНИЧЕННОЙ ОТВЕТСТВЕННОСТЬЮ «КОМПАНИЯ «ОРГАНИКА»</w:t>
      </w:r>
      <w:r w:rsidRPr="001D19F7">
        <w:rPr>
          <w:lang w:val="ru-RU"/>
        </w:rPr>
        <w:t>.</w:t>
      </w:r>
    </w:p>
    <w:p w:rsidR="00A12B8E" w:rsidRPr="001D19F7" w:rsidRDefault="00A12B8E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A12B8E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A12B8E" w:rsidRPr="001D19F7" w:rsidRDefault="00A12B8E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A12B8E" w:rsidRPr="001D19F7" w:rsidRDefault="00A12B8E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A12B8E" w:rsidRPr="001D19F7">
        <w:trPr>
          <w:trHeight w:val="274"/>
        </w:trPr>
        <w:tc>
          <w:tcPr>
            <w:tcW w:w="2204" w:type="dxa"/>
            <w:vMerge/>
          </w:tcPr>
          <w:p w:rsidR="00A12B8E" w:rsidRPr="001D19F7" w:rsidRDefault="00A12B8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A12B8E" w:rsidRPr="001D19F7" w:rsidRDefault="00A12B8E" w:rsidP="00AA4A97">
            <w:pPr>
              <w:jc w:val="center"/>
              <w:rPr>
                <w:lang w:val="ru-RU"/>
              </w:rPr>
            </w:pPr>
          </w:p>
          <w:p w:rsidR="00A12B8E" w:rsidRPr="001D19F7" w:rsidRDefault="00A12B8E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A12B8E" w:rsidRPr="001D19F7" w:rsidRDefault="00A12B8E" w:rsidP="00AA4A97">
            <w:pPr>
              <w:ind w:right="-21"/>
              <w:jc w:val="center"/>
              <w:rPr>
                <w:lang w:val="ru-RU"/>
              </w:rPr>
            </w:pPr>
          </w:p>
          <w:p w:rsidR="00A12B8E" w:rsidRPr="001D19F7" w:rsidRDefault="00A12B8E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A12B8E" w:rsidRPr="001D19F7" w:rsidRDefault="00A12B8E" w:rsidP="0056026D">
            <w:pPr>
              <w:jc w:val="center"/>
              <w:rPr>
                <w:lang w:val="ru-RU"/>
              </w:rPr>
            </w:pPr>
          </w:p>
          <w:p w:rsidR="00A12B8E" w:rsidRPr="001D19F7" w:rsidRDefault="00A12B8E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A12B8E" w:rsidRPr="001D19F7" w:rsidRDefault="00A12B8E" w:rsidP="00AA4A97">
            <w:pPr>
              <w:jc w:val="center"/>
              <w:rPr>
                <w:lang w:val="ru-RU"/>
              </w:rPr>
            </w:pPr>
          </w:p>
          <w:p w:rsidR="00A12B8E" w:rsidRPr="001D19F7" w:rsidRDefault="00A12B8E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A12B8E" w:rsidRPr="001D19F7" w:rsidRDefault="00A12B8E" w:rsidP="0056026D">
            <w:pPr>
              <w:jc w:val="center"/>
              <w:rPr>
                <w:lang w:val="ru-RU"/>
              </w:rPr>
            </w:pPr>
          </w:p>
          <w:p w:rsidR="00A12B8E" w:rsidRPr="001D19F7" w:rsidRDefault="00A12B8E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A12B8E" w:rsidRPr="00D400CD">
        <w:trPr>
          <w:trHeight w:val="938"/>
        </w:trPr>
        <w:tc>
          <w:tcPr>
            <w:tcW w:w="2204" w:type="dxa"/>
            <w:vAlign w:val="center"/>
          </w:tcPr>
          <w:p w:rsidR="00A12B8E" w:rsidRPr="001D19F7" w:rsidRDefault="00A12B8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A4295D">
              <w:rPr>
                <w:lang w:val="ru-RU"/>
              </w:rPr>
              <w:t>EA-39890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A12B8E" w:rsidRPr="001D19F7" w:rsidRDefault="00A12B8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2B8E" w:rsidRPr="001D19F7" w:rsidRDefault="00A12B8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2B8E" w:rsidRPr="001D19F7" w:rsidRDefault="00A12B8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12B8E" w:rsidRPr="001D19F7" w:rsidRDefault="00A12B8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12B8E" w:rsidRPr="001D19F7" w:rsidRDefault="00A12B8E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A12B8E" w:rsidRPr="00D400CD">
        <w:trPr>
          <w:trHeight w:val="938"/>
        </w:trPr>
        <w:tc>
          <w:tcPr>
            <w:tcW w:w="2204" w:type="dxa"/>
            <w:vAlign w:val="center"/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A4295D">
              <w:rPr>
                <w:lang w:val="ru-RU"/>
              </w:rPr>
              <w:t>EA-39924</w:t>
            </w:r>
            <w:r w:rsidRPr="001D19F7">
              <w:rPr>
                <w:lang w:val="ru-RU"/>
              </w:rPr>
              <w:t xml:space="preserve">- </w:t>
            </w:r>
            <w:r w:rsidRPr="00043932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A12B8E" w:rsidRPr="001D19F7" w:rsidRDefault="00A12B8E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A12B8E" w:rsidRPr="001D19F7" w:rsidRDefault="00A12B8E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075B8">
        <w:rPr>
          <w:lang w:val="ru-RU"/>
        </w:rPr>
        <w:t>Лекарственные средства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043932">
        <w:rPr>
          <w:color w:val="000000"/>
          <w:lang w:val="ru-RU"/>
        </w:rPr>
        <w:t>325 542.28</w:t>
      </w:r>
      <w:r w:rsidRPr="001D19F7">
        <w:rPr>
          <w:lang w:val="ru-RU"/>
        </w:rPr>
        <w:t xml:space="preserve"> рублей.  </w:t>
      </w:r>
    </w:p>
    <w:p w:rsidR="00A12B8E" w:rsidRPr="001D19F7" w:rsidRDefault="00A12B8E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A12B8E" w:rsidRPr="001D19F7">
        <w:trPr>
          <w:trHeight w:val="206"/>
          <w:jc w:val="center"/>
        </w:trPr>
        <w:tc>
          <w:tcPr>
            <w:tcW w:w="7338" w:type="dxa"/>
          </w:tcPr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12B8E" w:rsidRPr="001D19F7">
        <w:trPr>
          <w:trHeight w:val="206"/>
          <w:jc w:val="center"/>
        </w:trPr>
        <w:tc>
          <w:tcPr>
            <w:tcW w:w="7338" w:type="dxa"/>
          </w:tcPr>
          <w:p w:rsidR="00A12B8E" w:rsidRPr="001D19F7" w:rsidRDefault="00A12B8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2B8E" w:rsidRPr="001D19F7" w:rsidRDefault="00A12B8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A12B8E" w:rsidRPr="001D19F7">
        <w:trPr>
          <w:trHeight w:val="206"/>
          <w:jc w:val="center"/>
        </w:trPr>
        <w:tc>
          <w:tcPr>
            <w:tcW w:w="7338" w:type="dxa"/>
          </w:tcPr>
          <w:p w:rsidR="00A12B8E" w:rsidRPr="001D19F7" w:rsidRDefault="00A12B8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A12B8E" w:rsidRPr="001D19F7" w:rsidRDefault="00A12B8E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A12B8E" w:rsidRPr="001D19F7" w:rsidRDefault="00A12B8E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A12B8E" w:rsidRPr="001D19F7" w:rsidRDefault="00A12B8E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A12B8E" w:rsidRPr="001D19F7" w:rsidRDefault="00A12B8E" w:rsidP="00B7524D">
      <w:pPr>
        <w:jc w:val="both"/>
        <w:rPr>
          <w:lang w:val="ru-RU" w:eastAsia="ru-RU"/>
        </w:rPr>
      </w:pPr>
    </w:p>
    <w:sectPr w:rsidR="00A12B8E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B8E" w:rsidRDefault="00A12B8E">
      <w:r>
        <w:separator/>
      </w:r>
    </w:p>
  </w:endnote>
  <w:endnote w:type="continuationSeparator" w:id="1">
    <w:p w:rsidR="00A12B8E" w:rsidRDefault="00A12B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B8E" w:rsidRDefault="00A12B8E">
      <w:r>
        <w:separator/>
      </w:r>
    </w:p>
  </w:footnote>
  <w:footnote w:type="continuationSeparator" w:id="1">
    <w:p w:rsidR="00A12B8E" w:rsidRDefault="00A12B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B8E" w:rsidRDefault="00A12B8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A12B8E" w:rsidRDefault="00A12B8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3932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299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075B8"/>
    <w:rsid w:val="00A10553"/>
    <w:rsid w:val="00A12B8E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95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00CD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14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4A0A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A07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1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5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1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14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14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1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1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1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1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14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4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5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1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4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1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5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4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5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4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4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1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3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3951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14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14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14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514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8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514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14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1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51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51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95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1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5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51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51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51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14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1196</Words>
  <Characters>6820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2020-01-13T06:47:00Z</cp:lastPrinted>
  <dcterms:created xsi:type="dcterms:W3CDTF">2020-01-15T13:57:00Z</dcterms:created>
  <dcterms:modified xsi:type="dcterms:W3CDTF">2020-01-15T14:07:00Z</dcterms:modified>
</cp:coreProperties>
</file>