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E80" w:rsidRPr="001D19F7" w:rsidRDefault="00203E80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ПРОТОКОЛ № 03183001208190003</w:t>
      </w:r>
      <w:r>
        <w:rPr>
          <w:b/>
          <w:bCs/>
          <w:color w:val="000000"/>
          <w:lang w:val="ru-RU"/>
        </w:rPr>
        <w:t>54</w:t>
      </w:r>
    </w:p>
    <w:p w:rsidR="00203E80" w:rsidRPr="001D19F7" w:rsidRDefault="00203E80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203E80" w:rsidRPr="001D19F7" w:rsidRDefault="00203E80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203E80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03E80" w:rsidRPr="001D19F7" w:rsidRDefault="00203E80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03E80" w:rsidRPr="001D19F7" w:rsidRDefault="00203E80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  <w:r>
              <w:rPr>
                <w:lang w:val="ru-RU"/>
              </w:rPr>
              <w:t>5</w:t>
            </w:r>
            <w:r w:rsidRPr="001D19F7">
              <w:rPr>
                <w:lang w:val="ru-RU"/>
              </w:rPr>
              <w:t xml:space="preserve"> января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203E80" w:rsidRDefault="00203E80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203E80" w:rsidRPr="00334C47" w:rsidRDefault="00203E80" w:rsidP="00334C4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334C47">
        <w:rPr>
          <w:b/>
          <w:bCs/>
          <w:lang w:val="ru-RU"/>
        </w:rPr>
        <w:t xml:space="preserve">Информация о государственном заказчике: </w:t>
      </w:r>
      <w:r w:rsidRPr="00334C47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334C47">
          <w:rPr>
            <w:rStyle w:val="Hyperlink"/>
          </w:rPr>
          <w:t>crbzak</w:t>
        </w:r>
        <w:r w:rsidRPr="00334C47">
          <w:rPr>
            <w:rStyle w:val="Hyperlink"/>
            <w:lang w:val="ru-RU"/>
          </w:rPr>
          <w:t>@</w:t>
        </w:r>
        <w:r w:rsidRPr="00334C47">
          <w:rPr>
            <w:rStyle w:val="Hyperlink"/>
          </w:rPr>
          <w:t>mail</w:t>
        </w:r>
        <w:r w:rsidRPr="00334C47">
          <w:rPr>
            <w:rStyle w:val="Hyperlink"/>
            <w:lang w:val="ru-RU"/>
          </w:rPr>
          <w:t>.</w:t>
        </w:r>
        <w:r w:rsidRPr="00334C47">
          <w:rPr>
            <w:rStyle w:val="Hyperlink"/>
          </w:rPr>
          <w:t>ru</w:t>
        </w:r>
      </w:hyperlink>
      <w:r w:rsidRPr="00334C47">
        <w:rPr>
          <w:lang w:val="ru-RU"/>
        </w:rPr>
        <w:t>. Контрактный управляющий: Дехтерев Юрий Сергеевич.</w:t>
      </w:r>
    </w:p>
    <w:p w:rsidR="00203E80" w:rsidRPr="00334C47" w:rsidRDefault="00203E80" w:rsidP="00334C4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334C47">
        <w:rPr>
          <w:b/>
          <w:bCs/>
          <w:lang w:val="ru-RU"/>
        </w:rPr>
        <w:t>Предмет контракта: «</w:t>
      </w:r>
      <w:r w:rsidRPr="00334C47">
        <w:rPr>
          <w:lang w:val="ru-RU"/>
        </w:rPr>
        <w:t xml:space="preserve">Поставка электротоваров».  </w:t>
      </w:r>
    </w:p>
    <w:p w:rsidR="00203E80" w:rsidRPr="00334C47" w:rsidRDefault="00203E80" w:rsidP="00334C47">
      <w:pPr>
        <w:autoSpaceDE w:val="0"/>
        <w:autoSpaceDN w:val="0"/>
        <w:adjustRightInd w:val="0"/>
        <w:rPr>
          <w:lang w:val="ru-RU" w:eastAsia="ru-RU"/>
        </w:rPr>
      </w:pPr>
      <w:r w:rsidRPr="00334C47">
        <w:rPr>
          <w:b/>
          <w:bCs/>
          <w:noProof/>
          <w:lang w:val="ru-RU"/>
        </w:rPr>
        <w:t>Идентификационный код закупки:</w:t>
      </w:r>
      <w:r w:rsidRPr="00334C47">
        <w:rPr>
          <w:lang w:val="ru-RU"/>
        </w:rPr>
        <w:t xml:space="preserve"> </w:t>
      </w:r>
      <w:r w:rsidRPr="00334C47">
        <w:rPr>
          <w:rFonts w:ascii="Roboto" w:hAnsi="Roboto" w:cs="Roboto"/>
          <w:color w:val="000000"/>
          <w:shd w:val="clear" w:color="auto" w:fill="FFFFFF"/>
          <w:lang w:val="ru-RU"/>
        </w:rPr>
        <w:t>193234901331923490100104170010000000</w:t>
      </w:r>
    </w:p>
    <w:p w:rsidR="00203E80" w:rsidRPr="00334C47" w:rsidRDefault="00203E80" w:rsidP="00334C47">
      <w:pPr>
        <w:autoSpaceDE w:val="0"/>
        <w:autoSpaceDN w:val="0"/>
        <w:adjustRightInd w:val="0"/>
        <w:rPr>
          <w:lang w:val="ru-RU"/>
        </w:rPr>
      </w:pPr>
      <w:r w:rsidRPr="00334C47">
        <w:rPr>
          <w:b/>
          <w:bCs/>
          <w:noProof/>
          <w:lang w:val="ru-RU"/>
        </w:rPr>
        <w:t>Начальная (максимальная) цена контракта</w:t>
      </w:r>
      <w:r w:rsidRPr="00334C47">
        <w:rPr>
          <w:b/>
          <w:bCs/>
          <w:lang w:val="ru-RU"/>
        </w:rPr>
        <w:t>:</w:t>
      </w:r>
      <w:r w:rsidRPr="00334C47">
        <w:rPr>
          <w:lang w:val="ru-RU"/>
        </w:rPr>
        <w:t xml:space="preserve"> 499 701 руб. 20 коп. (четыреста девяносто девять тысяч семьсот один рубль 20 копеек).</w:t>
      </w:r>
    </w:p>
    <w:p w:rsidR="00203E80" w:rsidRPr="00334C47" w:rsidRDefault="00203E80" w:rsidP="00334C4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334C47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334C47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203E80" w:rsidRPr="00334C47" w:rsidRDefault="00203E80" w:rsidP="00334C4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334C47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334C47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продукции в количестве 1/5 от объемов, указанных в спецификации, в течении 20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июня 2020 г.</w:t>
      </w:r>
    </w:p>
    <w:p w:rsidR="00203E80" w:rsidRPr="00334C47" w:rsidRDefault="00203E80" w:rsidP="00334C4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334C47">
        <w:rPr>
          <w:b/>
          <w:bCs/>
          <w:lang w:val="ru-RU"/>
        </w:rPr>
        <w:t>Источник финансирования:</w:t>
      </w:r>
      <w:r w:rsidRPr="00334C47">
        <w:rPr>
          <w:lang w:val="ru-RU"/>
        </w:rPr>
        <w:t xml:space="preserve"> Внебюджетные фонды (ОМС), внебюджетные средства (платные услуги), краевой бюджет.</w:t>
      </w:r>
    </w:p>
    <w:p w:rsidR="00203E80" w:rsidRPr="00334C47" w:rsidRDefault="00203E80" w:rsidP="00334C47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334C47">
        <w:rPr>
          <w:lang w:val="ru-RU"/>
        </w:rPr>
        <w:t xml:space="preserve">  </w:t>
      </w:r>
      <w:r w:rsidRPr="00334C47">
        <w:rPr>
          <w:b/>
          <w:bCs/>
          <w:lang w:val="ru-RU"/>
        </w:rPr>
        <w:t>Размер обеспечения заявки на участие в аукционе:</w:t>
      </w:r>
      <w:r w:rsidRPr="00334C47">
        <w:rPr>
          <w:lang w:val="ru-RU"/>
        </w:rPr>
        <w:t xml:space="preserve"> Не установлен</w:t>
      </w:r>
      <w:r w:rsidRPr="00334C47">
        <w:rPr>
          <w:spacing w:val="-2"/>
          <w:lang w:val="ru-RU"/>
        </w:rPr>
        <w:t>.</w:t>
      </w:r>
    </w:p>
    <w:p w:rsidR="00203E80" w:rsidRPr="00334C47" w:rsidRDefault="00203E80" w:rsidP="00334C47">
      <w:pPr>
        <w:jc w:val="both"/>
        <w:rPr>
          <w:spacing w:val="-2"/>
          <w:lang w:val="ru-RU"/>
        </w:rPr>
      </w:pPr>
      <w:r w:rsidRPr="00334C47">
        <w:rPr>
          <w:b/>
          <w:bCs/>
          <w:lang w:val="ru-RU"/>
        </w:rPr>
        <w:t xml:space="preserve">       </w:t>
      </w:r>
      <w:r w:rsidRPr="00334C47">
        <w:rPr>
          <w:b/>
          <w:bCs/>
          <w:lang w:val="ru-RU"/>
        </w:rPr>
        <w:tab/>
        <w:t xml:space="preserve">Размер обеспечения исполнения контракта: </w:t>
      </w:r>
      <w:r w:rsidRPr="00334C47">
        <w:rPr>
          <w:lang w:val="ru-RU"/>
        </w:rPr>
        <w:t xml:space="preserve">5 </w:t>
      </w:r>
      <w:r w:rsidRPr="00334C47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203E80" w:rsidRPr="00334C47" w:rsidRDefault="00203E80" w:rsidP="00334C47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334C47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334C47">
        <w:rPr>
          <w:color w:val="000000"/>
          <w:sz w:val="24"/>
          <w:szCs w:val="24"/>
        </w:rPr>
        <w:t>30.12.2019 13:26</w:t>
      </w:r>
      <w:r w:rsidRPr="00334C47">
        <w:rPr>
          <w:sz w:val="24"/>
          <w:szCs w:val="24"/>
        </w:rPr>
        <w:t xml:space="preserve"> (московское время).</w:t>
      </w:r>
    </w:p>
    <w:p w:rsidR="00203E80" w:rsidRPr="00334C47" w:rsidRDefault="00203E80" w:rsidP="00334C4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4C47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334C47">
        <w:rPr>
          <w:sz w:val="24"/>
          <w:szCs w:val="24"/>
        </w:rPr>
        <w:t xml:space="preserve"> </w:t>
      </w:r>
    </w:p>
    <w:p w:rsidR="00203E80" w:rsidRDefault="00203E80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203E80" w:rsidRPr="001D19F7">
        <w:trPr>
          <w:jc w:val="center"/>
        </w:trPr>
        <w:tc>
          <w:tcPr>
            <w:tcW w:w="9828" w:type="dxa"/>
            <w:gridSpan w:val="5"/>
          </w:tcPr>
          <w:p w:rsidR="00203E80" w:rsidRPr="001D19F7" w:rsidRDefault="00203E80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203E80" w:rsidRPr="00832B79">
        <w:trPr>
          <w:jc w:val="center"/>
        </w:trPr>
        <w:tc>
          <w:tcPr>
            <w:tcW w:w="2820" w:type="dxa"/>
          </w:tcPr>
          <w:p w:rsidR="00203E80" w:rsidRPr="001D19F7" w:rsidRDefault="00203E80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203E80" w:rsidRPr="001D19F7" w:rsidRDefault="00203E80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203E80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203E80" w:rsidRPr="001D19F7" w:rsidRDefault="00203E80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203E80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203E80" w:rsidRPr="001D19F7" w:rsidRDefault="00203E80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203E80" w:rsidRPr="001D19F7" w:rsidRDefault="00203E80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203E80" w:rsidRPr="001D19F7">
        <w:trPr>
          <w:jc w:val="center"/>
        </w:trPr>
        <w:tc>
          <w:tcPr>
            <w:tcW w:w="9828" w:type="dxa"/>
            <w:gridSpan w:val="5"/>
          </w:tcPr>
          <w:p w:rsidR="00203E80" w:rsidRPr="001D19F7" w:rsidRDefault="00203E80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203E80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203E80" w:rsidRPr="001D19F7" w:rsidRDefault="00203E80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203E80" w:rsidRPr="001D19F7" w:rsidRDefault="00203E80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203E80" w:rsidRPr="001D19F7" w:rsidRDefault="00203E80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203E80" w:rsidRPr="001D19F7" w:rsidRDefault="00203E80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203E80" w:rsidRPr="001D19F7" w:rsidRDefault="00203E80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203E80" w:rsidRPr="001D19F7" w:rsidRDefault="00203E80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203E80" w:rsidRPr="001D19F7" w:rsidRDefault="00203E80" w:rsidP="00A841CC">
            <w:pPr>
              <w:ind w:right="-80"/>
              <w:jc w:val="both"/>
              <w:rPr>
                <w:lang w:val="ru-RU"/>
              </w:rPr>
            </w:pPr>
          </w:p>
          <w:p w:rsidR="00203E80" w:rsidRPr="001D19F7" w:rsidRDefault="00203E80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203E80" w:rsidRPr="001D19F7" w:rsidRDefault="00203E80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203E80" w:rsidRPr="001D19F7" w:rsidRDefault="00203E80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1</w:t>
      </w:r>
      <w:r>
        <w:rPr>
          <w:sz w:val="24"/>
          <w:szCs w:val="24"/>
        </w:rPr>
        <w:t>5</w:t>
      </w:r>
      <w:r w:rsidRPr="001D19F7">
        <w:rPr>
          <w:sz w:val="24"/>
          <w:szCs w:val="24"/>
        </w:rPr>
        <w:t xml:space="preserve"> января 2020 года в </w:t>
      </w:r>
      <w:r>
        <w:rPr>
          <w:sz w:val="24"/>
          <w:szCs w:val="24"/>
        </w:rPr>
        <w:t>14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4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203E80" w:rsidRPr="001D19F7" w:rsidRDefault="00203E80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203E80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1D19F7" w:rsidRDefault="00203E8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1D19F7" w:rsidRDefault="00203E8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1D19F7" w:rsidRDefault="00203E8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1D19F7" w:rsidRDefault="00203E8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1D19F7" w:rsidRDefault="00203E8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203E80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1D19F7" w:rsidRDefault="00203E80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496D72" w:rsidRDefault="00203E80" w:rsidP="00496D72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180 101.49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1D19F7" w:rsidRDefault="00203E80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864E9D" w:rsidRDefault="00203E80" w:rsidP="002D63DC">
            <w:pPr>
              <w:jc w:val="center"/>
            </w:pPr>
            <w:r w:rsidRPr="00864E9D">
              <w:t>15.01.2020 12:38:54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864E9D" w:rsidRDefault="00203E80" w:rsidP="00CE4749">
            <w:pPr>
              <w:jc w:val="center"/>
              <w:rPr>
                <w:lang w:val="ru-RU"/>
              </w:rPr>
            </w:pPr>
            <w:r w:rsidRPr="00864E9D">
              <w:rPr>
                <w:lang w:val="ru-RU"/>
              </w:rPr>
              <w:t>EA-39862</w:t>
            </w:r>
          </w:p>
        </w:tc>
      </w:tr>
      <w:tr w:rsidR="00203E80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864E9D" w:rsidRDefault="00203E80" w:rsidP="00864E9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182 600.00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864E9D" w:rsidRDefault="00203E80" w:rsidP="008F7DAC">
            <w:pPr>
              <w:jc w:val="center"/>
            </w:pPr>
            <w:r w:rsidRPr="00864E9D">
              <w:t>15.01.2020 12:29:31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864E9D" w:rsidRDefault="00203E80" w:rsidP="008F7DAC">
            <w:pPr>
              <w:jc w:val="center"/>
              <w:rPr>
                <w:lang w:val="ru-RU"/>
              </w:rPr>
            </w:pPr>
            <w:r w:rsidRPr="00864E9D">
              <w:rPr>
                <w:lang w:val="ru-RU"/>
              </w:rPr>
              <w:t>EA-39994</w:t>
            </w:r>
          </w:p>
        </w:tc>
      </w:tr>
      <w:tr w:rsidR="00203E80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864E9D" w:rsidRDefault="00203E80" w:rsidP="00864E9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202 602.00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864E9D" w:rsidRDefault="00203E80" w:rsidP="008F7DAC">
            <w:pPr>
              <w:jc w:val="center"/>
            </w:pPr>
            <w:r w:rsidRPr="00864E9D">
              <w:t>15.01.2020 12:21:26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864E9D" w:rsidRDefault="00203E80" w:rsidP="008F7DAC">
            <w:pPr>
              <w:jc w:val="center"/>
              <w:rPr>
                <w:lang w:val="ru-RU"/>
              </w:rPr>
            </w:pPr>
            <w:r w:rsidRPr="00864E9D">
              <w:rPr>
                <w:lang w:val="ru-RU"/>
              </w:rPr>
              <w:t>EA-39647</w:t>
            </w:r>
          </w:p>
        </w:tc>
      </w:tr>
      <w:tr w:rsidR="00203E80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A4295D" w:rsidRDefault="00203E80" w:rsidP="008F7DA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212 639.49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864E9D" w:rsidRDefault="00203E80" w:rsidP="008F7DAC">
            <w:pPr>
              <w:jc w:val="center"/>
            </w:pPr>
            <w:r w:rsidRPr="00864E9D">
              <w:t>15.01.2020 12:19:04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864E9D" w:rsidRDefault="00203E80" w:rsidP="008F7DAC">
            <w:pPr>
              <w:jc w:val="center"/>
              <w:rPr>
                <w:lang w:val="ru-RU"/>
              </w:rPr>
            </w:pPr>
            <w:r w:rsidRPr="00864E9D">
              <w:rPr>
                <w:lang w:val="ru-RU"/>
              </w:rPr>
              <w:t>EA-39854</w:t>
            </w:r>
          </w:p>
        </w:tc>
      </w:tr>
      <w:tr w:rsidR="00203E80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864E9D" w:rsidRDefault="00203E80" w:rsidP="00864E9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235 128.42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864E9D" w:rsidRDefault="00203E80" w:rsidP="008F7DAC">
            <w:pPr>
              <w:jc w:val="center"/>
            </w:pPr>
            <w:r w:rsidRPr="00864E9D">
              <w:t>15.01.2020 12:12:32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864E9D" w:rsidRDefault="00203E80" w:rsidP="008F7DAC">
            <w:pPr>
              <w:jc w:val="center"/>
              <w:rPr>
                <w:lang w:val="ru-RU"/>
              </w:rPr>
            </w:pPr>
            <w:r w:rsidRPr="00864E9D">
              <w:rPr>
                <w:lang w:val="ru-RU"/>
              </w:rPr>
              <w:t>EA-39881</w:t>
            </w:r>
          </w:p>
        </w:tc>
      </w:tr>
      <w:tr w:rsidR="00203E80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864E9D" w:rsidRDefault="00203E80" w:rsidP="00864E9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247 080.00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864E9D" w:rsidRDefault="00203E80" w:rsidP="008F7DAC">
            <w:pPr>
              <w:jc w:val="center"/>
            </w:pPr>
            <w:r w:rsidRPr="00864E9D">
              <w:t>15.01.2020 12:11:58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864E9D" w:rsidRDefault="00203E80" w:rsidP="008F7DAC">
            <w:pPr>
              <w:jc w:val="center"/>
              <w:rPr>
                <w:lang w:val="ru-RU"/>
              </w:rPr>
            </w:pPr>
            <w:r w:rsidRPr="00864E9D">
              <w:rPr>
                <w:lang w:val="ru-RU"/>
              </w:rPr>
              <w:t>EA-39998</w:t>
            </w:r>
          </w:p>
        </w:tc>
      </w:tr>
      <w:tr w:rsidR="00203E80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864E9D" w:rsidRDefault="00203E80" w:rsidP="00864E9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277 603.05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864E9D" w:rsidRDefault="00203E80" w:rsidP="008F7DAC">
            <w:pPr>
              <w:jc w:val="center"/>
            </w:pPr>
            <w:r w:rsidRPr="00864E9D">
              <w:t>15.01.2020 12:10:31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864E9D" w:rsidRDefault="00203E80" w:rsidP="008F7DAC">
            <w:pPr>
              <w:jc w:val="center"/>
              <w:rPr>
                <w:lang w:val="ru-RU"/>
              </w:rPr>
            </w:pPr>
            <w:r w:rsidRPr="00864E9D">
              <w:rPr>
                <w:lang w:val="ru-RU"/>
              </w:rPr>
              <w:t>EA-39972</w:t>
            </w:r>
          </w:p>
        </w:tc>
      </w:tr>
      <w:tr w:rsidR="00203E80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1D19F7" w:rsidRDefault="00203E80" w:rsidP="000A7B4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864E9D" w:rsidRDefault="00203E80" w:rsidP="00864E9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300 089.60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1D19F7" w:rsidRDefault="00203E80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864E9D" w:rsidRDefault="00203E80" w:rsidP="000A7B44">
            <w:pPr>
              <w:jc w:val="center"/>
            </w:pPr>
            <w:r w:rsidRPr="00864E9D">
              <w:t>15.01.2020 12:10:29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03E80" w:rsidRPr="00864E9D" w:rsidRDefault="00203E80" w:rsidP="000A7B44">
            <w:pPr>
              <w:jc w:val="center"/>
              <w:rPr>
                <w:lang w:val="ru-RU"/>
              </w:rPr>
            </w:pPr>
            <w:r w:rsidRPr="00864E9D">
              <w:rPr>
                <w:lang w:val="ru-RU"/>
              </w:rPr>
              <w:t>EA-39882</w:t>
            </w:r>
          </w:p>
        </w:tc>
      </w:tr>
    </w:tbl>
    <w:p w:rsidR="00203E80" w:rsidRPr="001D19F7" w:rsidRDefault="00203E80" w:rsidP="00A4295D">
      <w:pPr>
        <w:ind w:firstLine="709"/>
        <w:jc w:val="both"/>
        <w:rPr>
          <w:lang w:val="ru-RU"/>
        </w:rPr>
      </w:pPr>
      <w:r w:rsidRPr="001D19F7">
        <w:rPr>
          <w:lang w:val="ru-RU"/>
        </w:rPr>
        <w:t>Участник</w:t>
      </w:r>
      <w:r>
        <w:rPr>
          <w:lang w:val="ru-RU"/>
        </w:rPr>
        <w:t>и</w:t>
      </w:r>
      <w:r w:rsidRPr="001D19F7">
        <w:rPr>
          <w:lang w:val="ru-RU"/>
        </w:rPr>
        <w:t xml:space="preserve"> закупки с заявк</w:t>
      </w:r>
      <w:r>
        <w:rPr>
          <w:lang w:val="ru-RU"/>
        </w:rPr>
        <w:t xml:space="preserve">ами № </w:t>
      </w:r>
      <w:r w:rsidRPr="00864E9D">
        <w:rPr>
          <w:rFonts w:ascii="Roboto" w:hAnsi="Roboto" w:cs="Roboto"/>
          <w:color w:val="000000"/>
          <w:shd w:val="clear" w:color="auto" w:fill="FFFFFF"/>
        </w:rPr>
        <w:t>EA</w:t>
      </w:r>
      <w:r w:rsidRPr="00864E9D">
        <w:rPr>
          <w:rFonts w:ascii="Roboto" w:hAnsi="Roboto" w:cs="Roboto"/>
          <w:color w:val="000000"/>
          <w:shd w:val="clear" w:color="auto" w:fill="FFFFFF"/>
          <w:lang w:val="ru-RU"/>
        </w:rPr>
        <w:t>-39990</w:t>
      </w:r>
      <w:r>
        <w:rPr>
          <w:color w:val="000000"/>
          <w:shd w:val="clear" w:color="auto" w:fill="FFFFFF"/>
          <w:lang w:val="ru-RU"/>
        </w:rPr>
        <w:t xml:space="preserve"> и №</w:t>
      </w:r>
      <w:r w:rsidRPr="00864E9D">
        <w:rPr>
          <w:color w:val="000000"/>
          <w:shd w:val="clear" w:color="auto" w:fill="FFFFFF"/>
          <w:lang w:val="ru-RU"/>
        </w:rPr>
        <w:t>EA-40012</w:t>
      </w:r>
      <w:r>
        <w:rPr>
          <w:color w:val="000000"/>
          <w:shd w:val="clear" w:color="auto" w:fill="FFFFFF"/>
          <w:lang w:val="ru-RU"/>
        </w:rPr>
        <w:t xml:space="preserve"> </w:t>
      </w:r>
      <w:r w:rsidRPr="001D19F7">
        <w:rPr>
          <w:lang w:val="ru-RU"/>
        </w:rPr>
        <w:t>предложений о цене контракта в ходе проведения аукциона не подавал</w:t>
      </w:r>
      <w:r>
        <w:rPr>
          <w:lang w:val="ru-RU"/>
        </w:rPr>
        <w:t>и</w:t>
      </w:r>
      <w:r w:rsidRPr="001D19F7">
        <w:rPr>
          <w:lang w:val="ru-RU"/>
        </w:rPr>
        <w:t xml:space="preserve">. </w:t>
      </w:r>
    </w:p>
    <w:p w:rsidR="00203E80" w:rsidRPr="001D19F7" w:rsidRDefault="00203E80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203E80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203E80" w:rsidRPr="001D19F7" w:rsidRDefault="00203E8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203E80" w:rsidRPr="001D19F7" w:rsidRDefault="00203E8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03E80" w:rsidRPr="001D19F7" w:rsidRDefault="00203E8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203E80" w:rsidRPr="001D19F7" w:rsidRDefault="00203E8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3E80" w:rsidRPr="001D19F7" w:rsidRDefault="00203E8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203E80" w:rsidRPr="0019485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03E80" w:rsidRPr="00864E9D" w:rsidRDefault="00203E80" w:rsidP="008F7DAC">
            <w:pPr>
              <w:jc w:val="center"/>
              <w:rPr>
                <w:lang w:val="ru-RU"/>
              </w:rPr>
            </w:pPr>
            <w:r w:rsidRPr="00864E9D">
              <w:rPr>
                <w:lang w:val="ru-RU"/>
              </w:rPr>
              <w:t>EA-39862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03E80" w:rsidRPr="00864E9D" w:rsidRDefault="00203E80" w:rsidP="00FE5198">
            <w:pPr>
              <w:jc w:val="center"/>
            </w:pPr>
            <w:r w:rsidRPr="00864E9D">
              <w:t>10.01.2020 15:49:10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ОБЩЕСТВО С ОГРАНИЧЕННОЙ ОТВЕТСТВЕННОСТЬЮ "ПЕТЕРБУРГ-ЭЛЕКТРО"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ИНН7804339445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ОГРН5067847067096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КПП781001001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Место нахождения (жительства)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196006, Г САНКТ-ПЕТЕРБУРГ, УЛ ЕМЕЛЬЯНОВА, ДОМ 12, ЛИТЕР П, ПОМ. 4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Почтовый адрес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196006, Санкт-Петербург, ул. Емельянова, д.12, а/я 36</w:t>
            </w:r>
          </w:p>
          <w:p w:rsidR="00203E80" w:rsidRPr="00864E9D" w:rsidRDefault="00203E80" w:rsidP="00864E9D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864E9D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203E80" w:rsidRDefault="00203E80" w:rsidP="00864E9D">
            <w:r>
              <w:t>Акатьев Иван Анатольевич</w:t>
            </w:r>
          </w:p>
          <w:p w:rsidR="00203E80" w:rsidRPr="00864E9D" w:rsidRDefault="00203E80" w:rsidP="00027D87">
            <w:pPr>
              <w:rPr>
                <w:lang w:val="ru-RU"/>
              </w:rPr>
            </w:pPr>
            <w:r>
              <w:t>Телефон +78127750617</w:t>
            </w:r>
          </w:p>
        </w:tc>
      </w:tr>
      <w:tr w:rsidR="00203E80" w:rsidRPr="0019485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03E80" w:rsidRPr="00864E9D" w:rsidRDefault="00203E80" w:rsidP="008F7DAC">
            <w:pPr>
              <w:jc w:val="center"/>
              <w:rPr>
                <w:lang w:val="ru-RU"/>
              </w:rPr>
            </w:pPr>
            <w:r w:rsidRPr="00864E9D">
              <w:rPr>
                <w:lang w:val="ru-RU"/>
              </w:rPr>
              <w:t>EA-39994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03E80" w:rsidRPr="00864E9D" w:rsidRDefault="00203E80" w:rsidP="000A7B44">
            <w:pPr>
              <w:jc w:val="center"/>
            </w:pPr>
            <w:r w:rsidRPr="00864E9D">
              <w:t>12.01.2020 21:35:44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ОБЩЕСТВО С ОГРАНИЧЕННОЙ ОТВЕТСТВЕННОСТЬЮ "РАМЕД-ТРЕЙД"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ИНН6161080424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ОГРН1176196004401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КПП616101001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Место нахождения (жительства)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344092, ОБЛ РОСТОВСКАЯ, Г РОСТОВ-НА-ДОНУ, УЛ ВОЛКОВА, ДОМ 5, КВАРТИРА 93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Почтовый адрес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344092, ОБЛ РОСТОВСКАЯ, Г РОСТОВ-НА-ДОНУ, УЛ ВОЛКОВА, ДОМ 5, КВАРТИРА 93</w:t>
            </w:r>
          </w:p>
          <w:p w:rsidR="00203E80" w:rsidRDefault="00203E80" w:rsidP="00864E9D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203E80" w:rsidRPr="00864E9D" w:rsidRDefault="00203E80" w:rsidP="000A7B44">
            <w:pPr>
              <w:rPr>
                <w:lang w:val="ru-RU"/>
              </w:rPr>
            </w:pPr>
            <w:r>
              <w:t>Телефон 79185614839</w:t>
            </w:r>
          </w:p>
        </w:tc>
      </w:tr>
      <w:tr w:rsidR="00203E80" w:rsidRPr="0019485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03E80" w:rsidRPr="00864E9D" w:rsidRDefault="00203E80" w:rsidP="008F7DAC">
            <w:pPr>
              <w:jc w:val="center"/>
              <w:rPr>
                <w:lang w:val="ru-RU"/>
              </w:rPr>
            </w:pPr>
            <w:r w:rsidRPr="00864E9D">
              <w:rPr>
                <w:lang w:val="ru-RU"/>
              </w:rPr>
              <w:t>EA-39647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03E80" w:rsidRPr="00864E9D" w:rsidRDefault="00203E80" w:rsidP="000A7B44">
            <w:pPr>
              <w:jc w:val="center"/>
            </w:pPr>
            <w:r w:rsidRPr="00864E9D">
              <w:t>12.01.2020 22:00:27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ОБЩЕСТВО С ОГРАНИЧЕННОЙ ОТВЕТСТВЕННОСТЬЮ "СВЕТКОМ"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ИНН2311254523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ОГРН1182375015855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КПП231101001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Место нахождения (жительства)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350005, КРАЙ КРАСНОДАРСКИЙ, Г КРАСНОДАР, - ЖИВОТНОВОД, ДОМ 101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Почтовый адрес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350005, КРАЙ КРАСНОДАРСКИЙ, Г КРАСНОДАР, - ЖИВОТНОВОД, ДОМ 101</w:t>
            </w:r>
          </w:p>
          <w:p w:rsidR="00203E80" w:rsidRDefault="00203E80" w:rsidP="00864E9D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203E80" w:rsidRPr="00864E9D" w:rsidRDefault="00203E80" w:rsidP="000A7B44">
            <w:pPr>
              <w:rPr>
                <w:lang w:val="ru-RU"/>
              </w:rPr>
            </w:pPr>
            <w:r>
              <w:t>Телефон 79284097201</w:t>
            </w:r>
          </w:p>
        </w:tc>
      </w:tr>
      <w:tr w:rsidR="00203E80" w:rsidRPr="0019485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03E80" w:rsidRPr="00864E9D" w:rsidRDefault="00203E80" w:rsidP="008F7DAC">
            <w:pPr>
              <w:jc w:val="center"/>
              <w:rPr>
                <w:lang w:val="ru-RU"/>
              </w:rPr>
            </w:pPr>
            <w:r w:rsidRPr="00864E9D">
              <w:rPr>
                <w:lang w:val="ru-RU"/>
              </w:rPr>
              <w:t>EA-39854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03E80" w:rsidRPr="00864E9D" w:rsidRDefault="00203E80" w:rsidP="000A7B44">
            <w:pPr>
              <w:jc w:val="center"/>
            </w:pPr>
            <w:r w:rsidRPr="00864E9D">
              <w:t>10.01.2020 13:37:21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80" w:rsidRPr="00EB1A47" w:rsidRDefault="00203E80" w:rsidP="00864E9D">
            <w:pPr>
              <w:rPr>
                <w:lang w:val="ru-RU"/>
              </w:rPr>
            </w:pPr>
            <w:r w:rsidRPr="0051754C">
              <w:rPr>
                <w:lang w:val="ru-RU"/>
              </w:rPr>
              <w:t xml:space="preserve">Индивидуальный предприниматель </w:t>
            </w:r>
            <w:r w:rsidRPr="00EB1A47">
              <w:rPr>
                <w:lang w:val="ru-RU"/>
              </w:rPr>
              <w:t>ПОПОВ ДАНИЛ ПАВЛОВИЧ</w:t>
            </w:r>
          </w:p>
          <w:p w:rsidR="00203E80" w:rsidRPr="00EB1A47" w:rsidRDefault="00203E80" w:rsidP="00864E9D">
            <w:pPr>
              <w:rPr>
                <w:lang w:val="ru-RU"/>
              </w:rPr>
            </w:pPr>
            <w:r w:rsidRPr="00EB1A47">
              <w:rPr>
                <w:lang w:val="ru-RU"/>
              </w:rPr>
              <w:t>ИНН341502974387</w:t>
            </w:r>
          </w:p>
          <w:p w:rsidR="00203E80" w:rsidRPr="00EB1A47" w:rsidRDefault="00203E80" w:rsidP="00864E9D">
            <w:pPr>
              <w:rPr>
                <w:lang w:val="ru-RU"/>
              </w:rPr>
            </w:pPr>
            <w:r w:rsidRPr="00EB1A47">
              <w:rPr>
                <w:lang w:val="ru-RU"/>
              </w:rPr>
              <w:t>ОГРНИП316344300072721</w:t>
            </w:r>
          </w:p>
          <w:p w:rsidR="00203E80" w:rsidRPr="00EB1A47" w:rsidRDefault="00203E80" w:rsidP="00864E9D">
            <w:pPr>
              <w:rPr>
                <w:lang w:val="ru-RU"/>
              </w:rPr>
            </w:pPr>
            <w:r w:rsidRPr="00EB1A47">
              <w:rPr>
                <w:lang w:val="ru-RU"/>
              </w:rPr>
              <w:t>Место нахождения (жительства)</w:t>
            </w:r>
          </w:p>
          <w:p w:rsidR="00203E80" w:rsidRPr="00EB1A47" w:rsidRDefault="00203E80" w:rsidP="00864E9D">
            <w:pPr>
              <w:rPr>
                <w:lang w:val="ru-RU"/>
              </w:rPr>
            </w:pPr>
            <w:r w:rsidRPr="00EB1A47">
              <w:rPr>
                <w:lang w:val="ru-RU"/>
              </w:rPr>
              <w:t>ОБЛ ВОЛГОГРАДСКАЯ, Г ВОЛГОГРАД, ул.51-я Гвардейская, 38</w:t>
            </w:r>
          </w:p>
          <w:p w:rsidR="00203E80" w:rsidRPr="00EB1A47" w:rsidRDefault="00203E80" w:rsidP="00864E9D">
            <w:pPr>
              <w:rPr>
                <w:lang w:val="ru-RU"/>
              </w:rPr>
            </w:pPr>
            <w:r w:rsidRPr="00EB1A47">
              <w:rPr>
                <w:lang w:val="ru-RU"/>
              </w:rPr>
              <w:t>Почтовый адрес</w:t>
            </w:r>
          </w:p>
          <w:p w:rsidR="00203E80" w:rsidRPr="00EB1A47" w:rsidRDefault="00203E80" w:rsidP="00864E9D">
            <w:pPr>
              <w:rPr>
                <w:lang w:val="ru-RU"/>
              </w:rPr>
            </w:pPr>
            <w:r w:rsidRPr="00EB1A47">
              <w:rPr>
                <w:lang w:val="ru-RU"/>
              </w:rPr>
              <w:t>ОБЛ ВОЛГОГРАДСКАЯ, Г ВОЛГОГРАД, ул.51-я Гвардейская, 38</w:t>
            </w:r>
          </w:p>
          <w:p w:rsidR="00203E80" w:rsidRPr="00EB1A47" w:rsidRDefault="00203E80" w:rsidP="00864E9D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EB1A47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203E80" w:rsidRPr="00EB1A47" w:rsidRDefault="00203E80" w:rsidP="00864E9D">
            <w:pPr>
              <w:rPr>
                <w:lang w:val="ru-RU"/>
              </w:rPr>
            </w:pPr>
            <w:r w:rsidRPr="00EB1A47">
              <w:rPr>
                <w:lang w:val="ru-RU"/>
              </w:rPr>
              <w:t>Попов Данил Павлович</w:t>
            </w:r>
          </w:p>
          <w:p w:rsidR="00203E80" w:rsidRPr="00043932" w:rsidRDefault="00203E80" w:rsidP="00864E9D">
            <w:pPr>
              <w:rPr>
                <w:lang w:val="ru-RU"/>
              </w:rPr>
            </w:pPr>
            <w:r w:rsidRPr="00EB1A47">
              <w:rPr>
                <w:lang w:val="ru-RU"/>
              </w:rPr>
              <w:t>Телефон 79275129272</w:t>
            </w:r>
          </w:p>
        </w:tc>
      </w:tr>
      <w:tr w:rsidR="00203E80" w:rsidRPr="0019485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03E80" w:rsidRPr="00864E9D" w:rsidRDefault="00203E80" w:rsidP="008F7DAC">
            <w:pPr>
              <w:jc w:val="center"/>
              <w:rPr>
                <w:lang w:val="ru-RU"/>
              </w:rPr>
            </w:pPr>
            <w:r w:rsidRPr="00864E9D">
              <w:rPr>
                <w:lang w:val="ru-RU"/>
              </w:rPr>
              <w:t>EA-39881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03E80" w:rsidRPr="00864E9D" w:rsidRDefault="00203E80" w:rsidP="000A7B44">
            <w:pPr>
              <w:jc w:val="center"/>
            </w:pPr>
            <w:r w:rsidRPr="00864E9D">
              <w:t>13.01.2020 08:49:09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ОБЩЕСТВО С ОГРАНИЧЕННОЙ ОТВЕТСТВЕННОСТЬЮ ТОРГОВЫЙ ДОМ "ЧИСТАЯ ЭНЕРГИЯ"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ИНН9102232617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ОГРН1179102019821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КПП910201001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Место нахождения (жительства)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295001, РЕСП КРЫМ91, Г СИМФЕРОПОЛЬ, УЛ КРЫЛОВА, ДОМ 36, ПОМЕЩЕНИЕ 2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Почтовый адрес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295001, Республика Крым, г. Симферополь, ул. Крылова, дом 36, помещение 2</w:t>
            </w:r>
          </w:p>
          <w:p w:rsidR="00203E80" w:rsidRPr="00864E9D" w:rsidRDefault="00203E80" w:rsidP="00864E9D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864E9D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Демидова Ольга Валентиновна</w:t>
            </w:r>
          </w:p>
          <w:p w:rsidR="00203E80" w:rsidRPr="00864E9D" w:rsidRDefault="00203E80" w:rsidP="000A7B44">
            <w:pPr>
              <w:rPr>
                <w:lang w:val="ru-RU"/>
              </w:rPr>
            </w:pPr>
            <w:r>
              <w:t>Телефон 79789789789</w:t>
            </w:r>
          </w:p>
        </w:tc>
      </w:tr>
      <w:tr w:rsidR="00203E80" w:rsidRPr="0019485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03E80" w:rsidRPr="00864E9D" w:rsidRDefault="00203E80" w:rsidP="008F7DAC">
            <w:pPr>
              <w:jc w:val="center"/>
              <w:rPr>
                <w:lang w:val="ru-RU"/>
              </w:rPr>
            </w:pPr>
            <w:r w:rsidRPr="00864E9D">
              <w:rPr>
                <w:lang w:val="ru-RU"/>
              </w:rPr>
              <w:t>EA-39998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03E80" w:rsidRPr="00864E9D" w:rsidRDefault="00203E80" w:rsidP="000A7B44">
            <w:pPr>
              <w:jc w:val="center"/>
            </w:pPr>
            <w:r w:rsidRPr="00864E9D">
              <w:t>13.01.2020 05:25:50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ОБЩЕСТВО С ОГРАНИЧЕННОЙ ОТВЕТСТВЕННОСТЬЮ "М-ГРУПП"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ИНН3810331060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ОГРН1133850020435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КПП381001001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Место нахождения (жительства)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664040, ОБЛ ИРКУТСКАЯ38, Г ИРКУТСК, УЛ БЛЮХЕРА, ДОМ 6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Почтовый адрес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664040, г.Иркутск, ул. Блюхера, дом 6</w:t>
            </w:r>
          </w:p>
          <w:p w:rsidR="00203E80" w:rsidRPr="00864E9D" w:rsidRDefault="00203E80" w:rsidP="00864E9D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864E9D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203E80" w:rsidRPr="00864E9D" w:rsidRDefault="00203E80" w:rsidP="00864E9D">
            <w:pPr>
              <w:rPr>
                <w:lang w:val="ru-RU"/>
              </w:rPr>
            </w:pPr>
            <w:r w:rsidRPr="00864E9D">
              <w:rPr>
                <w:lang w:val="ru-RU"/>
              </w:rPr>
              <w:t>Сафиуллин Рамиль Махиянович</w:t>
            </w:r>
          </w:p>
          <w:p w:rsidR="00203E80" w:rsidRPr="00864E9D" w:rsidRDefault="00203E80" w:rsidP="000A7B44">
            <w:pPr>
              <w:rPr>
                <w:lang w:val="ru-RU"/>
              </w:rPr>
            </w:pPr>
            <w:r>
              <w:t>Телефон +79148950496</w:t>
            </w:r>
          </w:p>
        </w:tc>
      </w:tr>
      <w:tr w:rsidR="00203E80" w:rsidRPr="00A0577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03E80" w:rsidRPr="00864E9D" w:rsidRDefault="00203E80" w:rsidP="008F7DAC">
            <w:pPr>
              <w:jc w:val="center"/>
              <w:rPr>
                <w:lang w:val="ru-RU"/>
              </w:rPr>
            </w:pPr>
            <w:r w:rsidRPr="00864E9D">
              <w:rPr>
                <w:lang w:val="ru-RU"/>
              </w:rPr>
              <w:t>EA-39972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03E80" w:rsidRPr="00864E9D" w:rsidRDefault="00203E80" w:rsidP="000A7B44">
            <w:pPr>
              <w:jc w:val="center"/>
            </w:pPr>
            <w:r w:rsidRPr="00864E9D">
              <w:t>11.01.2020 19:17:56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80" w:rsidRPr="00A0577E" w:rsidRDefault="00203E80" w:rsidP="00A0577E">
            <w:pPr>
              <w:rPr>
                <w:lang w:val="ru-RU"/>
              </w:rPr>
            </w:pPr>
            <w:r w:rsidRPr="0051754C">
              <w:rPr>
                <w:lang w:val="ru-RU"/>
              </w:rPr>
              <w:t xml:space="preserve">Индивидуальный предприниматель </w:t>
            </w:r>
            <w:r w:rsidRPr="00A0577E">
              <w:rPr>
                <w:lang w:val="ru-RU"/>
              </w:rPr>
              <w:t>ПАВЛОВА ЕЛЕНА ВЛАДИМИРОВНА</w:t>
            </w:r>
          </w:p>
          <w:p w:rsidR="00203E80" w:rsidRPr="00A0577E" w:rsidRDefault="00203E80" w:rsidP="00A0577E">
            <w:pPr>
              <w:rPr>
                <w:lang w:val="ru-RU"/>
              </w:rPr>
            </w:pPr>
            <w:r w:rsidRPr="00A0577E">
              <w:rPr>
                <w:lang w:val="ru-RU"/>
              </w:rPr>
              <w:t>ИНН774311501032</w:t>
            </w:r>
          </w:p>
          <w:p w:rsidR="00203E80" w:rsidRPr="00A0577E" w:rsidRDefault="00203E80" w:rsidP="00A0577E">
            <w:pPr>
              <w:rPr>
                <w:lang w:val="ru-RU"/>
              </w:rPr>
            </w:pPr>
            <w:r w:rsidRPr="00A0577E">
              <w:rPr>
                <w:lang w:val="ru-RU"/>
              </w:rPr>
              <w:t>ОГРНИП318774600109519</w:t>
            </w:r>
          </w:p>
          <w:p w:rsidR="00203E80" w:rsidRPr="00A0577E" w:rsidRDefault="00203E80" w:rsidP="00A0577E">
            <w:pPr>
              <w:rPr>
                <w:lang w:val="ru-RU"/>
              </w:rPr>
            </w:pPr>
            <w:r w:rsidRPr="00A0577E">
              <w:rPr>
                <w:lang w:val="ru-RU"/>
              </w:rPr>
              <w:t>Почтовый адрес</w:t>
            </w:r>
          </w:p>
          <w:p w:rsidR="00203E80" w:rsidRPr="00A0577E" w:rsidRDefault="00203E80" w:rsidP="00A0577E">
            <w:pPr>
              <w:rPr>
                <w:lang w:val="ru-RU"/>
              </w:rPr>
            </w:pPr>
            <w:r w:rsidRPr="00A0577E">
              <w:rPr>
                <w:lang w:val="ru-RU"/>
              </w:rPr>
              <w:t>Г МОСКВА, МАРАШАЛА ФЕДОРЕНКО Д.4, КОРП. 1, КВ. 242</w:t>
            </w:r>
          </w:p>
          <w:p w:rsidR="00203E80" w:rsidRPr="00A0577E" w:rsidRDefault="00203E80" w:rsidP="00A0577E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A0577E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203E80" w:rsidRPr="00A0577E" w:rsidRDefault="00203E80" w:rsidP="00A0577E">
            <w:pPr>
              <w:rPr>
                <w:lang w:val="ru-RU"/>
              </w:rPr>
            </w:pPr>
            <w:r w:rsidRPr="00A0577E">
              <w:rPr>
                <w:lang w:val="ru-RU"/>
              </w:rPr>
              <w:t>Павлова Елена Владимиовна</w:t>
            </w:r>
          </w:p>
          <w:p w:rsidR="00203E80" w:rsidRPr="00043932" w:rsidRDefault="00203E80" w:rsidP="000A7B44">
            <w:pPr>
              <w:rPr>
                <w:lang w:val="ru-RU"/>
              </w:rPr>
            </w:pPr>
            <w:r w:rsidRPr="00A0577E">
              <w:rPr>
                <w:lang w:val="ru-RU"/>
              </w:rPr>
              <w:t>Телефон 79265417929</w:t>
            </w:r>
          </w:p>
        </w:tc>
      </w:tr>
      <w:tr w:rsidR="00203E80" w:rsidRPr="00A0577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03E80" w:rsidRPr="00864E9D" w:rsidRDefault="00203E80" w:rsidP="008F7DAC">
            <w:pPr>
              <w:jc w:val="center"/>
              <w:rPr>
                <w:lang w:val="ru-RU"/>
              </w:rPr>
            </w:pPr>
            <w:r w:rsidRPr="00864E9D">
              <w:rPr>
                <w:lang w:val="ru-RU"/>
              </w:rPr>
              <w:t>EA-39882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03E80" w:rsidRPr="00864E9D" w:rsidRDefault="00203E80" w:rsidP="000A7B44">
            <w:pPr>
              <w:jc w:val="center"/>
            </w:pPr>
            <w:r w:rsidRPr="00864E9D">
              <w:t>12.01.2020 11:23:55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80" w:rsidRPr="00A0577E" w:rsidRDefault="00203E80" w:rsidP="00A0577E">
            <w:pPr>
              <w:rPr>
                <w:lang w:val="ru-RU"/>
              </w:rPr>
            </w:pPr>
            <w:r w:rsidRPr="00A0577E">
              <w:rPr>
                <w:lang w:val="ru-RU"/>
              </w:rPr>
              <w:t>ОБЩЕСТВО С ОГРАНИЧЕННОЙ ОТВЕТСТВЕННОСТЬЮ "ПАНТЕОН"</w:t>
            </w:r>
          </w:p>
          <w:p w:rsidR="00203E80" w:rsidRPr="00A0577E" w:rsidRDefault="00203E80" w:rsidP="00A0577E">
            <w:pPr>
              <w:rPr>
                <w:lang w:val="ru-RU"/>
              </w:rPr>
            </w:pPr>
            <w:r w:rsidRPr="00A0577E">
              <w:rPr>
                <w:lang w:val="ru-RU"/>
              </w:rPr>
              <w:t>ИНН2310158168</w:t>
            </w:r>
          </w:p>
          <w:p w:rsidR="00203E80" w:rsidRPr="00A0577E" w:rsidRDefault="00203E80" w:rsidP="00A0577E">
            <w:pPr>
              <w:rPr>
                <w:lang w:val="ru-RU"/>
              </w:rPr>
            </w:pPr>
            <w:r w:rsidRPr="00A0577E">
              <w:rPr>
                <w:lang w:val="ru-RU"/>
              </w:rPr>
              <w:t>ОГРН1112310006643</w:t>
            </w:r>
          </w:p>
          <w:p w:rsidR="00203E80" w:rsidRPr="00A0577E" w:rsidRDefault="00203E80" w:rsidP="00A0577E">
            <w:pPr>
              <w:rPr>
                <w:lang w:val="ru-RU"/>
              </w:rPr>
            </w:pPr>
            <w:r w:rsidRPr="00A0577E">
              <w:rPr>
                <w:lang w:val="ru-RU"/>
              </w:rPr>
              <w:t>КПП231101001</w:t>
            </w:r>
          </w:p>
          <w:p w:rsidR="00203E80" w:rsidRPr="00A0577E" w:rsidRDefault="00203E80" w:rsidP="00A0577E">
            <w:pPr>
              <w:rPr>
                <w:lang w:val="ru-RU"/>
              </w:rPr>
            </w:pPr>
            <w:r w:rsidRPr="00A0577E">
              <w:rPr>
                <w:lang w:val="ru-RU"/>
              </w:rPr>
              <w:t>Место нахождения (жительства)</w:t>
            </w:r>
          </w:p>
          <w:p w:rsidR="00203E80" w:rsidRPr="00A0577E" w:rsidRDefault="00203E80" w:rsidP="00A0577E">
            <w:pPr>
              <w:rPr>
                <w:lang w:val="ru-RU"/>
              </w:rPr>
            </w:pPr>
            <w:r w:rsidRPr="00A0577E">
              <w:rPr>
                <w:lang w:val="ru-RU"/>
              </w:rPr>
              <w:t>350072, КРАЙ КРАСНОДАРСКИЙ, Г КРАСНОДАР, УЛ ТОПОЛИНАЯ, ДОМ 8, ЛИТЕР А, ОФИС 10</w:t>
            </w:r>
          </w:p>
          <w:p w:rsidR="00203E80" w:rsidRPr="00A0577E" w:rsidRDefault="00203E80" w:rsidP="00A0577E">
            <w:pPr>
              <w:rPr>
                <w:lang w:val="ru-RU"/>
              </w:rPr>
            </w:pPr>
            <w:r w:rsidRPr="00A0577E">
              <w:rPr>
                <w:lang w:val="ru-RU"/>
              </w:rPr>
              <w:t>Почтовый адрес</w:t>
            </w:r>
          </w:p>
          <w:p w:rsidR="00203E80" w:rsidRPr="00A0577E" w:rsidRDefault="00203E80" w:rsidP="00A0577E">
            <w:pPr>
              <w:rPr>
                <w:lang w:val="ru-RU"/>
              </w:rPr>
            </w:pPr>
            <w:r w:rsidRPr="00A0577E">
              <w:rPr>
                <w:lang w:val="ru-RU"/>
              </w:rPr>
              <w:t>350072, КРАЙ КРАСНОДАРСКИЙ23, Г КРАСНОДАР, УЛ ТОПОЛИНАЯ, ДОМ 8, ЛИТЕР А, ОФИС 10</w:t>
            </w:r>
          </w:p>
          <w:p w:rsidR="00203E80" w:rsidRPr="00A0577E" w:rsidRDefault="00203E80" w:rsidP="00A0577E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A0577E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203E80" w:rsidRPr="00A0577E" w:rsidRDefault="00203E80" w:rsidP="00A0577E">
            <w:pPr>
              <w:rPr>
                <w:lang w:val="ru-RU"/>
              </w:rPr>
            </w:pPr>
            <w:r w:rsidRPr="00A0577E">
              <w:rPr>
                <w:lang w:val="ru-RU"/>
              </w:rPr>
              <w:t>Щендригин Сергей Николаевич</w:t>
            </w:r>
          </w:p>
          <w:p w:rsidR="00203E80" w:rsidRPr="00043932" w:rsidRDefault="00203E80" w:rsidP="000A7B44">
            <w:pPr>
              <w:rPr>
                <w:lang w:val="ru-RU"/>
              </w:rPr>
            </w:pPr>
            <w:r w:rsidRPr="00A0577E">
              <w:rPr>
                <w:lang w:val="ru-RU"/>
              </w:rPr>
              <w:t>Телефон 79180807001</w:t>
            </w:r>
          </w:p>
        </w:tc>
      </w:tr>
    </w:tbl>
    <w:p w:rsidR="00203E80" w:rsidRPr="001D19F7" w:rsidRDefault="00203E80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203E80" w:rsidRPr="001D19F7" w:rsidRDefault="00203E80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 № </w:t>
      </w:r>
      <w:r w:rsidRPr="00864E9D">
        <w:rPr>
          <w:lang w:val="ru-RU"/>
        </w:rPr>
        <w:t>EA-39862</w:t>
      </w:r>
      <w:r w:rsidRPr="001D19F7">
        <w:rPr>
          <w:lang w:val="ru-RU"/>
        </w:rPr>
        <w:t xml:space="preserve">- </w:t>
      </w:r>
      <w:r w:rsidRPr="00864E9D">
        <w:rPr>
          <w:lang w:val="ru-RU"/>
        </w:rPr>
        <w:t>ОБЩЕСТВО С ОГРАНИЧЕННОЙ ОТВЕТСТВЕННОСТЬЮ "ПЕТЕРБУРГ-ЭЛЕКТРО"</w:t>
      </w:r>
      <w:r w:rsidRPr="001D19F7">
        <w:rPr>
          <w:lang w:val="ru-RU"/>
        </w:rPr>
        <w:t xml:space="preserve">,№ </w:t>
      </w:r>
      <w:r w:rsidRPr="00864E9D">
        <w:rPr>
          <w:lang w:val="ru-RU"/>
        </w:rPr>
        <w:t>EA-39994</w:t>
      </w:r>
      <w:r w:rsidRPr="001D19F7">
        <w:rPr>
          <w:lang w:val="ru-RU"/>
        </w:rPr>
        <w:t xml:space="preserve">- </w:t>
      </w:r>
      <w:r w:rsidRPr="00A0577E">
        <w:rPr>
          <w:lang w:val="ru-RU"/>
        </w:rPr>
        <w:t>ОБЩЕСТВО С ОГРАНИЧЕННОЙ ОТВЕТСТВЕННОСТЬЮ "РАМЕД-ТРЕЙД"</w:t>
      </w:r>
      <w:r>
        <w:rPr>
          <w:lang w:val="ru-RU"/>
        </w:rPr>
        <w:t>,</w:t>
      </w:r>
      <w:r w:rsidRPr="00A0577E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864E9D">
        <w:rPr>
          <w:lang w:val="ru-RU"/>
        </w:rPr>
        <w:t>EA-39647</w:t>
      </w:r>
      <w:r w:rsidRPr="001D19F7">
        <w:rPr>
          <w:lang w:val="ru-RU"/>
        </w:rPr>
        <w:t xml:space="preserve">- </w:t>
      </w:r>
      <w:r w:rsidRPr="00864E9D">
        <w:rPr>
          <w:lang w:val="ru-RU"/>
        </w:rPr>
        <w:t>ОБЩЕСТВО С ОГРАНИЧЕННОЙ ОТВЕТСТВЕННОСТЬЮ "СВЕТКОМ"</w:t>
      </w:r>
      <w:r w:rsidRPr="001D19F7">
        <w:rPr>
          <w:lang w:val="ru-RU"/>
        </w:rPr>
        <w:t xml:space="preserve">,№ </w:t>
      </w:r>
      <w:r w:rsidRPr="00864E9D">
        <w:rPr>
          <w:lang w:val="ru-RU"/>
        </w:rPr>
        <w:t>EA-39854</w:t>
      </w:r>
      <w:r w:rsidRPr="001D19F7">
        <w:rPr>
          <w:lang w:val="ru-RU"/>
        </w:rPr>
        <w:t xml:space="preserve">- </w:t>
      </w:r>
      <w:r w:rsidRPr="0051754C">
        <w:rPr>
          <w:lang w:val="ru-RU"/>
        </w:rPr>
        <w:t xml:space="preserve">Индивидуальный предприниматель </w:t>
      </w:r>
      <w:r w:rsidRPr="00EB1A47">
        <w:rPr>
          <w:lang w:val="ru-RU"/>
        </w:rPr>
        <w:t>ПОПОВ ДАНИЛ ПАВЛОВИЧ</w:t>
      </w:r>
      <w:r>
        <w:rPr>
          <w:lang w:val="ru-RU"/>
        </w:rPr>
        <w:t>,</w:t>
      </w:r>
      <w:r w:rsidRPr="00A0577E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864E9D">
        <w:rPr>
          <w:lang w:val="ru-RU"/>
        </w:rPr>
        <w:t>EA-39881</w:t>
      </w:r>
      <w:r w:rsidRPr="001D19F7">
        <w:rPr>
          <w:lang w:val="ru-RU"/>
        </w:rPr>
        <w:t xml:space="preserve">- </w:t>
      </w:r>
      <w:r w:rsidRPr="00864E9D">
        <w:rPr>
          <w:lang w:val="ru-RU"/>
        </w:rPr>
        <w:t>ОБЩЕСТВО С ОГРАНИЧЕННОЙ ОТВЕТСТВЕННОСТЬЮ ТОРГОВЫЙ ДОМ "ЧИСТАЯ ЭНЕРГИЯ"</w:t>
      </w:r>
      <w:r w:rsidRPr="001D19F7">
        <w:rPr>
          <w:lang w:val="ru-RU"/>
        </w:rPr>
        <w:t xml:space="preserve">,№ </w:t>
      </w:r>
      <w:r w:rsidRPr="00864E9D">
        <w:rPr>
          <w:lang w:val="ru-RU"/>
        </w:rPr>
        <w:t>EA-39998</w:t>
      </w:r>
      <w:r w:rsidRPr="001D19F7">
        <w:rPr>
          <w:lang w:val="ru-RU"/>
        </w:rPr>
        <w:t xml:space="preserve">- </w:t>
      </w:r>
      <w:r w:rsidRPr="00864E9D">
        <w:rPr>
          <w:lang w:val="ru-RU"/>
        </w:rPr>
        <w:t>ОБЩЕСТВО С ОГРАНИЧЕННОЙ ОТВЕТСТВЕННОСТЬЮ "М-ГРУПП"</w:t>
      </w:r>
      <w:r>
        <w:rPr>
          <w:lang w:val="ru-RU"/>
        </w:rPr>
        <w:t>,</w:t>
      </w:r>
      <w:r w:rsidRPr="00A0577E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864E9D">
        <w:rPr>
          <w:lang w:val="ru-RU"/>
        </w:rPr>
        <w:t>EA-39972</w:t>
      </w:r>
      <w:r w:rsidRPr="001D19F7">
        <w:rPr>
          <w:lang w:val="ru-RU"/>
        </w:rPr>
        <w:t xml:space="preserve">- </w:t>
      </w:r>
      <w:r w:rsidRPr="0051754C">
        <w:rPr>
          <w:lang w:val="ru-RU"/>
        </w:rPr>
        <w:t xml:space="preserve">Индивидуальный предприниматель </w:t>
      </w:r>
      <w:r w:rsidRPr="00A0577E">
        <w:rPr>
          <w:lang w:val="ru-RU"/>
        </w:rPr>
        <w:t>ПАВЛОВА ЕЛЕНА ВЛАДИМИРОВНА</w:t>
      </w:r>
      <w:r w:rsidRPr="001D19F7">
        <w:rPr>
          <w:lang w:val="ru-RU"/>
        </w:rPr>
        <w:t xml:space="preserve">,№ </w:t>
      </w:r>
      <w:r w:rsidRPr="00864E9D">
        <w:rPr>
          <w:lang w:val="ru-RU"/>
        </w:rPr>
        <w:t>EA-39882</w:t>
      </w:r>
      <w:r w:rsidRPr="001D19F7">
        <w:rPr>
          <w:lang w:val="ru-RU"/>
        </w:rPr>
        <w:t xml:space="preserve">- </w:t>
      </w:r>
      <w:r w:rsidRPr="00A0577E">
        <w:rPr>
          <w:lang w:val="ru-RU"/>
        </w:rPr>
        <w:t>ОБЩЕСТВО С ОГРАНИЧЕННОЙ ОТВЕТСТВЕННОСТЬЮ "ПАНТЕОН"</w:t>
      </w:r>
      <w:r w:rsidRPr="001D19F7">
        <w:rPr>
          <w:lang w:val="ru-RU"/>
        </w:rPr>
        <w:t>.</w:t>
      </w:r>
    </w:p>
    <w:p w:rsidR="00203E80" w:rsidRPr="001D19F7" w:rsidRDefault="00203E80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203E80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203E80" w:rsidRPr="001D19F7" w:rsidRDefault="00203E80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203E80" w:rsidRPr="001D19F7" w:rsidRDefault="00203E80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203E80" w:rsidRPr="001D19F7">
        <w:trPr>
          <w:trHeight w:val="274"/>
        </w:trPr>
        <w:tc>
          <w:tcPr>
            <w:tcW w:w="2204" w:type="dxa"/>
            <w:vMerge/>
          </w:tcPr>
          <w:p w:rsidR="00203E80" w:rsidRPr="001D19F7" w:rsidRDefault="00203E80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203E80" w:rsidRPr="001D19F7" w:rsidRDefault="00203E80" w:rsidP="00AA4A97">
            <w:pPr>
              <w:jc w:val="center"/>
              <w:rPr>
                <w:lang w:val="ru-RU"/>
              </w:rPr>
            </w:pPr>
          </w:p>
          <w:p w:rsidR="00203E80" w:rsidRPr="001D19F7" w:rsidRDefault="00203E80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203E80" w:rsidRPr="001D19F7" w:rsidRDefault="00203E80" w:rsidP="00AA4A97">
            <w:pPr>
              <w:ind w:right="-21"/>
              <w:jc w:val="center"/>
              <w:rPr>
                <w:lang w:val="ru-RU"/>
              </w:rPr>
            </w:pPr>
          </w:p>
          <w:p w:rsidR="00203E80" w:rsidRPr="001D19F7" w:rsidRDefault="00203E80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203E80" w:rsidRPr="001D19F7" w:rsidRDefault="00203E80" w:rsidP="0056026D">
            <w:pPr>
              <w:jc w:val="center"/>
              <w:rPr>
                <w:lang w:val="ru-RU"/>
              </w:rPr>
            </w:pPr>
          </w:p>
          <w:p w:rsidR="00203E80" w:rsidRPr="001D19F7" w:rsidRDefault="00203E80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203E80" w:rsidRPr="001D19F7" w:rsidRDefault="00203E80" w:rsidP="00AA4A97">
            <w:pPr>
              <w:jc w:val="center"/>
              <w:rPr>
                <w:lang w:val="ru-RU"/>
              </w:rPr>
            </w:pPr>
          </w:p>
          <w:p w:rsidR="00203E80" w:rsidRPr="001D19F7" w:rsidRDefault="00203E80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203E80" w:rsidRPr="001D19F7" w:rsidRDefault="00203E80" w:rsidP="0056026D">
            <w:pPr>
              <w:jc w:val="center"/>
              <w:rPr>
                <w:lang w:val="ru-RU"/>
              </w:rPr>
            </w:pPr>
          </w:p>
          <w:p w:rsidR="00203E80" w:rsidRPr="001D19F7" w:rsidRDefault="00203E80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203E80" w:rsidRPr="00832B79">
        <w:trPr>
          <w:trHeight w:val="938"/>
        </w:trPr>
        <w:tc>
          <w:tcPr>
            <w:tcW w:w="2204" w:type="dxa"/>
            <w:vAlign w:val="center"/>
          </w:tcPr>
          <w:p w:rsidR="00203E80" w:rsidRPr="001D19F7" w:rsidRDefault="00203E80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864E9D">
              <w:rPr>
                <w:lang w:val="ru-RU"/>
              </w:rPr>
              <w:t>EA-39862</w:t>
            </w:r>
            <w:r w:rsidRPr="001D19F7">
              <w:rPr>
                <w:lang w:val="ru-RU"/>
              </w:rPr>
              <w:t xml:space="preserve">- </w:t>
            </w:r>
            <w:r w:rsidRPr="00864E9D">
              <w:rPr>
                <w:lang w:val="ru-RU"/>
              </w:rPr>
              <w:t>ОБЩЕСТВО С ОГРАНИЧЕННОЙ ОТВЕТСТВЕННОСТЬЮ "ПЕТЕРБУРГ-ЭЛЕКТРО"</w:t>
            </w:r>
          </w:p>
        </w:tc>
        <w:tc>
          <w:tcPr>
            <w:tcW w:w="1700" w:type="dxa"/>
          </w:tcPr>
          <w:p w:rsidR="00203E80" w:rsidRPr="001D19F7" w:rsidRDefault="00203E80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03E80" w:rsidRPr="001D19F7" w:rsidRDefault="00203E80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03E80" w:rsidRPr="001D19F7" w:rsidRDefault="00203E80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03E80" w:rsidRPr="001D19F7" w:rsidRDefault="00203E80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03E80" w:rsidRPr="001D19F7" w:rsidRDefault="00203E80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03E80" w:rsidRPr="00832B79">
        <w:trPr>
          <w:trHeight w:val="938"/>
        </w:trPr>
        <w:tc>
          <w:tcPr>
            <w:tcW w:w="2204" w:type="dxa"/>
            <w:vAlign w:val="center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864E9D">
              <w:rPr>
                <w:lang w:val="ru-RU"/>
              </w:rPr>
              <w:t>EA-39994</w:t>
            </w:r>
            <w:r w:rsidRPr="001D19F7">
              <w:rPr>
                <w:lang w:val="ru-RU"/>
              </w:rPr>
              <w:t xml:space="preserve">- </w:t>
            </w:r>
            <w:r w:rsidRPr="00A0577E">
              <w:rPr>
                <w:lang w:val="ru-RU"/>
              </w:rPr>
              <w:t>ОБЩЕСТВО С ОГРАНИЧЕННОЙ ОТВЕТСТВЕННОСТЬЮ "РАМЕД-ТРЕЙД"</w:t>
            </w:r>
          </w:p>
        </w:tc>
        <w:tc>
          <w:tcPr>
            <w:tcW w:w="1700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03E80" w:rsidRPr="00832B79">
        <w:trPr>
          <w:trHeight w:val="938"/>
        </w:trPr>
        <w:tc>
          <w:tcPr>
            <w:tcW w:w="2204" w:type="dxa"/>
            <w:vAlign w:val="center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864E9D">
              <w:rPr>
                <w:lang w:val="ru-RU"/>
              </w:rPr>
              <w:t>EA-39647</w:t>
            </w:r>
            <w:r w:rsidRPr="001D19F7">
              <w:rPr>
                <w:lang w:val="ru-RU"/>
              </w:rPr>
              <w:t xml:space="preserve">- </w:t>
            </w:r>
            <w:r w:rsidRPr="00864E9D">
              <w:rPr>
                <w:lang w:val="ru-RU"/>
              </w:rPr>
              <w:t>ОБЩЕСТВО С ОГРАНИЧЕННОЙ ОТВЕТСТВЕННОСТЬЮ "СВЕТКОМ"</w:t>
            </w:r>
          </w:p>
        </w:tc>
        <w:tc>
          <w:tcPr>
            <w:tcW w:w="1700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03E80" w:rsidRPr="00832B79">
        <w:trPr>
          <w:trHeight w:val="938"/>
        </w:trPr>
        <w:tc>
          <w:tcPr>
            <w:tcW w:w="2204" w:type="dxa"/>
            <w:vAlign w:val="center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864E9D">
              <w:rPr>
                <w:lang w:val="ru-RU"/>
              </w:rPr>
              <w:t>EA-39854</w:t>
            </w:r>
            <w:r w:rsidRPr="001D19F7">
              <w:rPr>
                <w:lang w:val="ru-RU"/>
              </w:rPr>
              <w:t xml:space="preserve">- </w:t>
            </w:r>
            <w:r w:rsidRPr="0051754C">
              <w:rPr>
                <w:lang w:val="ru-RU"/>
              </w:rPr>
              <w:t xml:space="preserve">Индивидуальный предприниматель </w:t>
            </w:r>
            <w:r w:rsidRPr="00EB1A47">
              <w:rPr>
                <w:lang w:val="ru-RU"/>
              </w:rPr>
              <w:t>ПОПОВ ДАНИЛ ПАВЛОВИЧ</w:t>
            </w:r>
          </w:p>
        </w:tc>
        <w:tc>
          <w:tcPr>
            <w:tcW w:w="1700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03E80" w:rsidRPr="00832B79">
        <w:trPr>
          <w:trHeight w:val="938"/>
        </w:trPr>
        <w:tc>
          <w:tcPr>
            <w:tcW w:w="2204" w:type="dxa"/>
            <w:vAlign w:val="center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864E9D">
              <w:rPr>
                <w:lang w:val="ru-RU"/>
              </w:rPr>
              <w:t>EA-39881</w:t>
            </w:r>
            <w:r w:rsidRPr="001D19F7">
              <w:rPr>
                <w:lang w:val="ru-RU"/>
              </w:rPr>
              <w:t xml:space="preserve">- </w:t>
            </w:r>
            <w:r w:rsidRPr="00864E9D">
              <w:rPr>
                <w:lang w:val="ru-RU"/>
              </w:rPr>
              <w:t>ОБЩЕСТВО С ОГРАНИЧЕННОЙ ОТВЕТСТВЕННОСТЬЮ ТОРГОВЫЙ ДОМ "ЧИСТАЯ ЭНЕРГИЯ"</w:t>
            </w:r>
          </w:p>
        </w:tc>
        <w:tc>
          <w:tcPr>
            <w:tcW w:w="1700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03E80" w:rsidRPr="00832B79">
        <w:trPr>
          <w:trHeight w:val="938"/>
        </w:trPr>
        <w:tc>
          <w:tcPr>
            <w:tcW w:w="2204" w:type="dxa"/>
            <w:vAlign w:val="center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864E9D">
              <w:rPr>
                <w:lang w:val="ru-RU"/>
              </w:rPr>
              <w:t>EA-39998</w:t>
            </w:r>
            <w:r w:rsidRPr="001D19F7">
              <w:rPr>
                <w:lang w:val="ru-RU"/>
              </w:rPr>
              <w:t xml:space="preserve">- </w:t>
            </w:r>
            <w:r w:rsidRPr="00864E9D">
              <w:rPr>
                <w:lang w:val="ru-RU"/>
              </w:rPr>
              <w:t>ОБЩЕСТВО С ОГРАНИЧЕННОЙ ОТВЕТСТВЕННОСТЬЮ "М-ГРУПП"</w:t>
            </w:r>
          </w:p>
        </w:tc>
        <w:tc>
          <w:tcPr>
            <w:tcW w:w="1700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03E80" w:rsidRPr="00832B79">
        <w:trPr>
          <w:trHeight w:val="938"/>
        </w:trPr>
        <w:tc>
          <w:tcPr>
            <w:tcW w:w="2204" w:type="dxa"/>
            <w:vAlign w:val="center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864E9D">
              <w:rPr>
                <w:lang w:val="ru-RU"/>
              </w:rPr>
              <w:t>EA-39972</w:t>
            </w:r>
            <w:r w:rsidRPr="001D19F7">
              <w:rPr>
                <w:lang w:val="ru-RU"/>
              </w:rPr>
              <w:t xml:space="preserve">- </w:t>
            </w:r>
            <w:r w:rsidRPr="0051754C">
              <w:rPr>
                <w:lang w:val="ru-RU"/>
              </w:rPr>
              <w:t xml:space="preserve">Индивидуальный предприниматель </w:t>
            </w:r>
            <w:r w:rsidRPr="00A0577E">
              <w:rPr>
                <w:lang w:val="ru-RU"/>
              </w:rPr>
              <w:t>ПАВЛОВА ЕЛЕНА ВЛАДИМИРОВНА</w:t>
            </w:r>
          </w:p>
        </w:tc>
        <w:tc>
          <w:tcPr>
            <w:tcW w:w="1700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03E80" w:rsidRPr="001D19F7" w:rsidRDefault="00203E80" w:rsidP="008F7DA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03E80" w:rsidRPr="00832B79">
        <w:trPr>
          <w:trHeight w:val="938"/>
        </w:trPr>
        <w:tc>
          <w:tcPr>
            <w:tcW w:w="2204" w:type="dxa"/>
            <w:vAlign w:val="center"/>
          </w:tcPr>
          <w:p w:rsidR="00203E80" w:rsidRPr="001D19F7" w:rsidRDefault="00203E80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864E9D">
              <w:rPr>
                <w:lang w:val="ru-RU"/>
              </w:rPr>
              <w:t>EA-39882</w:t>
            </w:r>
            <w:r w:rsidRPr="001D19F7">
              <w:rPr>
                <w:lang w:val="ru-RU"/>
              </w:rPr>
              <w:t xml:space="preserve">- </w:t>
            </w:r>
            <w:r w:rsidRPr="00A0577E">
              <w:rPr>
                <w:lang w:val="ru-RU"/>
              </w:rPr>
              <w:t>ОБЩЕСТВО С ОГРАНИЧЕННОЙ ОТВЕТСТВЕННОСТЬЮ "ПАНТЕОН"</w:t>
            </w:r>
          </w:p>
        </w:tc>
        <w:tc>
          <w:tcPr>
            <w:tcW w:w="1700" w:type="dxa"/>
          </w:tcPr>
          <w:p w:rsidR="00203E80" w:rsidRPr="001D19F7" w:rsidRDefault="00203E80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03E80" w:rsidRPr="001D19F7" w:rsidRDefault="00203E80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03E80" w:rsidRPr="001D19F7" w:rsidRDefault="00203E80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03E80" w:rsidRPr="001D19F7" w:rsidRDefault="00203E80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03E80" w:rsidRPr="001D19F7" w:rsidRDefault="00203E80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203E80" w:rsidRPr="001D19F7" w:rsidRDefault="00203E80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334C47">
        <w:rPr>
          <w:lang w:val="ru-RU"/>
        </w:rPr>
        <w:t>Поставка электротоваров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A0577E">
        <w:rPr>
          <w:lang w:val="ru-RU"/>
        </w:rPr>
        <w:t>ОБЩЕСТВО С ОГРАНИЧЕННОЙ ОТВЕТСТВЕННОСТЬЮ "ПЕТЕРБУРГ-ЭЛЕКТРО"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A0577E">
        <w:rPr>
          <w:color w:val="000000"/>
          <w:lang w:val="ru-RU"/>
        </w:rPr>
        <w:t>180 101.49</w:t>
      </w:r>
      <w:r w:rsidRPr="001D19F7">
        <w:rPr>
          <w:lang w:val="ru-RU"/>
        </w:rPr>
        <w:t xml:space="preserve"> рублей.  </w:t>
      </w:r>
    </w:p>
    <w:p w:rsidR="00203E80" w:rsidRPr="001D19F7" w:rsidRDefault="00203E80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203E80" w:rsidRPr="001D19F7">
        <w:trPr>
          <w:trHeight w:val="206"/>
          <w:jc w:val="center"/>
        </w:trPr>
        <w:tc>
          <w:tcPr>
            <w:tcW w:w="7338" w:type="dxa"/>
          </w:tcPr>
          <w:p w:rsidR="00203E80" w:rsidRPr="001D19F7" w:rsidRDefault="00203E8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03E80" w:rsidRPr="001D19F7" w:rsidRDefault="00203E8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203E80" w:rsidRPr="001D19F7" w:rsidRDefault="00203E8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03E80" w:rsidRPr="001D19F7" w:rsidRDefault="00203E8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203E80" w:rsidRPr="001D19F7" w:rsidRDefault="00203E8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203E80" w:rsidRPr="001D19F7">
        <w:trPr>
          <w:trHeight w:val="206"/>
          <w:jc w:val="center"/>
        </w:trPr>
        <w:tc>
          <w:tcPr>
            <w:tcW w:w="7338" w:type="dxa"/>
          </w:tcPr>
          <w:p w:rsidR="00203E80" w:rsidRPr="001D19F7" w:rsidRDefault="00203E80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03E80" w:rsidRPr="001D19F7" w:rsidRDefault="00203E80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203E80" w:rsidRPr="001D19F7" w:rsidRDefault="00203E8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203E80" w:rsidRPr="001D19F7" w:rsidRDefault="00203E8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03E80" w:rsidRPr="001D19F7" w:rsidRDefault="00203E8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203E80" w:rsidRPr="001D19F7" w:rsidRDefault="00203E8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03E80" w:rsidRPr="001D19F7" w:rsidRDefault="00203E8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203E80" w:rsidRPr="001D19F7" w:rsidRDefault="00203E8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203E80" w:rsidRPr="001D19F7">
        <w:trPr>
          <w:trHeight w:val="206"/>
          <w:jc w:val="center"/>
        </w:trPr>
        <w:tc>
          <w:tcPr>
            <w:tcW w:w="7338" w:type="dxa"/>
          </w:tcPr>
          <w:p w:rsidR="00203E80" w:rsidRPr="001D19F7" w:rsidRDefault="00203E8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203E80" w:rsidRPr="001D19F7" w:rsidRDefault="00203E80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203E80" w:rsidRPr="001D19F7" w:rsidRDefault="00203E80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203E80" w:rsidRPr="001D19F7" w:rsidRDefault="00203E80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203E80" w:rsidRPr="001D19F7" w:rsidRDefault="00203E80" w:rsidP="00B7524D">
      <w:pPr>
        <w:jc w:val="both"/>
        <w:rPr>
          <w:lang w:val="ru-RU" w:eastAsia="ru-RU"/>
        </w:rPr>
      </w:pPr>
    </w:p>
    <w:sectPr w:rsidR="00203E80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3E80" w:rsidRDefault="00203E80">
      <w:r>
        <w:separator/>
      </w:r>
    </w:p>
  </w:endnote>
  <w:endnote w:type="continuationSeparator" w:id="1">
    <w:p w:rsidR="00203E80" w:rsidRDefault="00203E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3E80" w:rsidRDefault="00203E80">
      <w:r>
        <w:separator/>
      </w:r>
    </w:p>
  </w:footnote>
  <w:footnote w:type="continuationSeparator" w:id="1">
    <w:p w:rsidR="00203E80" w:rsidRDefault="00203E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E80" w:rsidRDefault="00203E80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203E80" w:rsidRDefault="00203E8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3932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09D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3E80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4C47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54C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299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4E9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8F7DAC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77E"/>
    <w:rsid w:val="00A05AA5"/>
    <w:rsid w:val="00A05DB6"/>
    <w:rsid w:val="00A075B8"/>
    <w:rsid w:val="00A10553"/>
    <w:rsid w:val="00A12B8E"/>
    <w:rsid w:val="00A132C0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95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733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00CD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14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1A47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4A0A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A075B8"/>
  </w:style>
  <w:style w:type="character" w:customStyle="1" w:styleId="139">
    <w:name w:val="Знак Знак139"/>
    <w:basedOn w:val="DefaultParagraphFont"/>
    <w:uiPriority w:val="99"/>
    <w:rsid w:val="00334C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58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5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5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5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5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5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5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5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158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598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5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586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1586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1586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58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586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6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6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586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58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1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0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41586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586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1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1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41586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586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0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1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41586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58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586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0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0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41586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586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586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1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0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41586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586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58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07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1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41586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586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08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1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41586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586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13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0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41586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586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13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0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41586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586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0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1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41586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586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1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1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41586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58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0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0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41586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586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58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19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1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4158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586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1586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1586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1586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1586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1586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1586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1586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158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1586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1586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1586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1586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158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5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5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158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5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5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5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5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5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5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39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585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1586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1585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5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5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5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5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5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5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5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158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5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5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5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5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158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5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5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5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5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5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58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58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1586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8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58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586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4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4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4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4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4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4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4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4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4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4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4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4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4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4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6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65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6</Pages>
  <Words>2218</Words>
  <Characters>12644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2020-01-13T06:47:00Z</cp:lastPrinted>
  <dcterms:created xsi:type="dcterms:W3CDTF">2020-01-15T14:09:00Z</dcterms:created>
  <dcterms:modified xsi:type="dcterms:W3CDTF">2020-01-15T14:44:00Z</dcterms:modified>
</cp:coreProperties>
</file>