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78" w:rsidRPr="001D19F7" w:rsidRDefault="0004647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56</w:t>
      </w:r>
    </w:p>
    <w:p w:rsidR="00046478" w:rsidRPr="001D19F7" w:rsidRDefault="0004647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46478" w:rsidRPr="001D19F7" w:rsidRDefault="0004647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46478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478" w:rsidRPr="001D19F7" w:rsidRDefault="00046478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478" w:rsidRPr="001D19F7" w:rsidRDefault="00046478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046478" w:rsidRDefault="00046478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31CBB">
        <w:rPr>
          <w:b/>
          <w:bCs/>
          <w:lang w:val="ru-RU"/>
        </w:rPr>
        <w:t xml:space="preserve">Информация о государственном заказчике: </w:t>
      </w:r>
      <w:r w:rsidRPr="00C31CB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C31CBB">
          <w:rPr>
            <w:rStyle w:val="Hyperlink"/>
          </w:rPr>
          <w:t>crbzak</w:t>
        </w:r>
        <w:r w:rsidRPr="00C31CBB">
          <w:rPr>
            <w:rStyle w:val="Hyperlink"/>
            <w:lang w:val="ru-RU"/>
          </w:rPr>
          <w:t>@</w:t>
        </w:r>
        <w:r w:rsidRPr="00C31CBB">
          <w:rPr>
            <w:rStyle w:val="Hyperlink"/>
          </w:rPr>
          <w:t>mail</w:t>
        </w:r>
        <w:r w:rsidRPr="00C31CBB">
          <w:rPr>
            <w:rStyle w:val="Hyperlink"/>
            <w:lang w:val="ru-RU"/>
          </w:rPr>
          <w:t>.</w:t>
        </w:r>
        <w:r w:rsidRPr="00C31CBB">
          <w:rPr>
            <w:rStyle w:val="Hyperlink"/>
          </w:rPr>
          <w:t>ru</w:t>
        </w:r>
      </w:hyperlink>
      <w:r w:rsidRPr="00C31CBB">
        <w:rPr>
          <w:lang w:val="ru-RU"/>
        </w:rPr>
        <w:t>. Контрактный управляющий: Дехтерев Юрий Сергеевич.</w:t>
      </w: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31CBB">
        <w:rPr>
          <w:b/>
          <w:bCs/>
          <w:lang w:val="ru-RU"/>
        </w:rPr>
        <w:t>Предмет контракта: «</w:t>
      </w:r>
      <w:r w:rsidRPr="00C31CBB">
        <w:rPr>
          <w:lang w:val="ru-RU"/>
        </w:rPr>
        <w:t xml:space="preserve">Поставка картриджей».  </w:t>
      </w:r>
    </w:p>
    <w:p w:rsidR="00046478" w:rsidRPr="00C31CBB" w:rsidRDefault="00046478" w:rsidP="00C31CBB">
      <w:pPr>
        <w:autoSpaceDE w:val="0"/>
        <w:autoSpaceDN w:val="0"/>
        <w:adjustRightInd w:val="0"/>
        <w:rPr>
          <w:lang w:val="ru-RU"/>
        </w:rPr>
      </w:pPr>
      <w:r w:rsidRPr="00C31CBB">
        <w:rPr>
          <w:b/>
          <w:bCs/>
          <w:noProof/>
          <w:lang w:val="ru-RU"/>
        </w:rPr>
        <w:t>Идентификационный код закупки:</w:t>
      </w:r>
      <w:r w:rsidRPr="00C31CBB">
        <w:rPr>
          <w:lang w:val="ru-RU"/>
        </w:rPr>
        <w:t xml:space="preserve"> </w:t>
      </w:r>
      <w:r w:rsidRPr="00C31CBB">
        <w:rPr>
          <w:color w:val="000000"/>
          <w:lang w:val="ru-RU"/>
        </w:rPr>
        <w:t>193234901331923490100103980012823000</w:t>
      </w:r>
    </w:p>
    <w:p w:rsidR="00046478" w:rsidRPr="00C31CBB" w:rsidRDefault="00046478" w:rsidP="00C31CBB">
      <w:pPr>
        <w:autoSpaceDE w:val="0"/>
        <w:autoSpaceDN w:val="0"/>
        <w:adjustRightInd w:val="0"/>
        <w:rPr>
          <w:lang w:val="ru-RU"/>
        </w:rPr>
      </w:pPr>
      <w:r w:rsidRPr="00C31CBB">
        <w:rPr>
          <w:b/>
          <w:bCs/>
          <w:noProof/>
          <w:lang w:val="ru-RU"/>
        </w:rPr>
        <w:t>Начальная (максимальная) цена контракта</w:t>
      </w:r>
      <w:r w:rsidRPr="00C31CBB">
        <w:rPr>
          <w:b/>
          <w:bCs/>
          <w:lang w:val="ru-RU"/>
        </w:rPr>
        <w:t>:</w:t>
      </w:r>
      <w:r w:rsidRPr="00C31CBB">
        <w:rPr>
          <w:lang w:val="ru-RU"/>
        </w:rPr>
        <w:t xml:space="preserve"> 499797 руб. 33 коп. (четыреста девяноста девять тысяч семьсот девяносто семь рублей 33 копейки).</w:t>
      </w: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31CB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C31CBB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31CB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C31CBB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1/5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31CBB">
        <w:rPr>
          <w:b/>
          <w:bCs/>
          <w:lang w:val="ru-RU"/>
        </w:rPr>
        <w:t>Источник финансирования:</w:t>
      </w:r>
      <w:r w:rsidRPr="00C31CBB">
        <w:rPr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046478" w:rsidRPr="00C31CBB" w:rsidRDefault="00046478" w:rsidP="00C31CBB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C31CBB">
        <w:rPr>
          <w:lang w:val="ru-RU"/>
        </w:rPr>
        <w:t xml:space="preserve">  </w:t>
      </w:r>
      <w:r w:rsidRPr="00C31CBB">
        <w:rPr>
          <w:b/>
          <w:bCs/>
          <w:lang w:val="ru-RU"/>
        </w:rPr>
        <w:t>Размер обеспечения заявки на участие в аукционе:</w:t>
      </w:r>
      <w:r w:rsidRPr="00C31CBB">
        <w:rPr>
          <w:lang w:val="ru-RU"/>
        </w:rPr>
        <w:t xml:space="preserve"> Не установлен</w:t>
      </w:r>
      <w:r w:rsidRPr="00C31CBB">
        <w:rPr>
          <w:spacing w:val="-2"/>
          <w:lang w:val="ru-RU"/>
        </w:rPr>
        <w:t>.</w:t>
      </w:r>
    </w:p>
    <w:p w:rsidR="00046478" w:rsidRPr="00C31CBB" w:rsidRDefault="00046478" w:rsidP="00C31CBB">
      <w:pPr>
        <w:jc w:val="both"/>
        <w:rPr>
          <w:spacing w:val="-2"/>
          <w:lang w:val="ru-RU"/>
        </w:rPr>
      </w:pPr>
      <w:r w:rsidRPr="00C31CBB">
        <w:rPr>
          <w:b/>
          <w:bCs/>
          <w:lang w:val="ru-RU"/>
        </w:rPr>
        <w:t xml:space="preserve">       </w:t>
      </w:r>
      <w:r w:rsidRPr="00C31CBB">
        <w:rPr>
          <w:b/>
          <w:bCs/>
          <w:lang w:val="ru-RU"/>
        </w:rPr>
        <w:tab/>
        <w:t xml:space="preserve">Размер обеспечения исполнения контракта: </w:t>
      </w:r>
      <w:r w:rsidRPr="00C31CBB">
        <w:rPr>
          <w:lang w:val="ru-RU"/>
        </w:rPr>
        <w:t xml:space="preserve">5 </w:t>
      </w:r>
      <w:r w:rsidRPr="00C31CB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46478" w:rsidRPr="00C31CBB" w:rsidRDefault="00046478" w:rsidP="00C31CB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C31CB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31CBB">
        <w:rPr>
          <w:sz w:val="24"/>
          <w:szCs w:val="24"/>
        </w:rPr>
        <w:t>30.12.2019 15:22 (московское время).</w:t>
      </w:r>
    </w:p>
    <w:p w:rsidR="00046478" w:rsidRPr="00C31CBB" w:rsidRDefault="00046478" w:rsidP="00C31CB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31CB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C31CB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46478" w:rsidRPr="001D19F7">
        <w:trPr>
          <w:jc w:val="center"/>
        </w:trPr>
        <w:tc>
          <w:tcPr>
            <w:tcW w:w="9828" w:type="dxa"/>
            <w:gridSpan w:val="5"/>
          </w:tcPr>
          <w:p w:rsidR="00046478" w:rsidRPr="001D19F7" w:rsidRDefault="0004647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046478" w:rsidRPr="00CF7D74">
        <w:trPr>
          <w:jc w:val="center"/>
        </w:trPr>
        <w:tc>
          <w:tcPr>
            <w:tcW w:w="2820" w:type="dxa"/>
          </w:tcPr>
          <w:p w:rsidR="00046478" w:rsidRPr="001D19F7" w:rsidRDefault="0004647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46478" w:rsidRPr="001D19F7" w:rsidRDefault="0004647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46478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046478" w:rsidRPr="001D19F7" w:rsidRDefault="00046478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046478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046478" w:rsidRPr="001D19F7" w:rsidRDefault="00046478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46478" w:rsidRPr="001D19F7" w:rsidRDefault="0004647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046478" w:rsidRPr="001D19F7">
        <w:trPr>
          <w:jc w:val="center"/>
        </w:trPr>
        <w:tc>
          <w:tcPr>
            <w:tcW w:w="9828" w:type="dxa"/>
            <w:gridSpan w:val="5"/>
          </w:tcPr>
          <w:p w:rsidR="00046478" w:rsidRPr="001D19F7" w:rsidRDefault="00046478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046478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46478" w:rsidRPr="001D19F7" w:rsidRDefault="0004647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046478" w:rsidRPr="001D19F7" w:rsidRDefault="0004647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046478" w:rsidRPr="001D19F7" w:rsidRDefault="0004647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46478" w:rsidRPr="001D19F7" w:rsidRDefault="00046478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046478" w:rsidRPr="001D19F7" w:rsidRDefault="0004647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046478" w:rsidRPr="001D19F7" w:rsidRDefault="0004647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046478" w:rsidRPr="001D19F7" w:rsidRDefault="00046478" w:rsidP="00A841CC">
            <w:pPr>
              <w:ind w:right="-80"/>
              <w:jc w:val="both"/>
              <w:rPr>
                <w:lang w:val="ru-RU"/>
              </w:rPr>
            </w:pPr>
          </w:p>
          <w:p w:rsidR="00046478" w:rsidRPr="001D19F7" w:rsidRDefault="0004647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046478" w:rsidRPr="001D19F7" w:rsidRDefault="0004647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046478" w:rsidRPr="001D19F7" w:rsidRDefault="0004647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46478" w:rsidRPr="001D19F7" w:rsidRDefault="00046478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04647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4647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C31CBB" w:rsidRDefault="00046478" w:rsidP="00C31CB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361 501.01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53216D" w:rsidRDefault="00046478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15.01.2020 12:55:41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C31CBB" w:rsidRDefault="00046478" w:rsidP="00CE4749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EA-39916</w:t>
            </w:r>
          </w:p>
        </w:tc>
      </w:tr>
      <w:tr w:rsidR="0004647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53216D" w:rsidRDefault="00046478" w:rsidP="0053216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364 000.00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53216D" w:rsidRDefault="00046478" w:rsidP="00E664B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15.01.2020 12:50:04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C31CBB" w:rsidRDefault="00046478" w:rsidP="00E664B4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EA-39976</w:t>
            </w:r>
          </w:p>
        </w:tc>
      </w:tr>
      <w:tr w:rsidR="0004647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53216D" w:rsidRDefault="00046478" w:rsidP="00207A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447 318.54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53216D" w:rsidRDefault="00046478" w:rsidP="002241A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15.01.2020 11:51:58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6478" w:rsidRPr="00C31CBB" w:rsidRDefault="00046478" w:rsidP="002241A0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EA-39859</w:t>
            </w:r>
          </w:p>
        </w:tc>
      </w:tr>
    </w:tbl>
    <w:p w:rsidR="00046478" w:rsidRPr="001D19F7" w:rsidRDefault="00046478" w:rsidP="00414540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C31CBB">
        <w:rPr>
          <w:rFonts w:ascii="Roboto" w:hAnsi="Roboto" w:cs="Roboto"/>
          <w:color w:val="000000"/>
          <w:shd w:val="clear" w:color="auto" w:fill="FFFFFF"/>
        </w:rPr>
        <w:t>EA</w:t>
      </w:r>
      <w:r w:rsidRPr="00C31CBB">
        <w:rPr>
          <w:rFonts w:ascii="Roboto" w:hAnsi="Roboto" w:cs="Roboto"/>
          <w:color w:val="000000"/>
          <w:shd w:val="clear" w:color="auto" w:fill="FFFFFF"/>
          <w:lang w:val="ru-RU"/>
        </w:rPr>
        <w:t>-39808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046478" w:rsidRPr="001D19F7" w:rsidRDefault="00046478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46478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46478" w:rsidRPr="001D19F7" w:rsidRDefault="0004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046478" w:rsidRPr="001D19F7" w:rsidRDefault="0004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6478" w:rsidRPr="001D19F7" w:rsidRDefault="0004647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046478" w:rsidRPr="001D19F7" w:rsidRDefault="0004647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478" w:rsidRPr="001D19F7" w:rsidRDefault="0004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46478" w:rsidRPr="008578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6478" w:rsidRPr="00C31CBB" w:rsidRDefault="00046478" w:rsidP="00C34C0F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EA-39916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6478" w:rsidRPr="00C31CBB" w:rsidRDefault="00046478" w:rsidP="00FE5198">
            <w:pPr>
              <w:jc w:val="center"/>
            </w:pPr>
            <w:r w:rsidRPr="00C31CBB">
              <w:t>10.01.2020 17:07:20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ОБЩЕСТВО С ОГРАНИЧЕННОЙ ОТВЕТСТВЕННОСТЬЮ "ИНФОТЕХ"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ИНН2310213404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ОГРН1192375023356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КПП231001001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Место нахождения (жительства)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Почтовый адрес</w:t>
            </w:r>
          </w:p>
          <w:p w:rsidR="00046478" w:rsidRPr="0053216D" w:rsidRDefault="00046478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046478" w:rsidRDefault="00046478" w:rsidP="0053216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046478" w:rsidRPr="0053216D" w:rsidRDefault="00046478" w:rsidP="00207A2D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046478" w:rsidRPr="00CF7D7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6478" w:rsidRPr="00C31CBB" w:rsidRDefault="00046478" w:rsidP="00C34C0F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EA-39976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6478" w:rsidRPr="0053216D" w:rsidRDefault="00046478" w:rsidP="00C31CBB">
            <w:pPr>
              <w:jc w:val="center"/>
            </w:pPr>
            <w:r>
              <w:t>12.01.2020 11:05:41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ОБЩЕСТВО С ОГРАНИЧЕННОЙ ОТВЕТСТВЕННОСТЬЮ "ЛАРГО"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ИНН5001084852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ОГРН1115001007912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КПП500101001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Место нахождения (жительства)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 xml:space="preserve">143907, ОБЛ МОСКОВСКАЯ, Г БАЛАШИХА, Ш ЭНТУЗИАСТОВ, 30, ПОМЕЩЕНИЕ </w:t>
            </w:r>
            <w:r>
              <w:t>III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Почтовый адрес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 xml:space="preserve">143907, ОБЛ МОСКОВСКАЯ, Г БАЛАШИХА, Ш ЭНТУЗИАСТОВ, 30, ПОМЕЩЕНИЕ </w:t>
            </w:r>
            <w:r>
              <w:t>III</w:t>
            </w:r>
          </w:p>
          <w:p w:rsidR="00046478" w:rsidRDefault="00046478" w:rsidP="00C31CBB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046478" w:rsidRPr="00C31CBB" w:rsidRDefault="00046478" w:rsidP="000A7B44">
            <w:pPr>
              <w:rPr>
                <w:lang w:val="ru-RU"/>
              </w:rPr>
            </w:pPr>
            <w:r>
              <w:t>Телефон 79031714496</w:t>
            </w:r>
          </w:p>
        </w:tc>
      </w:tr>
      <w:tr w:rsidR="00046478" w:rsidRPr="00CF7D7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6478" w:rsidRPr="00C31CBB" w:rsidRDefault="00046478" w:rsidP="00C34C0F">
            <w:pPr>
              <w:jc w:val="center"/>
              <w:rPr>
                <w:lang w:val="ru-RU"/>
              </w:rPr>
            </w:pPr>
            <w:r w:rsidRPr="00C31CBB">
              <w:rPr>
                <w:lang w:val="ru-RU"/>
              </w:rPr>
              <w:t>EA-39859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6478" w:rsidRPr="00C31CBB" w:rsidRDefault="00046478" w:rsidP="000A7B44">
            <w:pPr>
              <w:jc w:val="center"/>
            </w:pPr>
            <w:r w:rsidRPr="00C31CBB">
              <w:t>10.01.2020 13:47:51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ОБЩЕСТВО С ОГРАНИЧЕННОЙ ОТВЕТСТВЕННОСТЬЮ "БИТЮГ"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ИНН3664242683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ОГРН1193668028070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КПП366401001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Место нахождения (жительства)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 xml:space="preserve">394018, ОБЛ ВОРОНЕЖСКАЯ, Г ВОРОНЕЖ, УЛ РЕВОЛЮЦИИ 1905 ГОДА, ДОМ 86Д, ПОМЕЩЕНИЕ </w:t>
            </w:r>
            <w:r>
              <w:t>I</w:t>
            </w:r>
            <w:r w:rsidRPr="00C31CBB">
              <w:rPr>
                <w:lang w:val="ru-RU"/>
              </w:rPr>
              <w:t>, ОФИС 102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>Почтовый адрес</w:t>
            </w:r>
          </w:p>
          <w:p w:rsidR="00046478" w:rsidRPr="00C31CBB" w:rsidRDefault="00046478" w:rsidP="00C31CBB">
            <w:pPr>
              <w:rPr>
                <w:lang w:val="ru-RU"/>
              </w:rPr>
            </w:pPr>
            <w:r w:rsidRPr="00C31CBB">
              <w:rPr>
                <w:lang w:val="ru-RU"/>
              </w:rPr>
              <w:t xml:space="preserve">394018, ОБЛ ВОРОНЕЖСКАЯ, Г ВОРОНЕЖ, УЛ РЕВОЛЮЦИИ 1905 ГОДА, ДОМ 86Д, ПОМЕЩЕНИЕ </w:t>
            </w:r>
            <w:r>
              <w:t>I</w:t>
            </w:r>
            <w:r w:rsidRPr="00C31CBB">
              <w:rPr>
                <w:lang w:val="ru-RU"/>
              </w:rPr>
              <w:t>, ОФИС 102</w:t>
            </w:r>
          </w:p>
          <w:p w:rsidR="00046478" w:rsidRDefault="00046478" w:rsidP="00C31CBB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046478" w:rsidRPr="00C31CBB" w:rsidRDefault="00046478" w:rsidP="00414540">
            <w:pPr>
              <w:rPr>
                <w:lang w:val="ru-RU"/>
              </w:rPr>
            </w:pPr>
            <w:r>
              <w:t>Телефон 74732045189</w:t>
            </w:r>
          </w:p>
        </w:tc>
      </w:tr>
    </w:tbl>
    <w:p w:rsidR="00046478" w:rsidRPr="001D19F7" w:rsidRDefault="00046478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46478" w:rsidRPr="001D19F7" w:rsidRDefault="00046478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</w:t>
      </w:r>
      <w:r w:rsidRPr="00C31CBB">
        <w:rPr>
          <w:lang w:val="ru-RU"/>
        </w:rPr>
        <w:t>EA-39916</w:t>
      </w:r>
      <w:r>
        <w:rPr>
          <w:lang w:val="ru-RU"/>
        </w:rPr>
        <w:t xml:space="preserve"> -</w:t>
      </w:r>
      <w:r w:rsidRPr="001D19F7">
        <w:rPr>
          <w:lang w:val="ru-RU"/>
        </w:rPr>
        <w:t xml:space="preserve"> </w:t>
      </w:r>
      <w:r w:rsidRPr="0053216D">
        <w:rPr>
          <w:lang w:val="ru-RU"/>
        </w:rPr>
        <w:t>ОБЩЕСТВО С ОГРАНИЧЕННОЙ ОТВЕТСТВЕННОСТЬЮ "ИНФОТЕХ"</w:t>
      </w:r>
      <w:r w:rsidRPr="001D19F7">
        <w:rPr>
          <w:lang w:val="ru-RU"/>
        </w:rPr>
        <w:t xml:space="preserve">,№ </w:t>
      </w:r>
      <w:r w:rsidRPr="00C31CBB">
        <w:rPr>
          <w:lang w:val="ru-RU"/>
        </w:rPr>
        <w:t>EA-39976</w:t>
      </w:r>
      <w:r w:rsidRPr="001D19F7">
        <w:rPr>
          <w:lang w:val="ru-RU"/>
        </w:rPr>
        <w:t xml:space="preserve">- </w:t>
      </w:r>
      <w:r w:rsidRPr="00C31CBB">
        <w:rPr>
          <w:lang w:val="ru-RU"/>
        </w:rPr>
        <w:t>ОБЩЕСТВО С ОГРАНИЧЕННОЙ ОТВЕТСТВЕННОСТЬЮ "ЛАРГО"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C31CBB">
        <w:rPr>
          <w:lang w:val="ru-RU"/>
        </w:rPr>
        <w:t>EA-39859</w:t>
      </w:r>
      <w:r w:rsidRPr="001D19F7">
        <w:rPr>
          <w:lang w:val="ru-RU"/>
        </w:rPr>
        <w:t xml:space="preserve">- </w:t>
      </w:r>
      <w:r w:rsidRPr="00C31CBB">
        <w:rPr>
          <w:lang w:val="ru-RU"/>
        </w:rPr>
        <w:t>ОБЩЕСТВО С ОГРАНИЧЕННОЙ ОТВЕТСТВЕННОСТЬЮ "БИТЮГ"</w:t>
      </w:r>
      <w:r>
        <w:rPr>
          <w:lang w:val="ru-RU"/>
        </w:rPr>
        <w:t>.</w:t>
      </w:r>
    </w:p>
    <w:p w:rsidR="00046478" w:rsidRPr="001D19F7" w:rsidRDefault="00046478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46478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046478" w:rsidRPr="001D19F7" w:rsidRDefault="00046478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46478" w:rsidRPr="001D19F7" w:rsidRDefault="00046478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46478" w:rsidRPr="001D19F7">
        <w:trPr>
          <w:trHeight w:val="274"/>
        </w:trPr>
        <w:tc>
          <w:tcPr>
            <w:tcW w:w="2204" w:type="dxa"/>
            <w:vMerge/>
          </w:tcPr>
          <w:p w:rsidR="00046478" w:rsidRPr="001D19F7" w:rsidRDefault="0004647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46478" w:rsidRPr="001D19F7" w:rsidRDefault="00046478" w:rsidP="00AA4A97">
            <w:pPr>
              <w:jc w:val="center"/>
              <w:rPr>
                <w:lang w:val="ru-RU"/>
              </w:rPr>
            </w:pPr>
          </w:p>
          <w:p w:rsidR="00046478" w:rsidRPr="001D19F7" w:rsidRDefault="00046478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46478" w:rsidRPr="001D19F7" w:rsidRDefault="00046478" w:rsidP="00AA4A97">
            <w:pPr>
              <w:ind w:right="-21"/>
              <w:jc w:val="center"/>
              <w:rPr>
                <w:lang w:val="ru-RU"/>
              </w:rPr>
            </w:pPr>
          </w:p>
          <w:p w:rsidR="00046478" w:rsidRPr="001D19F7" w:rsidRDefault="00046478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46478" w:rsidRPr="001D19F7" w:rsidRDefault="00046478" w:rsidP="0056026D">
            <w:pPr>
              <w:jc w:val="center"/>
              <w:rPr>
                <w:lang w:val="ru-RU"/>
              </w:rPr>
            </w:pPr>
          </w:p>
          <w:p w:rsidR="00046478" w:rsidRPr="001D19F7" w:rsidRDefault="00046478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46478" w:rsidRPr="001D19F7" w:rsidRDefault="00046478" w:rsidP="00AA4A97">
            <w:pPr>
              <w:jc w:val="center"/>
              <w:rPr>
                <w:lang w:val="ru-RU"/>
              </w:rPr>
            </w:pPr>
          </w:p>
          <w:p w:rsidR="00046478" w:rsidRPr="001D19F7" w:rsidRDefault="0004647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46478" w:rsidRPr="001D19F7" w:rsidRDefault="00046478" w:rsidP="0056026D">
            <w:pPr>
              <w:jc w:val="center"/>
              <w:rPr>
                <w:lang w:val="ru-RU"/>
              </w:rPr>
            </w:pPr>
          </w:p>
          <w:p w:rsidR="00046478" w:rsidRPr="001D19F7" w:rsidRDefault="0004647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046478" w:rsidRPr="00CF7D74">
        <w:trPr>
          <w:trHeight w:val="938"/>
        </w:trPr>
        <w:tc>
          <w:tcPr>
            <w:tcW w:w="2204" w:type="dxa"/>
            <w:vAlign w:val="center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C31CBB">
              <w:rPr>
                <w:lang w:val="ru-RU"/>
              </w:rPr>
              <w:t>EA-39916</w:t>
            </w:r>
            <w:r>
              <w:rPr>
                <w:lang w:val="ru-RU"/>
              </w:rPr>
              <w:t xml:space="preserve"> -</w:t>
            </w:r>
            <w:r w:rsidRPr="001D19F7">
              <w:rPr>
                <w:lang w:val="ru-RU"/>
              </w:rPr>
              <w:t xml:space="preserve"> </w:t>
            </w:r>
            <w:r w:rsidRPr="0053216D">
              <w:rPr>
                <w:lang w:val="ru-RU"/>
              </w:rPr>
              <w:t>ОБЩЕСТВО С ОГРАНИЧЕННОЙ ОТВЕТСТВЕННОСТЬЮ "ИНФОТЕХ"</w:t>
            </w:r>
          </w:p>
        </w:tc>
        <w:tc>
          <w:tcPr>
            <w:tcW w:w="1700" w:type="dxa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6478" w:rsidRPr="001D19F7" w:rsidRDefault="0004647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46478" w:rsidRPr="00CF7D74">
        <w:trPr>
          <w:trHeight w:val="938"/>
        </w:trPr>
        <w:tc>
          <w:tcPr>
            <w:tcW w:w="2204" w:type="dxa"/>
            <w:vAlign w:val="center"/>
          </w:tcPr>
          <w:p w:rsidR="00046478" w:rsidRPr="00414540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31CBB">
              <w:rPr>
                <w:lang w:val="ru-RU"/>
              </w:rPr>
              <w:t>EA-39976</w:t>
            </w:r>
            <w:r w:rsidRPr="001D19F7">
              <w:rPr>
                <w:lang w:val="ru-RU"/>
              </w:rPr>
              <w:t xml:space="preserve">- </w:t>
            </w:r>
            <w:r w:rsidRPr="00C31CBB">
              <w:rPr>
                <w:lang w:val="ru-RU"/>
              </w:rPr>
              <w:t>ОБЩЕСТВО С ОГРАНИЧЕННОЙ ОТВЕТСТВЕННОСТЬЮ "ЛАРГО"</w:t>
            </w:r>
          </w:p>
        </w:tc>
        <w:tc>
          <w:tcPr>
            <w:tcW w:w="1700" w:type="dxa"/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6478" w:rsidRPr="001D19F7" w:rsidRDefault="00046478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46478" w:rsidRPr="00CF7D74">
        <w:trPr>
          <w:trHeight w:val="938"/>
        </w:trPr>
        <w:tc>
          <w:tcPr>
            <w:tcW w:w="2204" w:type="dxa"/>
            <w:vAlign w:val="center"/>
          </w:tcPr>
          <w:p w:rsidR="00046478" w:rsidRPr="00414540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31CBB">
              <w:rPr>
                <w:lang w:val="ru-RU"/>
              </w:rPr>
              <w:t>EA-39859</w:t>
            </w:r>
            <w:r w:rsidRPr="001D19F7">
              <w:rPr>
                <w:lang w:val="ru-RU"/>
              </w:rPr>
              <w:t xml:space="preserve">- </w:t>
            </w:r>
            <w:r w:rsidRPr="00C31CBB">
              <w:rPr>
                <w:lang w:val="ru-RU"/>
              </w:rPr>
              <w:t>ОБЩЕСТВО С ОГРАНИЧЕННОЙ ОТВЕТСТВЕННОСТЬЮ "БИТЮГ"</w:t>
            </w:r>
          </w:p>
        </w:tc>
        <w:tc>
          <w:tcPr>
            <w:tcW w:w="1700" w:type="dxa"/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6478" w:rsidRPr="001D19F7" w:rsidRDefault="00046478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46478" w:rsidRPr="001D19F7" w:rsidRDefault="00046478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31CBB">
        <w:rPr>
          <w:lang w:val="ru-RU"/>
        </w:rPr>
        <w:t>Поставка картриджей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3216D">
        <w:rPr>
          <w:lang w:val="ru-RU"/>
        </w:rPr>
        <w:t>ОБЩЕСТВО С ОГРАНИЧЕННОЙ ОТВЕТСТВЕННОСТЬЮ "ИНФОТЕХ"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361 501.01</w:t>
      </w:r>
      <w:r w:rsidRPr="001D19F7">
        <w:rPr>
          <w:lang w:val="ru-RU"/>
        </w:rPr>
        <w:t xml:space="preserve"> рублей.  </w:t>
      </w:r>
    </w:p>
    <w:p w:rsidR="00046478" w:rsidRDefault="00046478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046478" w:rsidRPr="001D19F7" w:rsidRDefault="00046478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46478" w:rsidRPr="001D19F7">
        <w:trPr>
          <w:trHeight w:val="206"/>
          <w:jc w:val="center"/>
        </w:trPr>
        <w:tc>
          <w:tcPr>
            <w:tcW w:w="7338" w:type="dxa"/>
          </w:tcPr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6478" w:rsidRPr="001D19F7">
        <w:trPr>
          <w:trHeight w:val="206"/>
          <w:jc w:val="center"/>
        </w:trPr>
        <w:tc>
          <w:tcPr>
            <w:tcW w:w="7338" w:type="dxa"/>
          </w:tcPr>
          <w:p w:rsidR="00046478" w:rsidRPr="001D19F7" w:rsidRDefault="0004647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6478" w:rsidRPr="001D19F7" w:rsidRDefault="0004647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6478" w:rsidRPr="001D19F7">
        <w:trPr>
          <w:trHeight w:val="206"/>
          <w:jc w:val="center"/>
        </w:trPr>
        <w:tc>
          <w:tcPr>
            <w:tcW w:w="7338" w:type="dxa"/>
          </w:tcPr>
          <w:p w:rsidR="00046478" w:rsidRPr="001D19F7" w:rsidRDefault="0004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046478" w:rsidRPr="001D19F7" w:rsidRDefault="00046478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46478" w:rsidRPr="001D19F7" w:rsidRDefault="00046478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046478" w:rsidRPr="001D19F7" w:rsidRDefault="0004647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46478" w:rsidRPr="001D19F7" w:rsidRDefault="00046478" w:rsidP="00B7524D">
      <w:pPr>
        <w:jc w:val="both"/>
        <w:rPr>
          <w:lang w:val="ru-RU" w:eastAsia="ru-RU"/>
        </w:rPr>
      </w:pPr>
    </w:p>
    <w:sectPr w:rsidR="00046478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478" w:rsidRDefault="00046478">
      <w:r>
        <w:separator/>
      </w:r>
    </w:p>
  </w:endnote>
  <w:endnote w:type="continuationSeparator" w:id="1">
    <w:p w:rsidR="00046478" w:rsidRDefault="00046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478" w:rsidRDefault="00046478">
      <w:r>
        <w:separator/>
      </w:r>
    </w:p>
  </w:footnote>
  <w:footnote w:type="continuationSeparator" w:id="1">
    <w:p w:rsidR="00046478" w:rsidRDefault="00046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478" w:rsidRDefault="0004647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46478" w:rsidRDefault="000464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478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8B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AB4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6644E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3FF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21E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7F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216D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639B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580D"/>
    <w:rsid w:val="00C26818"/>
    <w:rsid w:val="00C26B9C"/>
    <w:rsid w:val="00C31CBB"/>
    <w:rsid w:val="00C3312A"/>
    <w:rsid w:val="00C34C0F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CC4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D74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55655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1F8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29A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  <w:style w:type="character" w:customStyle="1" w:styleId="141">
    <w:name w:val="Знак Знак141"/>
    <w:basedOn w:val="DefaultParagraphFont"/>
    <w:uiPriority w:val="99"/>
    <w:rsid w:val="0053216D"/>
  </w:style>
  <w:style w:type="character" w:customStyle="1" w:styleId="142">
    <w:name w:val="Знак Знак142"/>
    <w:basedOn w:val="DefaultParagraphFont"/>
    <w:uiPriority w:val="99"/>
    <w:rsid w:val="00C31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3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83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83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83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3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3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83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2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283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83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835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83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83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3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835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835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83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83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83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83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3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83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3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5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1341</Words>
  <Characters>7645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2020-01-15T12:44:00Z</cp:lastPrinted>
  <dcterms:created xsi:type="dcterms:W3CDTF">2020-01-15T14:47:00Z</dcterms:created>
  <dcterms:modified xsi:type="dcterms:W3CDTF">2020-01-15T14:53:00Z</dcterms:modified>
</cp:coreProperties>
</file>