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51" w:rsidRPr="001D19F7" w:rsidRDefault="00002F51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55</w:t>
      </w:r>
    </w:p>
    <w:p w:rsidR="00002F51" w:rsidRPr="001D19F7" w:rsidRDefault="00002F51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02F51" w:rsidRPr="001D19F7" w:rsidRDefault="00002F5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02F51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02F51" w:rsidRPr="001D19F7" w:rsidRDefault="00002F51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02F51" w:rsidRPr="001D19F7" w:rsidRDefault="00002F51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002F51" w:rsidRDefault="00002F51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02F51" w:rsidRPr="00D307AF" w:rsidRDefault="00002F51" w:rsidP="007323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307AF">
        <w:rPr>
          <w:b/>
          <w:bCs/>
          <w:lang w:val="ru-RU"/>
        </w:rPr>
        <w:t xml:space="preserve">Информация о государственном заказчике: </w:t>
      </w:r>
      <w:r w:rsidRPr="00D307AF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D307AF">
          <w:rPr>
            <w:rStyle w:val="Hyperlink"/>
          </w:rPr>
          <w:t>crbzak</w:t>
        </w:r>
        <w:r w:rsidRPr="00732391">
          <w:rPr>
            <w:rStyle w:val="Hyperlink"/>
            <w:lang w:val="ru-RU"/>
          </w:rPr>
          <w:t>@</w:t>
        </w:r>
        <w:r w:rsidRPr="00D307AF">
          <w:rPr>
            <w:rStyle w:val="Hyperlink"/>
          </w:rPr>
          <w:t>mail</w:t>
        </w:r>
        <w:r w:rsidRPr="00732391">
          <w:rPr>
            <w:rStyle w:val="Hyperlink"/>
            <w:lang w:val="ru-RU"/>
          </w:rPr>
          <w:t>.</w:t>
        </w:r>
        <w:r w:rsidRPr="00D307AF">
          <w:rPr>
            <w:rStyle w:val="Hyperlink"/>
          </w:rPr>
          <w:t>ru</w:t>
        </w:r>
      </w:hyperlink>
      <w:r w:rsidRPr="00D307AF">
        <w:rPr>
          <w:lang w:val="ru-RU"/>
        </w:rPr>
        <w:t>. Контрактный управляющий: Дехтерев Юрий Сергеевич.</w:t>
      </w:r>
    </w:p>
    <w:p w:rsidR="00002F51" w:rsidRPr="00D307AF" w:rsidRDefault="00002F51" w:rsidP="007323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307AF">
        <w:rPr>
          <w:b/>
          <w:bCs/>
          <w:lang w:val="ru-RU"/>
        </w:rPr>
        <w:t>Предмет контракта: «</w:t>
      </w:r>
      <w:r w:rsidRPr="00D307AF">
        <w:rPr>
          <w:lang w:val="ru-RU"/>
        </w:rPr>
        <w:t xml:space="preserve">Оказание услуг по техническому обслуживанию и ремонту копировально-множительной техники, принтеров и персональных компьютеров».  </w:t>
      </w:r>
    </w:p>
    <w:p w:rsidR="00002F51" w:rsidRPr="00D307AF" w:rsidRDefault="00002F51" w:rsidP="00732391">
      <w:pPr>
        <w:autoSpaceDE w:val="0"/>
        <w:autoSpaceDN w:val="0"/>
        <w:adjustRightInd w:val="0"/>
        <w:rPr>
          <w:lang w:val="ru-RU" w:eastAsia="ru-RU"/>
        </w:rPr>
      </w:pPr>
      <w:r w:rsidRPr="00D307AF">
        <w:rPr>
          <w:b/>
          <w:bCs/>
          <w:noProof/>
          <w:lang w:val="ru-RU"/>
        </w:rPr>
        <w:t>Идентификационный код закупки:</w:t>
      </w:r>
      <w:r w:rsidRPr="00D307AF">
        <w:rPr>
          <w:lang w:val="ru-RU"/>
        </w:rPr>
        <w:t xml:space="preserve"> </w:t>
      </w:r>
      <w:r w:rsidRPr="00D307AF">
        <w:rPr>
          <w:color w:val="000000"/>
          <w:lang w:val="ru-RU"/>
        </w:rPr>
        <w:t>193234901331923490100103990019511000</w:t>
      </w:r>
    </w:p>
    <w:p w:rsidR="00002F51" w:rsidRPr="00D307AF" w:rsidRDefault="00002F51" w:rsidP="00732391">
      <w:pPr>
        <w:autoSpaceDE w:val="0"/>
        <w:autoSpaceDN w:val="0"/>
        <w:adjustRightInd w:val="0"/>
        <w:rPr>
          <w:lang w:val="ru-RU"/>
        </w:rPr>
      </w:pPr>
      <w:r w:rsidRPr="00D307AF">
        <w:rPr>
          <w:b/>
          <w:bCs/>
          <w:noProof/>
          <w:lang w:val="ru-RU"/>
        </w:rPr>
        <w:t>Начальная (максимальная) цена контракта</w:t>
      </w:r>
      <w:r w:rsidRPr="00D307AF">
        <w:rPr>
          <w:b/>
          <w:bCs/>
          <w:lang w:val="ru-RU"/>
        </w:rPr>
        <w:t>:</w:t>
      </w:r>
      <w:r w:rsidRPr="00D307AF">
        <w:rPr>
          <w:lang w:val="ru-RU"/>
        </w:rPr>
        <w:t xml:space="preserve"> 153320 руб. 00 коп. (сто пятьдесят три тысячи триста двадцать рублей 00 копеек).</w:t>
      </w:r>
    </w:p>
    <w:p w:rsidR="00002F51" w:rsidRPr="00D307AF" w:rsidRDefault="00002F51" w:rsidP="007323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307AF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D307AF">
        <w:rPr>
          <w:lang w:val="ru-RU"/>
        </w:rPr>
        <w:t xml:space="preserve"> Заказчик в течение 15 рабочих дней после подписания акта приемки услуг перечисляет денежные средства за выполненные услуги на расчетный счет Поставщика, на основании счета, акта приема услуг.</w:t>
      </w:r>
    </w:p>
    <w:p w:rsidR="00002F51" w:rsidRPr="00D307AF" w:rsidRDefault="00002F51" w:rsidP="007323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307AF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D307AF">
        <w:rPr>
          <w:lang w:val="ru-RU"/>
        </w:rPr>
        <w:t xml:space="preserve"> Россия, Краснодарский край, г. Славянск-на-Кубани, ул. Батарейная, 377. С 01.01.2020 по 15.12.2020 года.</w:t>
      </w:r>
    </w:p>
    <w:p w:rsidR="00002F51" w:rsidRPr="00D307AF" w:rsidRDefault="00002F51" w:rsidP="007323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307AF">
        <w:rPr>
          <w:b/>
          <w:bCs/>
          <w:lang w:val="ru-RU"/>
        </w:rPr>
        <w:t>Источник финансирования:</w:t>
      </w:r>
      <w:r w:rsidRPr="00D307AF">
        <w:rPr>
          <w:lang w:val="ru-RU"/>
        </w:rPr>
        <w:t xml:space="preserve"> Внебюджетные фонды (ОМС), внебюджетные средства (платные услуги), краевой бюджет.</w:t>
      </w:r>
    </w:p>
    <w:p w:rsidR="00002F51" w:rsidRPr="00D307AF" w:rsidRDefault="00002F51" w:rsidP="0073239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D307AF">
        <w:rPr>
          <w:lang w:val="ru-RU"/>
        </w:rPr>
        <w:t xml:space="preserve">  </w:t>
      </w:r>
      <w:r w:rsidRPr="00D307AF">
        <w:rPr>
          <w:b/>
          <w:bCs/>
          <w:lang w:val="ru-RU"/>
        </w:rPr>
        <w:t>Размер обеспечения заявки на участие в аукционе:</w:t>
      </w:r>
      <w:r w:rsidRPr="00D307AF">
        <w:rPr>
          <w:lang w:val="ru-RU"/>
        </w:rPr>
        <w:t xml:space="preserve"> Не установлен</w:t>
      </w:r>
      <w:r w:rsidRPr="00D307AF">
        <w:rPr>
          <w:spacing w:val="-2"/>
          <w:lang w:val="ru-RU"/>
        </w:rPr>
        <w:t>.</w:t>
      </w:r>
    </w:p>
    <w:p w:rsidR="00002F51" w:rsidRPr="00D307AF" w:rsidRDefault="00002F51" w:rsidP="00732391">
      <w:pPr>
        <w:jc w:val="both"/>
        <w:rPr>
          <w:spacing w:val="-2"/>
          <w:lang w:val="ru-RU"/>
        </w:rPr>
      </w:pPr>
      <w:r w:rsidRPr="00D307AF">
        <w:rPr>
          <w:b/>
          <w:bCs/>
          <w:lang w:val="ru-RU"/>
        </w:rPr>
        <w:t xml:space="preserve">       </w:t>
      </w:r>
      <w:r w:rsidRPr="00D307AF">
        <w:rPr>
          <w:b/>
          <w:bCs/>
          <w:lang w:val="ru-RU"/>
        </w:rPr>
        <w:tab/>
        <w:t xml:space="preserve">Размер обеспечения исполнения контракта: </w:t>
      </w:r>
      <w:r w:rsidRPr="00D307AF">
        <w:rPr>
          <w:lang w:val="ru-RU"/>
        </w:rPr>
        <w:t xml:space="preserve">5 </w:t>
      </w:r>
      <w:r w:rsidRPr="00D307AF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02F51" w:rsidRPr="00D307AF" w:rsidRDefault="00002F51" w:rsidP="0073239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D307AF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307AF">
        <w:rPr>
          <w:color w:val="000000"/>
          <w:sz w:val="24"/>
          <w:szCs w:val="24"/>
        </w:rPr>
        <w:t>30.12.2019 13:59</w:t>
      </w:r>
      <w:r w:rsidRPr="00D307AF">
        <w:rPr>
          <w:sz w:val="24"/>
          <w:szCs w:val="24"/>
        </w:rPr>
        <w:t xml:space="preserve"> (московское время).</w:t>
      </w:r>
    </w:p>
    <w:p w:rsidR="00002F51" w:rsidRPr="00D307AF" w:rsidRDefault="00002F51" w:rsidP="0073239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307AF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D307AF">
        <w:rPr>
          <w:sz w:val="24"/>
          <w:szCs w:val="24"/>
        </w:rPr>
        <w:t xml:space="preserve"> </w:t>
      </w:r>
    </w:p>
    <w:p w:rsidR="00002F51" w:rsidRDefault="00002F51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02F51" w:rsidRPr="001D19F7">
        <w:trPr>
          <w:jc w:val="center"/>
        </w:trPr>
        <w:tc>
          <w:tcPr>
            <w:tcW w:w="9828" w:type="dxa"/>
            <w:gridSpan w:val="5"/>
          </w:tcPr>
          <w:p w:rsidR="00002F51" w:rsidRPr="001D19F7" w:rsidRDefault="00002F5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002F51" w:rsidRPr="00732391">
        <w:trPr>
          <w:jc w:val="center"/>
        </w:trPr>
        <w:tc>
          <w:tcPr>
            <w:tcW w:w="2820" w:type="dxa"/>
          </w:tcPr>
          <w:p w:rsidR="00002F51" w:rsidRPr="001D19F7" w:rsidRDefault="00002F5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02F51" w:rsidRPr="001D19F7" w:rsidRDefault="00002F5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02F51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002F51" w:rsidRPr="001D19F7" w:rsidRDefault="00002F51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002F51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002F51" w:rsidRPr="001D19F7" w:rsidRDefault="00002F5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02F51" w:rsidRPr="001D19F7" w:rsidRDefault="00002F5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002F51" w:rsidRPr="001D19F7">
        <w:trPr>
          <w:jc w:val="center"/>
        </w:trPr>
        <w:tc>
          <w:tcPr>
            <w:tcW w:w="9828" w:type="dxa"/>
            <w:gridSpan w:val="5"/>
          </w:tcPr>
          <w:p w:rsidR="00002F51" w:rsidRPr="001D19F7" w:rsidRDefault="00002F51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002F51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02F51" w:rsidRPr="001D19F7" w:rsidRDefault="00002F5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002F51" w:rsidRPr="001D19F7" w:rsidRDefault="00002F5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002F51" w:rsidRPr="001D19F7" w:rsidRDefault="00002F5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02F51" w:rsidRPr="001D19F7" w:rsidRDefault="00002F51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002F51" w:rsidRPr="001D19F7" w:rsidRDefault="00002F5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002F51" w:rsidRPr="001D19F7" w:rsidRDefault="00002F5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002F51" w:rsidRPr="001D19F7" w:rsidRDefault="00002F51" w:rsidP="00A841CC">
            <w:pPr>
              <w:ind w:right="-80"/>
              <w:jc w:val="both"/>
              <w:rPr>
                <w:lang w:val="ru-RU"/>
              </w:rPr>
            </w:pPr>
          </w:p>
          <w:p w:rsidR="00002F51" w:rsidRPr="001D19F7" w:rsidRDefault="00002F5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002F51" w:rsidRPr="001D19F7" w:rsidRDefault="00002F5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002F51" w:rsidRPr="001D19F7" w:rsidRDefault="00002F5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02F51" w:rsidRPr="001D19F7" w:rsidRDefault="00002F51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002F5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02F5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732391" w:rsidRDefault="00002F51" w:rsidP="0073239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67 434.60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732391" w:rsidRDefault="00002F51" w:rsidP="002D63DC">
            <w:pPr>
              <w:jc w:val="center"/>
            </w:pPr>
            <w:r w:rsidRPr="00732391">
              <w:t>15.01.2020 13:30:45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732391" w:rsidRDefault="00002F51" w:rsidP="00CE4749">
            <w:pPr>
              <w:jc w:val="center"/>
              <w:rPr>
                <w:lang w:val="ru-RU"/>
              </w:rPr>
            </w:pPr>
            <w:r w:rsidRPr="00732391">
              <w:rPr>
                <w:lang w:val="ru-RU"/>
              </w:rPr>
              <w:t>EA-39992</w:t>
            </w:r>
          </w:p>
        </w:tc>
      </w:tr>
      <w:tr w:rsidR="00002F5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732391" w:rsidRDefault="00002F51" w:rsidP="0053216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732391">
              <w:rPr>
                <w:color w:val="000000"/>
                <w:sz w:val="27"/>
                <w:szCs w:val="27"/>
                <w:lang w:val="ru-RU"/>
              </w:rPr>
              <w:t>68 201.20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1D19F7" w:rsidRDefault="00002F51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732391" w:rsidRDefault="00002F51" w:rsidP="00E664B4">
            <w:pPr>
              <w:jc w:val="center"/>
            </w:pPr>
            <w:r w:rsidRPr="00732391">
              <w:t>15.01.2020 13:23:39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02F51" w:rsidRPr="00732391" w:rsidRDefault="00002F51" w:rsidP="00E664B4">
            <w:pPr>
              <w:jc w:val="center"/>
              <w:rPr>
                <w:lang w:val="ru-RU"/>
              </w:rPr>
            </w:pPr>
            <w:r w:rsidRPr="00732391">
              <w:rPr>
                <w:lang w:val="ru-RU"/>
              </w:rPr>
              <w:t>EA-39601</w:t>
            </w:r>
          </w:p>
        </w:tc>
      </w:tr>
    </w:tbl>
    <w:p w:rsidR="00002F51" w:rsidRPr="001D19F7" w:rsidRDefault="00002F51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02F51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02F51" w:rsidRPr="001D19F7" w:rsidRDefault="00002F5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002F51" w:rsidRPr="001D19F7" w:rsidRDefault="00002F5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02F51" w:rsidRPr="001D19F7" w:rsidRDefault="00002F5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002F51" w:rsidRPr="001D19F7" w:rsidRDefault="00002F5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2F51" w:rsidRPr="001D19F7" w:rsidRDefault="00002F5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02F51" w:rsidRPr="0073239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02F51" w:rsidRPr="00732391" w:rsidRDefault="00002F51" w:rsidP="0079274A">
            <w:pPr>
              <w:jc w:val="center"/>
              <w:rPr>
                <w:lang w:val="ru-RU"/>
              </w:rPr>
            </w:pPr>
            <w:r w:rsidRPr="00732391">
              <w:rPr>
                <w:lang w:val="ru-RU"/>
              </w:rPr>
              <w:t>EA-39992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02F51" w:rsidRPr="00C31CBB" w:rsidRDefault="00002F51" w:rsidP="00FE5198">
            <w:pPr>
              <w:jc w:val="center"/>
            </w:pPr>
            <w:r w:rsidRPr="00D307AF">
              <w:rPr>
                <w:rFonts w:ascii="Roboto" w:hAnsi="Roboto" w:cs="Roboto"/>
                <w:color w:val="000000"/>
                <w:shd w:val="clear" w:color="auto" w:fill="FFFFFF"/>
              </w:rPr>
              <w:t>12.01.2020 19:40:31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ОБЩЕСТВО С ОГРАНИЧЕННОЙ ОТВЕТСТВЕННОСТЬЮ "АНТАРЕС"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ИНН2310155760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ОГРН1112310003871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КПП231001001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Место нахождения (жительства)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350000, КРАЙ КРАСНОДАРСКИЙ, Г КРАСНОДАР, УЛ КРАСНОАРМЕЙСКАЯ, 43,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Почтовый адрес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350000, КРАЙ КРАСНОДАРСКИЙ, Г КРАСНОДАР, УЛ КРАСНОАРМЕЙСКАЯ, 43</w:t>
            </w:r>
          </w:p>
          <w:p w:rsidR="00002F51" w:rsidRPr="00732391" w:rsidRDefault="00002F51" w:rsidP="00732391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732391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Арефьев Евгений Владимирович</w:t>
            </w:r>
          </w:p>
          <w:p w:rsidR="00002F51" w:rsidRPr="0053216D" w:rsidRDefault="00002F51" w:rsidP="00207A2D">
            <w:pPr>
              <w:rPr>
                <w:lang w:val="ru-RU"/>
              </w:rPr>
            </w:pPr>
            <w:r w:rsidRPr="00732391">
              <w:rPr>
                <w:lang w:val="ru-RU"/>
              </w:rPr>
              <w:t>Телефон 79282604717</w:t>
            </w:r>
          </w:p>
        </w:tc>
      </w:tr>
      <w:tr w:rsidR="00002F51" w:rsidRPr="0073239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02F51" w:rsidRPr="00732391" w:rsidRDefault="00002F51" w:rsidP="0079274A">
            <w:pPr>
              <w:jc w:val="center"/>
              <w:rPr>
                <w:lang w:val="ru-RU"/>
              </w:rPr>
            </w:pPr>
            <w:r w:rsidRPr="00732391">
              <w:rPr>
                <w:lang w:val="ru-RU"/>
              </w:rPr>
              <w:t>EA-39601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02F51" w:rsidRPr="0053216D" w:rsidRDefault="00002F51" w:rsidP="00C31CBB">
            <w:pPr>
              <w:jc w:val="center"/>
            </w:pPr>
            <w:r w:rsidRPr="00D307AF">
              <w:rPr>
                <w:rFonts w:ascii="Roboto" w:hAnsi="Roboto" w:cs="Roboto"/>
                <w:color w:val="000000"/>
                <w:shd w:val="clear" w:color="auto" w:fill="F9F9F9"/>
              </w:rPr>
              <w:t>08.01.2020 22:06:24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Индивидуальный предприниматель ДАРМИНОВ ЕВГЕНИЙ ВЛАДИМИРОВИЧ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ИНН 234910858762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ОГРНИП 309234902700014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Место нахождения (жительства)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КРАЙ КРАСНОДАРСКИЙ, Г СЛАВЯНСК-НА-КУБАНИ, Отдельская, д.326, к.2, кв.33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Почтовый адрес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353566, Краснодарский, Славянский, Славянск-на-Кубани, Отдельская, д.326, к.2, кв.33</w:t>
            </w:r>
          </w:p>
          <w:p w:rsidR="00002F51" w:rsidRPr="00732391" w:rsidRDefault="00002F51" w:rsidP="00732391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732391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002F51" w:rsidRPr="00732391" w:rsidRDefault="00002F51" w:rsidP="00732391">
            <w:pPr>
              <w:rPr>
                <w:lang w:val="ru-RU"/>
              </w:rPr>
            </w:pPr>
            <w:r w:rsidRPr="00732391">
              <w:rPr>
                <w:lang w:val="ru-RU"/>
              </w:rPr>
              <w:t>Дарминов Евгений Владимирович</w:t>
            </w:r>
          </w:p>
          <w:p w:rsidR="00002F51" w:rsidRPr="00C31CBB" w:rsidRDefault="00002F51" w:rsidP="000A7B44">
            <w:pPr>
              <w:rPr>
                <w:lang w:val="ru-RU"/>
              </w:rPr>
            </w:pPr>
            <w:r w:rsidRPr="00732391">
              <w:rPr>
                <w:lang w:val="ru-RU"/>
              </w:rPr>
              <w:t>Телефон 79615225336</w:t>
            </w:r>
          </w:p>
        </w:tc>
      </w:tr>
    </w:tbl>
    <w:p w:rsidR="00002F51" w:rsidRPr="001D19F7" w:rsidRDefault="00002F51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02F51" w:rsidRPr="001D19F7" w:rsidRDefault="00002F51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</w:t>
      </w:r>
      <w:r w:rsidRPr="00414540">
        <w:rPr>
          <w:lang w:val="ru-RU"/>
        </w:rPr>
        <w:t xml:space="preserve"> </w:t>
      </w:r>
      <w:r w:rsidRPr="00732391">
        <w:rPr>
          <w:lang w:val="ru-RU"/>
        </w:rPr>
        <w:t>EA-39992</w:t>
      </w:r>
      <w:r>
        <w:rPr>
          <w:lang w:val="ru-RU"/>
        </w:rPr>
        <w:t xml:space="preserve"> -</w:t>
      </w:r>
      <w:r w:rsidRPr="001D19F7">
        <w:rPr>
          <w:lang w:val="ru-RU"/>
        </w:rPr>
        <w:t xml:space="preserve"> </w:t>
      </w:r>
      <w:r w:rsidRPr="00732391">
        <w:rPr>
          <w:lang w:val="ru-RU"/>
        </w:rPr>
        <w:t>ОБЩЕСТВО С ОГРАНИЧЕННОЙ ОТВЕТСТВЕННОСТЬЮ "АНТАРЕС"</w:t>
      </w:r>
      <w:r w:rsidRPr="001D19F7">
        <w:rPr>
          <w:lang w:val="ru-RU"/>
        </w:rPr>
        <w:t xml:space="preserve">,№ </w:t>
      </w:r>
      <w:r w:rsidRPr="00732391">
        <w:rPr>
          <w:lang w:val="ru-RU"/>
        </w:rPr>
        <w:t>EA-39601</w:t>
      </w:r>
      <w:r w:rsidRPr="001D19F7">
        <w:rPr>
          <w:lang w:val="ru-RU"/>
        </w:rPr>
        <w:t xml:space="preserve">- </w:t>
      </w:r>
      <w:r w:rsidRPr="00732391">
        <w:rPr>
          <w:lang w:val="ru-RU"/>
        </w:rPr>
        <w:t>Индивидуальный предприниматель ДАРМИНОВ ЕВГЕНИЙ ВЛАДИМИРОВИЧ</w:t>
      </w:r>
      <w:r>
        <w:rPr>
          <w:lang w:val="ru-RU"/>
        </w:rPr>
        <w:t>.</w:t>
      </w:r>
    </w:p>
    <w:p w:rsidR="00002F51" w:rsidRPr="001D19F7" w:rsidRDefault="00002F51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02F51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002F51" w:rsidRPr="001D19F7" w:rsidRDefault="00002F51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02F51" w:rsidRPr="001D19F7" w:rsidRDefault="00002F51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02F51" w:rsidRPr="001D19F7">
        <w:trPr>
          <w:trHeight w:val="274"/>
        </w:trPr>
        <w:tc>
          <w:tcPr>
            <w:tcW w:w="2204" w:type="dxa"/>
            <w:vMerge/>
          </w:tcPr>
          <w:p w:rsidR="00002F51" w:rsidRPr="001D19F7" w:rsidRDefault="00002F5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02F51" w:rsidRPr="001D19F7" w:rsidRDefault="00002F51" w:rsidP="00AA4A97">
            <w:pPr>
              <w:jc w:val="center"/>
              <w:rPr>
                <w:lang w:val="ru-RU"/>
              </w:rPr>
            </w:pPr>
          </w:p>
          <w:p w:rsidR="00002F51" w:rsidRPr="001D19F7" w:rsidRDefault="00002F51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02F51" w:rsidRPr="001D19F7" w:rsidRDefault="00002F51" w:rsidP="00AA4A97">
            <w:pPr>
              <w:ind w:right="-21"/>
              <w:jc w:val="center"/>
              <w:rPr>
                <w:lang w:val="ru-RU"/>
              </w:rPr>
            </w:pPr>
          </w:p>
          <w:p w:rsidR="00002F51" w:rsidRPr="001D19F7" w:rsidRDefault="00002F51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02F51" w:rsidRPr="001D19F7" w:rsidRDefault="00002F51" w:rsidP="0056026D">
            <w:pPr>
              <w:jc w:val="center"/>
              <w:rPr>
                <w:lang w:val="ru-RU"/>
              </w:rPr>
            </w:pPr>
          </w:p>
          <w:p w:rsidR="00002F51" w:rsidRPr="001D19F7" w:rsidRDefault="00002F51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02F51" w:rsidRPr="001D19F7" w:rsidRDefault="00002F51" w:rsidP="00AA4A97">
            <w:pPr>
              <w:jc w:val="center"/>
              <w:rPr>
                <w:lang w:val="ru-RU"/>
              </w:rPr>
            </w:pPr>
          </w:p>
          <w:p w:rsidR="00002F51" w:rsidRPr="001D19F7" w:rsidRDefault="00002F51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02F51" w:rsidRPr="001D19F7" w:rsidRDefault="00002F51" w:rsidP="0056026D">
            <w:pPr>
              <w:jc w:val="center"/>
              <w:rPr>
                <w:lang w:val="ru-RU"/>
              </w:rPr>
            </w:pPr>
          </w:p>
          <w:p w:rsidR="00002F51" w:rsidRPr="001D19F7" w:rsidRDefault="00002F51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002F51" w:rsidRPr="00732391">
        <w:trPr>
          <w:trHeight w:val="938"/>
        </w:trPr>
        <w:tc>
          <w:tcPr>
            <w:tcW w:w="2204" w:type="dxa"/>
            <w:vAlign w:val="center"/>
          </w:tcPr>
          <w:p w:rsidR="00002F51" w:rsidRPr="001D19F7" w:rsidRDefault="00002F5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732391">
              <w:rPr>
                <w:lang w:val="ru-RU"/>
              </w:rPr>
              <w:t>EA-39992</w:t>
            </w:r>
            <w:r>
              <w:rPr>
                <w:lang w:val="ru-RU"/>
              </w:rPr>
              <w:t xml:space="preserve"> -</w:t>
            </w:r>
            <w:r w:rsidRPr="001D19F7">
              <w:rPr>
                <w:lang w:val="ru-RU"/>
              </w:rPr>
              <w:t xml:space="preserve"> </w:t>
            </w:r>
            <w:r w:rsidRPr="00732391">
              <w:rPr>
                <w:lang w:val="ru-RU"/>
              </w:rPr>
              <w:t>ОБЩЕСТВО С ОГРАНИЧЕННОЙ ОТВЕТСТВЕННОСТЬЮ "АНТАРЕС"</w:t>
            </w:r>
          </w:p>
        </w:tc>
        <w:tc>
          <w:tcPr>
            <w:tcW w:w="1700" w:type="dxa"/>
          </w:tcPr>
          <w:p w:rsidR="00002F51" w:rsidRPr="001D19F7" w:rsidRDefault="00002F5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02F51" w:rsidRPr="001D19F7" w:rsidRDefault="00002F5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02F51" w:rsidRPr="001D19F7" w:rsidRDefault="00002F5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02F51" w:rsidRPr="001D19F7" w:rsidRDefault="00002F5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02F51" w:rsidRPr="001D19F7" w:rsidRDefault="00002F5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02F51" w:rsidRPr="00732391">
        <w:trPr>
          <w:trHeight w:val="938"/>
        </w:trPr>
        <w:tc>
          <w:tcPr>
            <w:tcW w:w="2204" w:type="dxa"/>
            <w:vAlign w:val="center"/>
          </w:tcPr>
          <w:p w:rsidR="00002F51" w:rsidRPr="00414540" w:rsidRDefault="00002F51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32391">
              <w:rPr>
                <w:lang w:val="ru-RU"/>
              </w:rPr>
              <w:t>EA-39601</w:t>
            </w:r>
            <w:r w:rsidRPr="001D19F7">
              <w:rPr>
                <w:lang w:val="ru-RU"/>
              </w:rPr>
              <w:t xml:space="preserve">- </w:t>
            </w:r>
            <w:r w:rsidRPr="00732391">
              <w:rPr>
                <w:lang w:val="ru-RU"/>
              </w:rPr>
              <w:t>Индивидуальный предприниматель ДАРМИНОВ ЕВГЕНИЙ ВЛАДИМИРОВИЧ</w:t>
            </w:r>
          </w:p>
        </w:tc>
        <w:tc>
          <w:tcPr>
            <w:tcW w:w="1700" w:type="dxa"/>
          </w:tcPr>
          <w:p w:rsidR="00002F51" w:rsidRPr="001D19F7" w:rsidRDefault="00002F51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02F51" w:rsidRPr="001D19F7" w:rsidRDefault="00002F51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02F51" w:rsidRPr="001D19F7" w:rsidRDefault="00002F51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02F51" w:rsidRPr="001D19F7" w:rsidRDefault="00002F51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02F51" w:rsidRPr="001D19F7" w:rsidRDefault="00002F51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02F51" w:rsidRPr="001D19F7" w:rsidRDefault="00002F51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32391">
        <w:rPr>
          <w:lang w:val="ru-RU"/>
        </w:rPr>
        <w:t>Оказание услуг по техническому обслуживанию и ремонту копировально-множительной техники, принтеров и персональных компьютеров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32391">
        <w:rPr>
          <w:lang w:val="ru-RU"/>
        </w:rPr>
        <w:t>ОБЩЕСТВО С ОГРАНИЧЕННОЙ ОТВЕТСТВЕННОСТЬЮ "АНТАРЕС"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7E0CCB">
        <w:rPr>
          <w:rFonts w:ascii="Roboto" w:hAnsi="Roboto" w:cs="Roboto"/>
          <w:color w:val="000000"/>
          <w:sz w:val="27"/>
          <w:szCs w:val="27"/>
          <w:lang w:val="ru-RU"/>
        </w:rPr>
        <w:t>67</w:t>
      </w:r>
      <w:r>
        <w:rPr>
          <w:rFonts w:ascii="Roboto" w:hAnsi="Roboto" w:cs="Roboto"/>
          <w:color w:val="000000"/>
          <w:sz w:val="27"/>
          <w:szCs w:val="27"/>
        </w:rPr>
        <w:t> </w:t>
      </w:r>
      <w:r w:rsidRPr="007E0CCB">
        <w:rPr>
          <w:rFonts w:ascii="Roboto" w:hAnsi="Roboto" w:cs="Roboto"/>
          <w:color w:val="000000"/>
          <w:sz w:val="27"/>
          <w:szCs w:val="27"/>
          <w:lang w:val="ru-RU"/>
        </w:rPr>
        <w:t>434.60</w:t>
      </w:r>
      <w:r w:rsidRPr="001D19F7">
        <w:rPr>
          <w:lang w:val="ru-RU"/>
        </w:rPr>
        <w:t xml:space="preserve"> рублей.  </w:t>
      </w:r>
    </w:p>
    <w:p w:rsidR="00002F51" w:rsidRDefault="00002F51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002F51" w:rsidRPr="001D19F7" w:rsidRDefault="00002F51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02F51" w:rsidRPr="001D19F7">
        <w:trPr>
          <w:trHeight w:val="206"/>
          <w:jc w:val="center"/>
        </w:trPr>
        <w:tc>
          <w:tcPr>
            <w:tcW w:w="7338" w:type="dxa"/>
          </w:tcPr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02F51" w:rsidRPr="001D19F7">
        <w:trPr>
          <w:trHeight w:val="206"/>
          <w:jc w:val="center"/>
        </w:trPr>
        <w:tc>
          <w:tcPr>
            <w:tcW w:w="7338" w:type="dxa"/>
          </w:tcPr>
          <w:p w:rsidR="00002F51" w:rsidRPr="001D19F7" w:rsidRDefault="00002F5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02F51" w:rsidRPr="001D19F7" w:rsidRDefault="00002F5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02F51" w:rsidRPr="001D19F7">
        <w:trPr>
          <w:trHeight w:val="206"/>
          <w:jc w:val="center"/>
        </w:trPr>
        <w:tc>
          <w:tcPr>
            <w:tcW w:w="7338" w:type="dxa"/>
          </w:tcPr>
          <w:p w:rsidR="00002F51" w:rsidRPr="001D19F7" w:rsidRDefault="00002F5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002F51" w:rsidRPr="001D19F7" w:rsidRDefault="00002F51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02F51" w:rsidRPr="001D19F7" w:rsidRDefault="00002F5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002F51" w:rsidRPr="001D19F7" w:rsidRDefault="00002F5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002F51" w:rsidRPr="001D19F7" w:rsidRDefault="00002F51" w:rsidP="00B7524D">
      <w:pPr>
        <w:jc w:val="both"/>
        <w:rPr>
          <w:lang w:val="ru-RU" w:eastAsia="ru-RU"/>
        </w:rPr>
      </w:pPr>
    </w:p>
    <w:sectPr w:rsidR="00002F51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F51" w:rsidRDefault="00002F51">
      <w:r>
        <w:separator/>
      </w:r>
    </w:p>
  </w:endnote>
  <w:endnote w:type="continuationSeparator" w:id="1">
    <w:p w:rsidR="00002F51" w:rsidRDefault="00002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F51" w:rsidRDefault="00002F51">
      <w:r>
        <w:separator/>
      </w:r>
    </w:p>
  </w:footnote>
  <w:footnote w:type="continuationSeparator" w:id="1">
    <w:p w:rsidR="00002F51" w:rsidRDefault="00002F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F51" w:rsidRDefault="00002F5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2F51" w:rsidRDefault="00002F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2F51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3090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478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8B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AB4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A2D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1A0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6644E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3FF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21E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09B"/>
    <w:rsid w:val="004434F5"/>
    <w:rsid w:val="0044382C"/>
    <w:rsid w:val="00450030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7F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216D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3A0F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91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274A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0CCB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862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1A40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639B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580D"/>
    <w:rsid w:val="00C26818"/>
    <w:rsid w:val="00C26B9C"/>
    <w:rsid w:val="00C31CBB"/>
    <w:rsid w:val="00C3312A"/>
    <w:rsid w:val="00C34C0F"/>
    <w:rsid w:val="00C3673F"/>
    <w:rsid w:val="00C36D2E"/>
    <w:rsid w:val="00C36E83"/>
    <w:rsid w:val="00C370FE"/>
    <w:rsid w:val="00C378F0"/>
    <w:rsid w:val="00C40389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CC4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D74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07AF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55655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1F8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29A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319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3E24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  <w:style w:type="character" w:customStyle="1" w:styleId="140">
    <w:name w:val="Знак Знак140"/>
    <w:basedOn w:val="DefaultParagraphFont"/>
    <w:uiPriority w:val="99"/>
    <w:rsid w:val="00207A2D"/>
  </w:style>
  <w:style w:type="character" w:customStyle="1" w:styleId="141">
    <w:name w:val="Знак Знак141"/>
    <w:basedOn w:val="DefaultParagraphFont"/>
    <w:uiPriority w:val="99"/>
    <w:rsid w:val="0053216D"/>
  </w:style>
  <w:style w:type="character" w:customStyle="1" w:styleId="142">
    <w:name w:val="Знак Знак142"/>
    <w:basedOn w:val="DefaultParagraphFont"/>
    <w:uiPriority w:val="99"/>
    <w:rsid w:val="00C31CBB"/>
  </w:style>
  <w:style w:type="character" w:customStyle="1" w:styleId="143">
    <w:name w:val="Знак Знак143"/>
    <w:basedOn w:val="DefaultParagraphFont"/>
    <w:uiPriority w:val="99"/>
    <w:rsid w:val="007323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76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7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4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76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768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4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7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76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5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276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768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768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768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76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7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76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76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76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76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76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76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6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76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8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76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6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1133</Words>
  <Characters>6462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2020-01-15T12:44:00Z</cp:lastPrinted>
  <dcterms:created xsi:type="dcterms:W3CDTF">2020-01-15T14:57:00Z</dcterms:created>
  <dcterms:modified xsi:type="dcterms:W3CDTF">2020-01-15T15:08:00Z</dcterms:modified>
</cp:coreProperties>
</file>