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9DB" w:rsidRPr="005F62AA" w:rsidRDefault="00C459DB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5F62AA">
        <w:rPr>
          <w:b/>
          <w:bCs/>
          <w:color w:val="000000"/>
          <w:sz w:val="22"/>
          <w:szCs w:val="22"/>
          <w:lang w:val="ru-RU"/>
        </w:rPr>
        <w:t>ПРОТОКОЛ № 0318300120820000002</w:t>
      </w:r>
    </w:p>
    <w:p w:rsidR="00C459DB" w:rsidRPr="005F62AA" w:rsidRDefault="00C459DB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5F62AA">
        <w:rPr>
          <w:b/>
          <w:bCs/>
          <w:color w:val="000000"/>
          <w:sz w:val="22"/>
          <w:szCs w:val="22"/>
          <w:lang w:val="ru-RU"/>
        </w:rPr>
        <w:t>ПОДВЕДЕНИЯ ИТОГОВ АУКЦИОНА В ЭЛЕКТРОННОЙ ФОРМЕ</w:t>
      </w:r>
    </w:p>
    <w:p w:rsidR="00C459DB" w:rsidRPr="005F62AA" w:rsidRDefault="00C459DB" w:rsidP="007646A2">
      <w:pPr>
        <w:rPr>
          <w:sz w:val="22"/>
          <w:szCs w:val="22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459DB" w:rsidRPr="005F62AA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459DB" w:rsidRPr="005F62AA" w:rsidRDefault="00C459DB" w:rsidP="007646A2">
            <w:pPr>
              <w:ind w:left="40" w:right="40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459DB" w:rsidRPr="005F62AA" w:rsidRDefault="00C459DB" w:rsidP="00DC58F4">
            <w:pPr>
              <w:ind w:left="-425" w:right="-3"/>
              <w:jc w:val="right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 xml:space="preserve">17 февраля </w:t>
            </w:r>
            <w:r w:rsidRPr="005F62AA">
              <w:rPr>
                <w:sz w:val="22"/>
                <w:szCs w:val="22"/>
              </w:rPr>
              <w:t>20</w:t>
            </w:r>
            <w:r w:rsidRPr="005F62AA">
              <w:rPr>
                <w:sz w:val="22"/>
                <w:szCs w:val="22"/>
                <w:lang w:val="ru-RU"/>
              </w:rPr>
              <w:t xml:space="preserve">20 </w:t>
            </w:r>
            <w:r w:rsidRPr="005F62AA">
              <w:rPr>
                <w:sz w:val="22"/>
                <w:szCs w:val="22"/>
              </w:rPr>
              <w:t>года</w:t>
            </w:r>
          </w:p>
        </w:tc>
      </w:tr>
    </w:tbl>
    <w:p w:rsidR="00C459DB" w:rsidRPr="005F62AA" w:rsidRDefault="00C459DB" w:rsidP="00C828C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p w:rsidR="00C459DB" w:rsidRPr="005F62AA" w:rsidRDefault="00C459DB" w:rsidP="007608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5F62AA">
        <w:rPr>
          <w:b/>
          <w:bCs/>
          <w:sz w:val="22"/>
          <w:szCs w:val="22"/>
          <w:lang w:val="ru-RU"/>
        </w:rPr>
        <w:t xml:space="preserve">Информация о государственном заказчике: </w:t>
      </w:r>
      <w:r w:rsidRPr="005F62AA">
        <w:rPr>
          <w:sz w:val="22"/>
          <w:szCs w:val="22"/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5F62AA">
          <w:rPr>
            <w:rStyle w:val="Hyperlink"/>
            <w:sz w:val="22"/>
            <w:szCs w:val="22"/>
          </w:rPr>
          <w:t>crbzak</w:t>
        </w:r>
        <w:r w:rsidRPr="005F62AA">
          <w:rPr>
            <w:rStyle w:val="Hyperlink"/>
            <w:sz w:val="22"/>
            <w:szCs w:val="22"/>
            <w:lang w:val="ru-RU"/>
          </w:rPr>
          <w:t>@</w:t>
        </w:r>
        <w:r w:rsidRPr="005F62AA">
          <w:rPr>
            <w:rStyle w:val="Hyperlink"/>
            <w:sz w:val="22"/>
            <w:szCs w:val="22"/>
          </w:rPr>
          <w:t>mail</w:t>
        </w:r>
        <w:r w:rsidRPr="005F62AA">
          <w:rPr>
            <w:rStyle w:val="Hyperlink"/>
            <w:sz w:val="22"/>
            <w:szCs w:val="22"/>
            <w:lang w:val="ru-RU"/>
          </w:rPr>
          <w:t>.</w:t>
        </w:r>
        <w:r w:rsidRPr="005F62AA">
          <w:rPr>
            <w:rStyle w:val="Hyperlink"/>
            <w:sz w:val="22"/>
            <w:szCs w:val="22"/>
          </w:rPr>
          <w:t>ru</w:t>
        </w:r>
      </w:hyperlink>
      <w:r w:rsidRPr="005F62AA">
        <w:rPr>
          <w:sz w:val="22"/>
          <w:szCs w:val="22"/>
          <w:lang w:val="ru-RU"/>
        </w:rPr>
        <w:t>. Контрактный управляющий: Дехтерев Юрий Сергеевич.</w:t>
      </w:r>
    </w:p>
    <w:p w:rsidR="00C459DB" w:rsidRPr="005F62AA" w:rsidRDefault="00C459DB" w:rsidP="007608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5F62AA">
        <w:rPr>
          <w:b/>
          <w:bCs/>
          <w:sz w:val="22"/>
          <w:szCs w:val="22"/>
          <w:lang w:val="ru-RU"/>
        </w:rPr>
        <w:t>Предмет контракта: «</w:t>
      </w:r>
      <w:r w:rsidRPr="005F62AA">
        <w:rPr>
          <w:sz w:val="22"/>
          <w:szCs w:val="22"/>
          <w:lang w:val="ru-RU"/>
        </w:rPr>
        <w:t xml:space="preserve">Поставка строительных материалов».  </w:t>
      </w:r>
    </w:p>
    <w:p w:rsidR="00C459DB" w:rsidRPr="005F62AA" w:rsidRDefault="00C459DB" w:rsidP="007608F7">
      <w:pPr>
        <w:autoSpaceDE w:val="0"/>
        <w:autoSpaceDN w:val="0"/>
        <w:adjustRightInd w:val="0"/>
        <w:rPr>
          <w:sz w:val="22"/>
          <w:szCs w:val="22"/>
          <w:lang w:val="ru-RU" w:eastAsia="ru-RU"/>
        </w:rPr>
      </w:pPr>
      <w:r w:rsidRPr="005F62AA">
        <w:rPr>
          <w:b/>
          <w:bCs/>
          <w:noProof/>
          <w:sz w:val="22"/>
          <w:szCs w:val="22"/>
          <w:lang w:val="ru-RU"/>
        </w:rPr>
        <w:t>Идентификационный код закупки:</w:t>
      </w:r>
      <w:r w:rsidRPr="005F62AA">
        <w:rPr>
          <w:sz w:val="22"/>
          <w:szCs w:val="22"/>
          <w:lang w:val="ru-RU"/>
        </w:rPr>
        <w:t xml:space="preserve"> </w:t>
      </w:r>
      <w:r w:rsidRPr="005F62AA">
        <w:rPr>
          <w:color w:val="000000"/>
          <w:sz w:val="22"/>
          <w:szCs w:val="22"/>
          <w:lang w:val="ru-RU"/>
        </w:rPr>
        <w:t>203234901331923490100100040010000000</w:t>
      </w:r>
    </w:p>
    <w:p w:rsidR="00C459DB" w:rsidRPr="005F62AA" w:rsidRDefault="00C459DB" w:rsidP="007608F7">
      <w:pPr>
        <w:autoSpaceDE w:val="0"/>
        <w:autoSpaceDN w:val="0"/>
        <w:adjustRightInd w:val="0"/>
        <w:rPr>
          <w:sz w:val="22"/>
          <w:szCs w:val="22"/>
          <w:lang w:val="ru-RU"/>
        </w:rPr>
      </w:pPr>
      <w:r w:rsidRPr="005F62AA">
        <w:rPr>
          <w:b/>
          <w:bCs/>
          <w:noProof/>
          <w:sz w:val="22"/>
          <w:szCs w:val="22"/>
          <w:lang w:val="ru-RU"/>
        </w:rPr>
        <w:t>Начальная (максимальная) цена контракта</w:t>
      </w:r>
      <w:r w:rsidRPr="005F62AA">
        <w:rPr>
          <w:b/>
          <w:bCs/>
          <w:sz w:val="22"/>
          <w:szCs w:val="22"/>
          <w:lang w:val="ru-RU"/>
        </w:rPr>
        <w:t>:</w:t>
      </w:r>
      <w:r w:rsidRPr="005F62AA">
        <w:rPr>
          <w:sz w:val="22"/>
          <w:szCs w:val="22"/>
          <w:lang w:val="ru-RU"/>
        </w:rPr>
        <w:t xml:space="preserve"> 197322 руб. 36 коп. (сто девяносто семь тысяч триста двадцать два рубля 36 копеек).</w:t>
      </w:r>
    </w:p>
    <w:p w:rsidR="00C459DB" w:rsidRPr="005F62AA" w:rsidRDefault="00C459DB" w:rsidP="007608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5F62AA">
        <w:rPr>
          <w:b/>
          <w:bCs/>
          <w:noProof/>
          <w:sz w:val="22"/>
          <w:szCs w:val="22"/>
          <w:lang w:val="ru-RU"/>
        </w:rPr>
        <w:t xml:space="preserve">Срок и порядок оплаты товара, оказанных услуг, выполненных работ: </w:t>
      </w:r>
      <w:r w:rsidRPr="005F62AA">
        <w:rPr>
          <w:sz w:val="22"/>
          <w:szCs w:val="22"/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C459DB" w:rsidRPr="005F62AA" w:rsidRDefault="00C459DB" w:rsidP="007608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5F62AA">
        <w:rPr>
          <w:b/>
          <w:bCs/>
          <w:sz w:val="22"/>
          <w:szCs w:val="22"/>
          <w:lang w:val="ru-RU"/>
        </w:rPr>
        <w:t>Место, условия и сроки поставки товара, оказанных услуг, выполнения работ:</w:t>
      </w:r>
      <w:r w:rsidRPr="005F62AA">
        <w:rPr>
          <w:sz w:val="22"/>
          <w:szCs w:val="22"/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1/4 от объемов, указанных в спецификации, в течении 20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мая 2020 г.</w:t>
      </w:r>
    </w:p>
    <w:p w:rsidR="00C459DB" w:rsidRPr="005F62AA" w:rsidRDefault="00C459DB" w:rsidP="007608F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5F62AA">
        <w:rPr>
          <w:b/>
          <w:bCs/>
          <w:sz w:val="22"/>
          <w:szCs w:val="22"/>
          <w:lang w:val="ru-RU"/>
        </w:rPr>
        <w:t>Источник финансирования:</w:t>
      </w:r>
      <w:r w:rsidRPr="005F62AA">
        <w:rPr>
          <w:sz w:val="22"/>
          <w:szCs w:val="22"/>
          <w:lang w:val="ru-RU"/>
        </w:rPr>
        <w:t xml:space="preserve"> Внебюджетные фонды (ОМС), внебюджетные средства (платные услуги), краевой бюджет.</w:t>
      </w:r>
    </w:p>
    <w:p w:rsidR="00C459DB" w:rsidRPr="005F62AA" w:rsidRDefault="00C459DB" w:rsidP="007608F7">
      <w:pPr>
        <w:autoSpaceDE w:val="0"/>
        <w:autoSpaceDN w:val="0"/>
        <w:adjustRightInd w:val="0"/>
        <w:ind w:firstLine="708"/>
        <w:jc w:val="both"/>
        <w:rPr>
          <w:spacing w:val="-2"/>
          <w:sz w:val="22"/>
          <w:szCs w:val="22"/>
          <w:lang w:val="ru-RU"/>
        </w:rPr>
      </w:pPr>
      <w:r w:rsidRPr="005F62AA">
        <w:rPr>
          <w:sz w:val="22"/>
          <w:szCs w:val="22"/>
          <w:lang w:val="ru-RU"/>
        </w:rPr>
        <w:t xml:space="preserve">  </w:t>
      </w:r>
      <w:r w:rsidRPr="005F62AA">
        <w:rPr>
          <w:b/>
          <w:bCs/>
          <w:sz w:val="22"/>
          <w:szCs w:val="22"/>
          <w:lang w:val="ru-RU"/>
        </w:rPr>
        <w:t>Размер обеспечения заявки на участие в аукционе:</w:t>
      </w:r>
      <w:r w:rsidRPr="005F62AA">
        <w:rPr>
          <w:sz w:val="22"/>
          <w:szCs w:val="22"/>
          <w:lang w:val="ru-RU"/>
        </w:rPr>
        <w:t xml:space="preserve"> Не установлен</w:t>
      </w:r>
      <w:r w:rsidRPr="005F62AA">
        <w:rPr>
          <w:spacing w:val="-2"/>
          <w:sz w:val="22"/>
          <w:szCs w:val="22"/>
          <w:lang w:val="ru-RU"/>
        </w:rPr>
        <w:t>.</w:t>
      </w:r>
    </w:p>
    <w:p w:rsidR="00C459DB" w:rsidRPr="005F62AA" w:rsidRDefault="00C459DB" w:rsidP="007608F7">
      <w:pPr>
        <w:jc w:val="both"/>
        <w:rPr>
          <w:spacing w:val="-2"/>
          <w:sz w:val="22"/>
          <w:szCs w:val="22"/>
          <w:lang w:val="ru-RU"/>
        </w:rPr>
      </w:pPr>
      <w:r w:rsidRPr="005F62AA">
        <w:rPr>
          <w:b/>
          <w:bCs/>
          <w:sz w:val="22"/>
          <w:szCs w:val="22"/>
          <w:lang w:val="ru-RU"/>
        </w:rPr>
        <w:t xml:space="preserve">       </w:t>
      </w:r>
      <w:r w:rsidRPr="005F62AA">
        <w:rPr>
          <w:b/>
          <w:bCs/>
          <w:sz w:val="22"/>
          <w:szCs w:val="22"/>
          <w:lang w:val="ru-RU"/>
        </w:rPr>
        <w:tab/>
        <w:t xml:space="preserve">Размер обеспечения исполнения контракта: </w:t>
      </w:r>
      <w:r w:rsidRPr="005F62AA">
        <w:rPr>
          <w:sz w:val="22"/>
          <w:szCs w:val="22"/>
          <w:lang w:val="ru-RU"/>
        </w:rPr>
        <w:t xml:space="preserve">5 </w:t>
      </w:r>
      <w:r w:rsidRPr="005F62AA">
        <w:rPr>
          <w:spacing w:val="-2"/>
          <w:sz w:val="22"/>
          <w:szCs w:val="2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459DB" w:rsidRPr="005F62AA" w:rsidRDefault="00C459DB" w:rsidP="007608F7">
      <w:pPr>
        <w:pStyle w:val="BodyText"/>
        <w:spacing w:after="0"/>
        <w:ind w:firstLine="709"/>
        <w:jc w:val="both"/>
        <w:rPr>
          <w:b/>
          <w:bCs/>
          <w:sz w:val="22"/>
          <w:szCs w:val="22"/>
          <w:lang w:eastAsia="en-US"/>
        </w:rPr>
      </w:pPr>
      <w:r w:rsidRPr="005F62AA">
        <w:rPr>
          <w:b/>
          <w:bCs/>
          <w:sz w:val="22"/>
          <w:szCs w:val="22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5F62AA">
        <w:rPr>
          <w:color w:val="000000"/>
          <w:sz w:val="22"/>
          <w:szCs w:val="22"/>
        </w:rPr>
        <w:t>04.02.2020 14:02</w:t>
      </w:r>
      <w:r w:rsidRPr="005F62AA">
        <w:rPr>
          <w:sz w:val="22"/>
          <w:szCs w:val="22"/>
        </w:rPr>
        <w:t xml:space="preserve"> (московское время).</w:t>
      </w:r>
    </w:p>
    <w:p w:rsidR="00C459DB" w:rsidRPr="005F62AA" w:rsidRDefault="00C459DB" w:rsidP="007608F7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5F62AA">
        <w:rPr>
          <w:b/>
          <w:bCs/>
          <w:sz w:val="22"/>
          <w:szCs w:val="22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5F62AA">
        <w:rPr>
          <w:sz w:val="22"/>
          <w:szCs w:val="22"/>
        </w:rPr>
        <w:t xml:space="preserve"> </w:t>
      </w:r>
    </w:p>
    <w:p w:rsidR="00C459DB" w:rsidRPr="005F62AA" w:rsidRDefault="00C459DB" w:rsidP="00C828C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459DB" w:rsidRPr="005F62AA">
        <w:trPr>
          <w:jc w:val="center"/>
        </w:trPr>
        <w:tc>
          <w:tcPr>
            <w:tcW w:w="9828" w:type="dxa"/>
            <w:gridSpan w:val="5"/>
          </w:tcPr>
          <w:p w:rsidR="00C459DB" w:rsidRPr="005F62AA" w:rsidRDefault="00C459DB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</w:t>
            </w:r>
            <w:r w:rsidRPr="005F62AA">
              <w:rPr>
                <w:sz w:val="22"/>
                <w:szCs w:val="22"/>
              </w:rPr>
              <w:t>редседател</w:t>
            </w:r>
            <w:r w:rsidRPr="005F62AA">
              <w:rPr>
                <w:sz w:val="22"/>
                <w:szCs w:val="22"/>
                <w:lang w:val="ru-RU"/>
              </w:rPr>
              <w:t>ь</w:t>
            </w:r>
            <w:r w:rsidRPr="005F62AA">
              <w:rPr>
                <w:sz w:val="22"/>
                <w:szCs w:val="22"/>
              </w:rPr>
              <w:t xml:space="preserve"> комиссии</w:t>
            </w:r>
            <w:r w:rsidRPr="005F62AA">
              <w:rPr>
                <w:sz w:val="22"/>
                <w:szCs w:val="22"/>
                <w:lang w:val="ru-RU"/>
              </w:rPr>
              <w:t>:</w:t>
            </w:r>
          </w:p>
        </w:tc>
      </w:tr>
      <w:tr w:rsidR="00C459DB" w:rsidRPr="005F62AA">
        <w:trPr>
          <w:jc w:val="center"/>
        </w:trPr>
        <w:tc>
          <w:tcPr>
            <w:tcW w:w="2820" w:type="dxa"/>
          </w:tcPr>
          <w:p w:rsidR="00C459DB" w:rsidRPr="005F62AA" w:rsidRDefault="00C459DB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459DB" w:rsidRPr="005F62AA" w:rsidRDefault="00C459DB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- Главный врач ГБУЗ «Славянская ЦРБ»МЗ КК.</w:t>
            </w:r>
          </w:p>
        </w:tc>
      </w:tr>
      <w:tr w:rsidR="00C459DB" w:rsidRPr="005F62AA">
        <w:trPr>
          <w:trHeight w:val="80"/>
          <w:jc w:val="center"/>
        </w:trPr>
        <w:tc>
          <w:tcPr>
            <w:tcW w:w="9828" w:type="dxa"/>
            <w:gridSpan w:val="5"/>
          </w:tcPr>
          <w:p w:rsidR="00C459DB" w:rsidRPr="005F62AA" w:rsidRDefault="00C459DB" w:rsidP="00A841CC">
            <w:pPr>
              <w:jc w:val="both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 xml:space="preserve">Секретарь комиссии - </w:t>
            </w:r>
          </w:p>
        </w:tc>
      </w:tr>
      <w:tr w:rsidR="00C459DB" w:rsidRPr="005F62AA">
        <w:trPr>
          <w:trHeight w:val="300"/>
          <w:jc w:val="center"/>
        </w:trPr>
        <w:tc>
          <w:tcPr>
            <w:tcW w:w="2882" w:type="dxa"/>
            <w:gridSpan w:val="3"/>
          </w:tcPr>
          <w:p w:rsidR="00C459DB" w:rsidRPr="005F62AA" w:rsidRDefault="00C459DB" w:rsidP="00A841CC">
            <w:pPr>
              <w:rPr>
                <w:rStyle w:val="iceouttxt4"/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459DB" w:rsidRPr="005F62AA" w:rsidRDefault="00C459DB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- Экономист 1 категории,отдела закупок.</w:t>
            </w:r>
          </w:p>
        </w:tc>
      </w:tr>
      <w:tr w:rsidR="00C459DB" w:rsidRPr="005F62AA">
        <w:trPr>
          <w:jc w:val="center"/>
        </w:trPr>
        <w:tc>
          <w:tcPr>
            <w:tcW w:w="9828" w:type="dxa"/>
            <w:gridSpan w:val="5"/>
          </w:tcPr>
          <w:p w:rsidR="00C459DB" w:rsidRPr="005F62AA" w:rsidRDefault="00C459DB" w:rsidP="00A841CC">
            <w:pPr>
              <w:jc w:val="both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Члены комиссии –</w:t>
            </w:r>
          </w:p>
        </w:tc>
      </w:tr>
      <w:tr w:rsidR="00C459DB" w:rsidRPr="005F62AA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459DB" w:rsidRPr="005F62AA" w:rsidRDefault="00C459DB" w:rsidP="00A841CC">
            <w:pPr>
              <w:ind w:right="-286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 xml:space="preserve">Дехтерев Юрий Сергеевич </w:t>
            </w:r>
          </w:p>
          <w:p w:rsidR="00C459DB" w:rsidRPr="005F62AA" w:rsidRDefault="00C459DB" w:rsidP="00A841CC">
            <w:pPr>
              <w:ind w:right="-286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Мальченко Елена Александровна</w:t>
            </w:r>
          </w:p>
          <w:p w:rsidR="00C459DB" w:rsidRPr="005F62AA" w:rsidRDefault="00C459DB" w:rsidP="00A841CC">
            <w:pPr>
              <w:ind w:right="-286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459DB" w:rsidRPr="005F62AA" w:rsidRDefault="00C459DB" w:rsidP="00A841CC">
            <w:pPr>
              <w:ind w:right="-286"/>
              <w:jc w:val="both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- начальник отдела закупок;</w:t>
            </w:r>
          </w:p>
          <w:p w:rsidR="00C459DB" w:rsidRPr="005F62AA" w:rsidRDefault="00C459DB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 xml:space="preserve"> </w:t>
            </w:r>
          </w:p>
          <w:p w:rsidR="00C459DB" w:rsidRPr="005F62AA" w:rsidRDefault="00C459DB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- Экономист 1 категории,отдела закупок.</w:t>
            </w:r>
          </w:p>
          <w:p w:rsidR="00C459DB" w:rsidRPr="005F62AA" w:rsidRDefault="00C459DB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</w:p>
          <w:p w:rsidR="00C459DB" w:rsidRPr="005F62AA" w:rsidRDefault="00C459DB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- заведующая аптекой.</w:t>
            </w:r>
          </w:p>
        </w:tc>
      </w:tr>
    </w:tbl>
    <w:p w:rsidR="00C459DB" w:rsidRPr="005F62AA" w:rsidRDefault="00C459DB" w:rsidP="001C2C78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5F62AA">
        <w:rPr>
          <w:sz w:val="22"/>
          <w:szCs w:val="22"/>
        </w:rPr>
        <w:t>Кворум имеется. Комиссия правомочна.</w:t>
      </w:r>
    </w:p>
    <w:p w:rsidR="00C459DB" w:rsidRPr="005F62AA" w:rsidRDefault="00C459DB" w:rsidP="0042064B">
      <w:pPr>
        <w:pStyle w:val="BodyText"/>
        <w:spacing w:after="0"/>
        <w:ind w:right="-3" w:firstLine="709"/>
        <w:jc w:val="both"/>
        <w:rPr>
          <w:sz w:val="22"/>
          <w:szCs w:val="22"/>
        </w:rPr>
      </w:pPr>
      <w:r w:rsidRPr="005F62AA">
        <w:rPr>
          <w:sz w:val="22"/>
          <w:szCs w:val="22"/>
        </w:rPr>
        <w:t>Заседание комиссии по рассмотрению вторых частей заявок на участие в аукционе в электронной форме проводилось 17 февраля 2020 года в 08 часов 00 минут (местного времени), по адресу: Краснодарский край, г. Славянск-на-Кубани, ул. Батарейная 377, каб. 11.</w:t>
      </w:r>
    </w:p>
    <w:p w:rsidR="00C459DB" w:rsidRPr="005F62AA" w:rsidRDefault="00C459DB" w:rsidP="009C43B2">
      <w:pPr>
        <w:ind w:firstLine="709"/>
        <w:jc w:val="both"/>
        <w:rPr>
          <w:sz w:val="22"/>
          <w:szCs w:val="22"/>
          <w:lang w:val="ru-RU"/>
        </w:rPr>
      </w:pPr>
      <w:r w:rsidRPr="005F62AA">
        <w:rPr>
          <w:sz w:val="22"/>
          <w:szCs w:val="22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5"/>
        <w:gridCol w:w="3040"/>
        <w:gridCol w:w="1136"/>
        <w:gridCol w:w="2760"/>
        <w:gridCol w:w="2263"/>
      </w:tblGrid>
      <w:tr w:rsidR="00C459DB" w:rsidRPr="005F62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 xml:space="preserve">№ </w:t>
            </w:r>
            <w:r w:rsidRPr="005F62AA">
              <w:rPr>
                <w:b/>
                <w:bCs/>
                <w:sz w:val="22"/>
                <w:szCs w:val="22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 xml:space="preserve">Время поступления </w:t>
            </w:r>
            <w:r w:rsidRPr="005F62AA">
              <w:rPr>
                <w:b/>
                <w:bCs/>
                <w:sz w:val="22"/>
                <w:szCs w:val="22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 xml:space="preserve">Порядковый </w:t>
            </w:r>
            <w:r w:rsidRPr="005F62AA">
              <w:rPr>
                <w:b/>
                <w:bCs/>
                <w:sz w:val="22"/>
                <w:szCs w:val="22"/>
                <w:lang w:val="ru-RU"/>
              </w:rPr>
              <w:br/>
              <w:t xml:space="preserve">номер заявки </w:t>
            </w:r>
          </w:p>
        </w:tc>
      </w:tr>
      <w:tr w:rsidR="00C459DB" w:rsidRPr="005F62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216A60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Roboto" w:hAnsi="Roboto" w:cs="Roboto"/>
                <w:color w:val="000000"/>
                <w:sz w:val="22"/>
                <w:szCs w:val="22"/>
              </w:rPr>
              <w:t>115 433.61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2D63DC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14.02.2020 12:08:58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EA-41375</w:t>
            </w:r>
          </w:p>
        </w:tc>
      </w:tr>
      <w:tr w:rsidR="00C459DB" w:rsidRPr="005F62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216A60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Roboto" w:hAnsi="Roboto" w:cs="Roboto"/>
                <w:color w:val="000000"/>
                <w:sz w:val="22"/>
                <w:szCs w:val="22"/>
              </w:rPr>
              <w:t>116 420.22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14.02.2020 12:03:49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EA-41283</w:t>
            </w:r>
          </w:p>
        </w:tc>
      </w:tr>
      <w:tr w:rsidR="00C459DB" w:rsidRPr="005F62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118 393.44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14.02.2020 11:56:05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EA-41220</w:t>
            </w:r>
          </w:p>
        </w:tc>
      </w:tr>
      <w:tr w:rsidR="00C459DB" w:rsidRPr="005F62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216A60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Roboto" w:hAnsi="Roboto" w:cs="Roboto"/>
                <w:color w:val="000000"/>
                <w:sz w:val="22"/>
                <w:szCs w:val="22"/>
              </w:rPr>
              <w:t>150 951.61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14.02.2020 11:38:28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EA-41180</w:t>
            </w:r>
          </w:p>
        </w:tc>
      </w:tr>
      <w:tr w:rsidR="00C459DB" w:rsidRPr="005F62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155 884.66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14.02.2020 11:36:30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EA-41368</w:t>
            </w:r>
          </w:p>
        </w:tc>
      </w:tr>
      <w:tr w:rsidR="00C459DB" w:rsidRPr="005F62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160 000.00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14.02.2020 11:37:39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EA-41014</w:t>
            </w:r>
          </w:p>
        </w:tc>
      </w:tr>
      <w:tr w:rsidR="00C459DB" w:rsidRPr="005F62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216A60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Roboto" w:hAnsi="Roboto" w:cs="Roboto"/>
                <w:color w:val="000000"/>
                <w:sz w:val="22"/>
                <w:szCs w:val="22"/>
              </w:rPr>
              <w:t>186 469.63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14.02.2020 11:32:20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EA-41372</w:t>
            </w:r>
          </w:p>
        </w:tc>
      </w:tr>
    </w:tbl>
    <w:p w:rsidR="00C459DB" w:rsidRPr="005F62AA" w:rsidRDefault="00C459DB" w:rsidP="00414540">
      <w:pPr>
        <w:ind w:firstLine="709"/>
        <w:jc w:val="both"/>
        <w:rPr>
          <w:sz w:val="22"/>
          <w:szCs w:val="22"/>
          <w:lang w:val="ru-RU"/>
        </w:rPr>
      </w:pPr>
      <w:r w:rsidRPr="005F62AA">
        <w:rPr>
          <w:sz w:val="22"/>
          <w:szCs w:val="22"/>
          <w:lang w:val="ru-RU"/>
        </w:rPr>
        <w:t xml:space="preserve">Участники закупки с заявками №  </w:t>
      </w:r>
      <w:r w:rsidRPr="005F62AA">
        <w:rPr>
          <w:rFonts w:ascii="Roboto" w:hAnsi="Roboto" w:cs="Roboto"/>
          <w:color w:val="000000"/>
          <w:sz w:val="22"/>
          <w:szCs w:val="22"/>
          <w:shd w:val="clear" w:color="auto" w:fill="FFFFFF"/>
        </w:rPr>
        <w:t>EA</w:t>
      </w:r>
      <w:r w:rsidRPr="005F62AA">
        <w:rPr>
          <w:rFonts w:ascii="Roboto" w:hAnsi="Roboto" w:cs="Roboto"/>
          <w:color w:val="000000"/>
          <w:sz w:val="22"/>
          <w:szCs w:val="22"/>
          <w:shd w:val="clear" w:color="auto" w:fill="FFFFFF"/>
          <w:lang w:val="ru-RU"/>
        </w:rPr>
        <w:t>-41310</w:t>
      </w:r>
      <w:r w:rsidRPr="005F62AA">
        <w:rPr>
          <w:color w:val="000000"/>
          <w:sz w:val="22"/>
          <w:szCs w:val="22"/>
          <w:shd w:val="clear" w:color="auto" w:fill="FFFFFF"/>
          <w:lang w:val="ru-RU"/>
        </w:rPr>
        <w:t xml:space="preserve"> и № EA-41371 </w:t>
      </w:r>
      <w:r w:rsidRPr="005F62AA">
        <w:rPr>
          <w:sz w:val="22"/>
          <w:szCs w:val="22"/>
          <w:lang w:val="ru-RU"/>
        </w:rPr>
        <w:t xml:space="preserve">предложений о цене контракта в ходе проведения аукциона не подавали. </w:t>
      </w:r>
    </w:p>
    <w:p w:rsidR="00C459DB" w:rsidRPr="005F62AA" w:rsidRDefault="00C459DB" w:rsidP="00F742E9">
      <w:pPr>
        <w:ind w:firstLine="709"/>
        <w:jc w:val="both"/>
        <w:rPr>
          <w:sz w:val="22"/>
          <w:szCs w:val="22"/>
          <w:lang w:val="ru-RU"/>
        </w:rPr>
      </w:pPr>
      <w:r w:rsidRPr="005F62AA">
        <w:rPr>
          <w:sz w:val="22"/>
          <w:szCs w:val="22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459DB" w:rsidRPr="005F62AA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459DB" w:rsidRPr="005F62AA" w:rsidRDefault="00C459DB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 xml:space="preserve">Номер </w:t>
            </w:r>
          </w:p>
          <w:p w:rsidR="00C459DB" w:rsidRPr="005F62AA" w:rsidRDefault="00C459DB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9DB" w:rsidRPr="005F62AA" w:rsidRDefault="00C459DB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>Дата и времярегистрации</w:t>
            </w:r>
          </w:p>
          <w:p w:rsidR="00C459DB" w:rsidRPr="005F62AA" w:rsidRDefault="00C459DB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DB" w:rsidRPr="005F62AA" w:rsidRDefault="00C459DB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>Наименование участника аукциона</w:t>
            </w:r>
          </w:p>
        </w:tc>
      </w:tr>
      <w:tr w:rsidR="00C459DB" w:rsidRPr="005F62A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EA-41375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9DB" w:rsidRPr="005F62AA" w:rsidRDefault="00C459DB" w:rsidP="00FE5198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12.02.2020 09:05:17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Индивидуальный предприниматель ПАРАБЫК АНДРЕЙ БОГДАНОВИЧ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ИНН611700818251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ОГРНИП311619304900012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Почтовый адрес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ОБЛ РОСТОВСКАЯ, Р-Н НЕКЛИНОВСКИЙ, С ПРИМОРКА, ул. Красноармейская, д. 33А</w:t>
            </w:r>
          </w:p>
          <w:p w:rsidR="00C459DB" w:rsidRPr="005F62AA" w:rsidRDefault="00C459DB" w:rsidP="00216A6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ПарабыкОльга Николаевна</w:t>
            </w:r>
          </w:p>
          <w:p w:rsidR="00C459DB" w:rsidRPr="005F62AA" w:rsidRDefault="00C459DB" w:rsidP="00207A2D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</w:rPr>
              <w:t>Телефон 79001200109</w:t>
            </w:r>
          </w:p>
        </w:tc>
      </w:tr>
      <w:tr w:rsidR="00C459DB" w:rsidRPr="005F62A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EA-41283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9DB" w:rsidRPr="005F62AA" w:rsidRDefault="00C459DB" w:rsidP="00C31CBB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11.02.2020 18:04:54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Индивидуальный предприниматель ГУМБА НАТАЛЬЯ ГЕНРИХОВНА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ИНН231101981758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ОГРНИП312231107400011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Почтовый адрес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350062, КРАЙ КРАСНОДАРСКИЙ23, Г КРАСНОДАР, УЛ. ГАГАРИНА Д. 97, КВ. 4</w:t>
            </w:r>
          </w:p>
          <w:p w:rsidR="00C459DB" w:rsidRPr="005F62AA" w:rsidRDefault="00C459DB" w:rsidP="00216A6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Телефон</w:t>
            </w:r>
          </w:p>
          <w:p w:rsidR="00C459DB" w:rsidRPr="005F62AA" w:rsidRDefault="00C459DB" w:rsidP="000A7B44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</w:rPr>
              <w:t>+7(918)0989898</w:t>
            </w:r>
          </w:p>
        </w:tc>
      </w:tr>
      <w:tr w:rsidR="00C459DB" w:rsidRPr="005F62A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EA-41220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9DB" w:rsidRPr="005F62AA" w:rsidRDefault="00C459DB" w:rsidP="000A7B44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11.02.2020 10:29:23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Индивидуальный предприниматель МЕШКОВОЙ ВЛАДИМИР НИКОЛАЕВИЧ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ИНН230900284790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ОГРНИП306231028300027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Почтовый адрес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350087, КРАЙ КРАСНОДАРСКИЙ, Г КРАСНОДАР, УЛ РОССИЙСКАЯ, 351</w:t>
            </w:r>
          </w:p>
          <w:p w:rsidR="00C459DB" w:rsidRPr="005F62AA" w:rsidRDefault="00C459DB" w:rsidP="00216A6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 w:rsidRPr="005F62AA"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C459DB" w:rsidRPr="005F62AA" w:rsidRDefault="00C459DB" w:rsidP="00C31CBB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</w:rPr>
              <w:t>Телефон 79384775747</w:t>
            </w:r>
          </w:p>
        </w:tc>
      </w:tr>
      <w:tr w:rsidR="00C459DB" w:rsidRPr="005F62A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EA-41180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9DB" w:rsidRPr="005F62AA" w:rsidRDefault="00C459DB" w:rsidP="000A7B44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08.02.2020 15:34:02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ОБЩЕСТВО С ОГРАНИЧЕННОЙ ОТВЕТСТВЕННОСТЬЮ "СОВРЕМЕННЫЕ ТЕХНОЛОГИИ СТРОИТЕЛЬСТВА"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ИНН2301089937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ОГРН1152301002314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КПП230101001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353451, КРАЙ КРАСНОДАРСКИЙ, Г АНАПА, Ш СУПСЕХСКОЕ, ДОМ 1, ЛИТЕР Б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Почтовый адрес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353451, КРАЙ КРАСНОДАРСКИЙ, Г АНАПА, Ш СУПСЕХСКОЕ, ДОМ 1, ЛИТЕР Б</w:t>
            </w:r>
          </w:p>
          <w:p w:rsidR="00C459DB" w:rsidRPr="005F62AA" w:rsidRDefault="00C459DB" w:rsidP="00216A6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Герус Роман Александрович</w:t>
            </w:r>
          </w:p>
          <w:p w:rsidR="00C459DB" w:rsidRPr="005F62AA" w:rsidRDefault="00C459DB" w:rsidP="00C31CBB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Телефон 79181010824</w:t>
            </w:r>
          </w:p>
        </w:tc>
      </w:tr>
      <w:tr w:rsidR="00C459DB" w:rsidRPr="005F62A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EA-41368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9DB" w:rsidRPr="005F62AA" w:rsidRDefault="00C459DB" w:rsidP="000A7B44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11.02.2020 22:50:33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ОБЩЕСТВО С ОГРАНИЧЕННОЙ ОТВЕТСТВЕННОСТЬЮ "ПРОМ ГАРАНТ"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ИНН2315160675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ОГРН1102315002987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КПП231501001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353905, КРАЙ КРАСНОДАРСКИЙ, Г НОВОРОССИЙСК, УЛ СУВОРОВСКАЯ, ДОМ 12, КВАРТИРА 5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Почтовый адрес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Новороссийск пос. Цемдолина ул. Промышленная 3 каб.14</w:t>
            </w:r>
          </w:p>
          <w:p w:rsidR="00C459DB" w:rsidRPr="005F62AA" w:rsidRDefault="00C459DB" w:rsidP="00216A6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C459DB" w:rsidRPr="005F62AA" w:rsidRDefault="00C459DB" w:rsidP="00C31CBB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Телефон 79181846983</w:t>
            </w:r>
          </w:p>
        </w:tc>
      </w:tr>
      <w:tr w:rsidR="00C459DB" w:rsidRPr="005F62A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EA-41014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9DB" w:rsidRPr="005F62AA" w:rsidRDefault="00C459DB" w:rsidP="000A7B44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05.02.2020 17:46:21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Индивидуальный предприниматель ПАНКОВСКИЙ ЭДУАРД ВЛАДИМИРОВИЧ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ИНН911100028500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ОГРНИП 315910200265217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Почтовый адрес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- Санкт-Петербург78, ул. Добровольцев, д 14, кв. 33</w:t>
            </w:r>
          </w:p>
          <w:p w:rsidR="00C459DB" w:rsidRPr="005F62AA" w:rsidRDefault="00C459DB" w:rsidP="00216A6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F62AA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Фамилия</w:t>
            </w:r>
          </w:p>
          <w:p w:rsidR="00C459DB" w:rsidRPr="005F62AA" w:rsidRDefault="00C459DB" w:rsidP="00216A60">
            <w:pPr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Панковский Эдуард Владимирович</w:t>
            </w:r>
          </w:p>
          <w:p w:rsidR="00C459DB" w:rsidRPr="005F62AA" w:rsidRDefault="00C459DB" w:rsidP="00C31CBB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</w:rPr>
              <w:t>Телефон 79788999273</w:t>
            </w:r>
          </w:p>
        </w:tc>
      </w:tr>
      <w:tr w:rsidR="00C459DB" w:rsidRPr="005F62A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EA-41372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9DB" w:rsidRPr="005F62AA" w:rsidRDefault="00C459DB" w:rsidP="000A7B44">
            <w:pPr>
              <w:jc w:val="center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12.02.2020 02:35:07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ОБЩЕСТВО С ОГРАНИЧЕННОЙ ОТВЕТСТВЕННОСТЬЮ "ОПТОВО-СТРОИТЕЛЬНАЯ БАЗА ТН"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ИНН6168089352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ОГРН1166196103534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КПП 616801001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344103, ОБЛ РОСТОВСКАЯ, Г РОСТОВ-НА-ДОНУ, УЛ ДОВАТОРА, ДОМ 146Л, ОФИС 1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Почтовый адрес</w:t>
            </w:r>
          </w:p>
          <w:p w:rsidR="00C459DB" w:rsidRPr="005F62AA" w:rsidRDefault="00C459DB" w:rsidP="00216A6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344103, ОБЛ РОСТОВСКАЯ, Г РОСТОВ-НА-ДОНУ, УЛ ДОВАТОРА, ДОМ 146Л, ОФИС 1</w:t>
            </w:r>
          </w:p>
          <w:p w:rsidR="00C459DB" w:rsidRPr="005F62AA" w:rsidRDefault="00C459DB" w:rsidP="00216A6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 w:rsidRPr="005F62AA"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C459DB" w:rsidRPr="005F62AA" w:rsidRDefault="00C459DB" w:rsidP="00414540">
            <w:pPr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</w:rPr>
              <w:t>Телефон 79281111584</w:t>
            </w:r>
          </w:p>
        </w:tc>
      </w:tr>
    </w:tbl>
    <w:p w:rsidR="00C459DB" w:rsidRPr="005F62AA" w:rsidRDefault="00C459DB" w:rsidP="00C07BB1">
      <w:pPr>
        <w:ind w:firstLine="567"/>
        <w:jc w:val="both"/>
        <w:rPr>
          <w:sz w:val="22"/>
          <w:szCs w:val="22"/>
          <w:lang w:val="ru-RU"/>
        </w:rPr>
      </w:pPr>
      <w:r w:rsidRPr="005F62AA">
        <w:rPr>
          <w:sz w:val="22"/>
          <w:szCs w:val="22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5F62AA">
        <w:rPr>
          <w:sz w:val="22"/>
          <w:szCs w:val="22"/>
          <w:lang w:val="ru-RU" w:eastAsia="ru-RU"/>
        </w:rPr>
        <w:t xml:space="preserve"> со ст.69 Федерального закона от 05 апреля 2013 года № 44-ФЗ</w:t>
      </w:r>
      <w:r w:rsidRPr="005F62AA">
        <w:rPr>
          <w:sz w:val="22"/>
          <w:szCs w:val="22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5F62AA">
        <w:rPr>
          <w:sz w:val="22"/>
          <w:szCs w:val="22"/>
          <w:lang w:val="ru-RU" w:eastAsia="ru-RU"/>
        </w:rPr>
        <w:t>Федерального закона № 44-ФЗ),</w:t>
      </w:r>
      <w:r w:rsidRPr="005F62AA">
        <w:rPr>
          <w:sz w:val="22"/>
          <w:szCs w:val="22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459DB" w:rsidRPr="005F62AA" w:rsidRDefault="00C459DB" w:rsidP="006939BF">
      <w:pPr>
        <w:rPr>
          <w:sz w:val="22"/>
          <w:szCs w:val="22"/>
          <w:lang w:val="ru-RU"/>
        </w:rPr>
      </w:pPr>
      <w:r w:rsidRPr="005F62AA">
        <w:rPr>
          <w:sz w:val="22"/>
          <w:szCs w:val="22"/>
          <w:lang w:val="ru-RU"/>
        </w:rPr>
        <w:t xml:space="preserve">- признать соответствующими требованиям, </w:t>
      </w:r>
      <w:r w:rsidRPr="005F62AA">
        <w:rPr>
          <w:sz w:val="22"/>
          <w:szCs w:val="22"/>
          <w:lang w:val="ru-RU" w:eastAsia="ru-RU"/>
        </w:rPr>
        <w:t>установленным ст.69 Федерального закона № 44-ФЗ и</w:t>
      </w:r>
      <w:r w:rsidRPr="005F62AA">
        <w:rPr>
          <w:sz w:val="22"/>
          <w:szCs w:val="22"/>
          <w:lang w:val="ru-RU"/>
        </w:rPr>
        <w:t xml:space="preserve"> документацией аукциона в электронной форме, заявки: № EA-41375 - Индивидуальный предприниматель ПАРАБЫК АНДРЕЙ БОГДАНОВИЧ,№ EA-41283- Индивидуальный предприниматель ГУМБА НАТАЛЬЯ ГЕНРИХОВНА, № EA-41220- Индивидуальный предприниматель МЕШКОВОЙ ВЛАДИМИР НИКОЛАЕВИЧ, № EA-41180- ОБЩЕСТВО С ОГРАНИЧЕННОЙ ОТВЕТСТВЕННОСТЬЮ "СОВРЕМЕННЫЕ ТЕХНОЛОГИИ СТРОИТЕЛЬСТВА", № EA-41368- ОБЩЕСТВО С ОГРАНИЧЕННОЙ ОТВЕТСТВЕННОСТЬЮ "ПРОМ ГАРАНТ", № EA-41014- Индивидуальный предприниматель ПАНКОВСКИЙ ЭДУАРД ВЛАДИМИРОВИЧ, № EA-41372- ОБЩЕСТВО С ОГРАНИЧЕННОЙ ОТВЕТСТВЕННОСТЬЮ "ОПТОВО-СТРОИТЕЛЬНАЯ БАЗА ТН".</w:t>
      </w:r>
    </w:p>
    <w:p w:rsidR="00C459DB" w:rsidRPr="005F62AA" w:rsidRDefault="00C459DB" w:rsidP="00584FE4">
      <w:pPr>
        <w:ind w:firstLine="708"/>
        <w:jc w:val="both"/>
        <w:rPr>
          <w:sz w:val="22"/>
          <w:szCs w:val="22"/>
          <w:lang w:val="ru-RU"/>
        </w:rPr>
      </w:pPr>
      <w:r w:rsidRPr="005F62AA">
        <w:rPr>
          <w:sz w:val="22"/>
          <w:szCs w:val="22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459DB" w:rsidRPr="005F62AA">
        <w:trPr>
          <w:trHeight w:val="415"/>
        </w:trPr>
        <w:tc>
          <w:tcPr>
            <w:tcW w:w="2204" w:type="dxa"/>
            <w:vMerge w:val="restart"/>
            <w:vAlign w:val="center"/>
          </w:tcPr>
          <w:p w:rsidR="00C459DB" w:rsidRPr="005F62AA" w:rsidRDefault="00C459DB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459DB" w:rsidRPr="005F62AA" w:rsidRDefault="00C459DB" w:rsidP="00AA4A9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5F62AA">
              <w:rPr>
                <w:b/>
                <w:bCs/>
                <w:sz w:val="22"/>
                <w:szCs w:val="22"/>
                <w:lang w:val="ru-RU"/>
              </w:rPr>
              <w:t xml:space="preserve">Члены комиссии </w:t>
            </w:r>
          </w:p>
        </w:tc>
      </w:tr>
      <w:tr w:rsidR="00C459DB" w:rsidRPr="005F62AA">
        <w:trPr>
          <w:trHeight w:val="274"/>
        </w:trPr>
        <w:tc>
          <w:tcPr>
            <w:tcW w:w="2204" w:type="dxa"/>
            <w:vMerge/>
          </w:tcPr>
          <w:p w:rsidR="00C459DB" w:rsidRPr="005F62AA" w:rsidRDefault="00C459DB" w:rsidP="00AA4A97">
            <w:pPr>
              <w:rPr>
                <w:noProof/>
                <w:sz w:val="22"/>
                <w:szCs w:val="22"/>
                <w:lang w:val="ru-RU"/>
              </w:rPr>
            </w:pPr>
          </w:p>
        </w:tc>
        <w:tc>
          <w:tcPr>
            <w:tcW w:w="1700" w:type="dxa"/>
          </w:tcPr>
          <w:p w:rsidR="00C459DB" w:rsidRPr="005F62AA" w:rsidRDefault="00C459DB" w:rsidP="00AA4A97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459DB" w:rsidRPr="005F62AA" w:rsidRDefault="00C459DB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459DB" w:rsidRPr="005F62AA" w:rsidRDefault="00C459DB" w:rsidP="00AA4A97">
            <w:pPr>
              <w:ind w:right="-21"/>
              <w:jc w:val="center"/>
              <w:rPr>
                <w:sz w:val="22"/>
                <w:szCs w:val="22"/>
                <w:lang w:val="ru-RU"/>
              </w:rPr>
            </w:pPr>
          </w:p>
          <w:p w:rsidR="00C459DB" w:rsidRPr="005F62AA" w:rsidRDefault="00C459DB" w:rsidP="00AA4A97">
            <w:pPr>
              <w:ind w:right="-21"/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459DB" w:rsidRPr="005F62AA" w:rsidRDefault="00C459DB" w:rsidP="0056026D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459DB" w:rsidRPr="005F62AA" w:rsidRDefault="00C459DB" w:rsidP="001B1EE5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459DB" w:rsidRPr="005F62AA" w:rsidRDefault="00C459DB" w:rsidP="00AA4A97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459DB" w:rsidRPr="005F62AA" w:rsidRDefault="00C459DB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459DB" w:rsidRPr="005F62AA" w:rsidRDefault="00C459DB" w:rsidP="0056026D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459DB" w:rsidRPr="005F62AA" w:rsidRDefault="00C459DB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Владыкина Л.В.</w:t>
            </w:r>
          </w:p>
        </w:tc>
      </w:tr>
      <w:tr w:rsidR="00C459DB" w:rsidRPr="005F62AA">
        <w:trPr>
          <w:trHeight w:val="938"/>
        </w:trPr>
        <w:tc>
          <w:tcPr>
            <w:tcW w:w="2204" w:type="dxa"/>
            <w:vAlign w:val="center"/>
          </w:tcPr>
          <w:p w:rsidR="00C459DB" w:rsidRPr="005F62AA" w:rsidRDefault="00C459DB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№ EA-41375 - Индивидуальный предприниматель ПАРАБЫК АНДРЕЙ БОГДАНОВИЧ</w:t>
            </w:r>
          </w:p>
        </w:tc>
        <w:tc>
          <w:tcPr>
            <w:tcW w:w="1700" w:type="dxa"/>
          </w:tcPr>
          <w:p w:rsidR="00C459DB" w:rsidRPr="005F62AA" w:rsidRDefault="00C459DB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459DB" w:rsidRPr="005F62AA" w:rsidRDefault="00C459DB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459DB" w:rsidRPr="005F62AA" w:rsidRDefault="00C459DB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459DB" w:rsidRPr="005F62AA">
        <w:trPr>
          <w:trHeight w:val="938"/>
        </w:trPr>
        <w:tc>
          <w:tcPr>
            <w:tcW w:w="2204" w:type="dxa"/>
            <w:vAlign w:val="center"/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№ EA-41283- Индивидуальный предприниматель ГУМБА НАТАЛЬЯ ГЕНРИХОВНА</w:t>
            </w:r>
          </w:p>
        </w:tc>
        <w:tc>
          <w:tcPr>
            <w:tcW w:w="1700" w:type="dxa"/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459DB" w:rsidRPr="005F62AA" w:rsidRDefault="00C459DB" w:rsidP="002241A0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459DB" w:rsidRPr="005F62AA">
        <w:trPr>
          <w:trHeight w:val="938"/>
        </w:trPr>
        <w:tc>
          <w:tcPr>
            <w:tcW w:w="2204" w:type="dxa"/>
            <w:vAlign w:val="center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№ EA-41220- Индивидуальный предприниматель МЕШКОВОЙ ВЛАДИМИР НИКОЛАЕВИЧ</w:t>
            </w:r>
          </w:p>
        </w:tc>
        <w:tc>
          <w:tcPr>
            <w:tcW w:w="1700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459DB" w:rsidRPr="005F62AA">
        <w:trPr>
          <w:trHeight w:val="938"/>
        </w:trPr>
        <w:tc>
          <w:tcPr>
            <w:tcW w:w="2204" w:type="dxa"/>
            <w:vAlign w:val="center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№ EA-41180- ОБЩЕСТВО С ОГРАНИЧЕННОЙ ОТВЕТСТВЕННОСТЬЮ "СОВРЕМЕННЫЕ ТЕХНОЛОГИИ СТРОИТЕЛЬСТВА"</w:t>
            </w:r>
          </w:p>
        </w:tc>
        <w:tc>
          <w:tcPr>
            <w:tcW w:w="1700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459DB" w:rsidRPr="005F62AA">
        <w:trPr>
          <w:trHeight w:val="938"/>
        </w:trPr>
        <w:tc>
          <w:tcPr>
            <w:tcW w:w="2204" w:type="dxa"/>
            <w:vAlign w:val="center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№ EA-41368- ОБЩЕСТВО С ОГРАНИЧЕННОЙ ОТВЕТСТВЕННОСТЬЮ "ПРОМ ГАРАНТ"</w:t>
            </w:r>
          </w:p>
        </w:tc>
        <w:tc>
          <w:tcPr>
            <w:tcW w:w="1700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459DB" w:rsidRPr="005F62AA">
        <w:trPr>
          <w:trHeight w:val="938"/>
        </w:trPr>
        <w:tc>
          <w:tcPr>
            <w:tcW w:w="2204" w:type="dxa"/>
            <w:vAlign w:val="center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№ EA-41014- Индивидуальный предприниматель ПАНКОВСКИЙ ЭДУАРД ВЛАДИМИРОВИЧ</w:t>
            </w:r>
          </w:p>
        </w:tc>
        <w:tc>
          <w:tcPr>
            <w:tcW w:w="1700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459DB" w:rsidRPr="005F62AA" w:rsidRDefault="00C459DB" w:rsidP="00514EB9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459DB" w:rsidRPr="005F62AA">
        <w:trPr>
          <w:trHeight w:val="938"/>
        </w:trPr>
        <w:tc>
          <w:tcPr>
            <w:tcW w:w="2204" w:type="dxa"/>
            <w:vAlign w:val="center"/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№ EA-41372- ОБЩЕСТВО С ОГРАНИЧЕННОЙ ОТВЕТСТВЕННОСТЬЮ "ОПТОВО-СТРОИТЕЛЬНАЯ БАЗА ТН"</w:t>
            </w:r>
          </w:p>
        </w:tc>
        <w:tc>
          <w:tcPr>
            <w:tcW w:w="1700" w:type="dxa"/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459DB" w:rsidRPr="005F62AA" w:rsidRDefault="00C459DB" w:rsidP="00E664B4">
            <w:pPr>
              <w:jc w:val="center"/>
              <w:rPr>
                <w:sz w:val="22"/>
                <w:szCs w:val="22"/>
                <w:lang w:val="ru-RU"/>
              </w:rPr>
            </w:pPr>
            <w:r w:rsidRPr="005F62A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459DB" w:rsidRPr="005F62AA" w:rsidRDefault="00C459DB" w:rsidP="003418A3">
      <w:pPr>
        <w:rPr>
          <w:sz w:val="22"/>
          <w:szCs w:val="22"/>
          <w:lang w:val="ru-RU"/>
        </w:rPr>
      </w:pPr>
      <w:bookmarkStart w:id="0" w:name="Reference"/>
      <w:bookmarkEnd w:id="0"/>
      <w:r w:rsidRPr="005F62AA">
        <w:rPr>
          <w:sz w:val="22"/>
          <w:szCs w:val="22"/>
          <w:lang w:val="ru-RU"/>
        </w:rPr>
        <w:t xml:space="preserve">На основании ч.10 ст.69 Федерального закона № 44-ФЗ победителем аукциона в электронной форме по закупке «Поставка строительных материалов»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ПАРАБЫК АНДРЕЙ БОГДАНОВИЧ, </w:t>
      </w:r>
      <w:bookmarkStart w:id="1" w:name="_GoBack"/>
      <w:bookmarkEnd w:id="1"/>
      <w:r w:rsidRPr="005F62AA">
        <w:rPr>
          <w:sz w:val="22"/>
          <w:szCs w:val="22"/>
          <w:lang w:val="ru-RU"/>
        </w:rPr>
        <w:t xml:space="preserve">предложение о цене контракта </w:t>
      </w:r>
      <w:r w:rsidRPr="005F62AA">
        <w:rPr>
          <w:rFonts w:ascii="Roboto" w:hAnsi="Roboto" w:cs="Roboto"/>
          <w:color w:val="000000"/>
          <w:sz w:val="22"/>
          <w:szCs w:val="22"/>
          <w:lang w:val="ru-RU"/>
        </w:rPr>
        <w:t>115 433.61</w:t>
      </w:r>
      <w:r w:rsidRPr="005F62AA">
        <w:rPr>
          <w:sz w:val="22"/>
          <w:szCs w:val="22"/>
          <w:lang w:val="ru-RU"/>
        </w:rPr>
        <w:t xml:space="preserve"> рублей.  </w:t>
      </w:r>
    </w:p>
    <w:p w:rsidR="00C459DB" w:rsidRPr="005F62AA" w:rsidRDefault="00C459DB" w:rsidP="00FD311B">
      <w:pPr>
        <w:ind w:firstLine="709"/>
        <w:jc w:val="both"/>
        <w:rPr>
          <w:b/>
          <w:bCs/>
          <w:sz w:val="22"/>
          <w:szCs w:val="22"/>
          <w:lang w:val="ru-RU"/>
        </w:rPr>
      </w:pPr>
      <w:r w:rsidRPr="005F62AA">
        <w:rPr>
          <w:b/>
          <w:bCs/>
          <w:sz w:val="22"/>
          <w:szCs w:val="22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5F62AA">
          <w:rPr>
            <w:rStyle w:val="Hyperlink"/>
            <w:b/>
            <w:bCs/>
            <w:sz w:val="22"/>
            <w:szCs w:val="22"/>
            <w:lang w:val="ru-RU"/>
          </w:rPr>
          <w:t>https://gz.lot-online.ru/</w:t>
        </w:r>
      </w:hyperlink>
      <w:r w:rsidRPr="005F62AA">
        <w:rPr>
          <w:b/>
          <w:bCs/>
          <w:sz w:val="22"/>
          <w:szCs w:val="22"/>
          <w:lang w:val="ru-RU"/>
        </w:rPr>
        <w:t>.</w:t>
      </w:r>
    </w:p>
    <w:p w:rsidR="00C459DB" w:rsidRPr="005F62AA" w:rsidRDefault="00C459DB" w:rsidP="00FD311B">
      <w:pPr>
        <w:ind w:firstLine="709"/>
        <w:jc w:val="both"/>
        <w:rPr>
          <w:b/>
          <w:bCs/>
          <w:sz w:val="22"/>
          <w:szCs w:val="22"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459DB" w:rsidRPr="005F62AA">
        <w:trPr>
          <w:trHeight w:val="206"/>
          <w:jc w:val="center"/>
        </w:trPr>
        <w:tc>
          <w:tcPr>
            <w:tcW w:w="7338" w:type="dxa"/>
          </w:tcPr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693" w:type="dxa"/>
          </w:tcPr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Просоленко Ю.А.</w:t>
            </w:r>
          </w:p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C459DB" w:rsidRPr="005F62AA">
        <w:trPr>
          <w:trHeight w:val="206"/>
          <w:jc w:val="center"/>
        </w:trPr>
        <w:tc>
          <w:tcPr>
            <w:tcW w:w="7338" w:type="dxa"/>
          </w:tcPr>
          <w:p w:rsidR="00C459DB" w:rsidRPr="005F62AA" w:rsidRDefault="00C459DB" w:rsidP="001757FC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C459DB" w:rsidRPr="005F62AA" w:rsidRDefault="00C459DB" w:rsidP="001757FC">
            <w:pPr>
              <w:pStyle w:val="BodyText"/>
              <w:spacing w:after="0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2693" w:type="dxa"/>
          </w:tcPr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Дехтерев Ю.С.</w:t>
            </w:r>
          </w:p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Костюк Н.В.</w:t>
            </w:r>
          </w:p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Мальченко Е.А.</w:t>
            </w:r>
          </w:p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C459DB" w:rsidRPr="005F62AA">
        <w:trPr>
          <w:trHeight w:val="206"/>
          <w:jc w:val="center"/>
        </w:trPr>
        <w:tc>
          <w:tcPr>
            <w:tcW w:w="7338" w:type="dxa"/>
          </w:tcPr>
          <w:p w:rsidR="00C459DB" w:rsidRPr="005F62AA" w:rsidRDefault="00C459DB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Секретарь комиссии</w:t>
            </w:r>
            <w:r w:rsidRPr="005F62AA">
              <w:rPr>
                <w:sz w:val="22"/>
                <w:szCs w:val="22"/>
              </w:rPr>
              <w:tab/>
            </w:r>
          </w:p>
          <w:p w:rsidR="00C459DB" w:rsidRPr="005F62AA" w:rsidRDefault="00C459DB" w:rsidP="001757FC">
            <w:pPr>
              <w:pStyle w:val="BodyText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ab/>
            </w:r>
          </w:p>
        </w:tc>
        <w:tc>
          <w:tcPr>
            <w:tcW w:w="2693" w:type="dxa"/>
          </w:tcPr>
          <w:p w:rsidR="00C459DB" w:rsidRPr="005F62AA" w:rsidRDefault="00C459DB" w:rsidP="00816E4D">
            <w:pPr>
              <w:pStyle w:val="BodyText"/>
              <w:spacing w:after="0"/>
              <w:rPr>
                <w:sz w:val="22"/>
                <w:szCs w:val="22"/>
              </w:rPr>
            </w:pPr>
            <w:r w:rsidRPr="005F62AA">
              <w:rPr>
                <w:sz w:val="22"/>
                <w:szCs w:val="22"/>
              </w:rPr>
              <w:t>Владыкина Л.В.</w:t>
            </w:r>
          </w:p>
          <w:p w:rsidR="00C459DB" w:rsidRPr="005F62AA" w:rsidRDefault="00C459DB" w:rsidP="001757FC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C459DB" w:rsidRPr="005F62AA" w:rsidRDefault="00C459DB" w:rsidP="00B7524D">
      <w:pPr>
        <w:jc w:val="both"/>
        <w:rPr>
          <w:sz w:val="22"/>
          <w:szCs w:val="22"/>
          <w:lang w:val="ru-RU" w:eastAsia="ru-RU"/>
        </w:rPr>
      </w:pPr>
    </w:p>
    <w:sectPr w:rsidR="00C459DB" w:rsidRPr="005F62AA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9DB" w:rsidRDefault="00C459DB">
      <w:r>
        <w:separator/>
      </w:r>
    </w:p>
  </w:endnote>
  <w:endnote w:type="continuationSeparator" w:id="1">
    <w:p w:rsidR="00C459DB" w:rsidRDefault="00C45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9DB" w:rsidRDefault="00C459DB">
      <w:r>
        <w:separator/>
      </w:r>
    </w:p>
  </w:footnote>
  <w:footnote w:type="continuationSeparator" w:id="1">
    <w:p w:rsidR="00C459DB" w:rsidRDefault="00C45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9DB" w:rsidRDefault="00C459D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C459DB" w:rsidRDefault="00C459D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64AE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478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8B"/>
    <w:rsid w:val="001C25B8"/>
    <w:rsid w:val="001C2C78"/>
    <w:rsid w:val="001C32BA"/>
    <w:rsid w:val="001C42E7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AB4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A2D"/>
    <w:rsid w:val="00207EA2"/>
    <w:rsid w:val="00210FE4"/>
    <w:rsid w:val="0021248E"/>
    <w:rsid w:val="00212EBA"/>
    <w:rsid w:val="00213CE5"/>
    <w:rsid w:val="00213DDB"/>
    <w:rsid w:val="00214B6A"/>
    <w:rsid w:val="0021610C"/>
    <w:rsid w:val="00216A60"/>
    <w:rsid w:val="00216B60"/>
    <w:rsid w:val="0021785B"/>
    <w:rsid w:val="00217D58"/>
    <w:rsid w:val="00221205"/>
    <w:rsid w:val="002230CC"/>
    <w:rsid w:val="002241A0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6644E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3FF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021E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177F9"/>
    <w:rsid w:val="0032023D"/>
    <w:rsid w:val="0032066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4540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030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7F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6E8F"/>
    <w:rsid w:val="00507D9A"/>
    <w:rsid w:val="00513CA4"/>
    <w:rsid w:val="00514E76"/>
    <w:rsid w:val="00514EB9"/>
    <w:rsid w:val="0051575B"/>
    <w:rsid w:val="0051754C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2781E"/>
    <w:rsid w:val="00530763"/>
    <w:rsid w:val="0053198F"/>
    <w:rsid w:val="00531D40"/>
    <w:rsid w:val="0053216D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5F62AA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5B38"/>
    <w:rsid w:val="006265EE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39B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8F7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862"/>
    <w:rsid w:val="00857E02"/>
    <w:rsid w:val="008602D3"/>
    <w:rsid w:val="008608ED"/>
    <w:rsid w:val="00860F82"/>
    <w:rsid w:val="00861D0F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0E4D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636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639B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7F4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97D02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580D"/>
    <w:rsid w:val="00C26818"/>
    <w:rsid w:val="00C26B9C"/>
    <w:rsid w:val="00C31CBB"/>
    <w:rsid w:val="00C3312A"/>
    <w:rsid w:val="00C34C0F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59DB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CC4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34A7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D74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261F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6E1A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3F99"/>
    <w:rsid w:val="00E54706"/>
    <w:rsid w:val="00E550A4"/>
    <w:rsid w:val="00E55655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1A47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1F8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29A"/>
    <w:rsid w:val="00FA1848"/>
    <w:rsid w:val="00FA3ADB"/>
    <w:rsid w:val="00FA3C81"/>
    <w:rsid w:val="00FA3D23"/>
    <w:rsid w:val="00FA6639"/>
    <w:rsid w:val="00FB1B8D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319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3E24"/>
    <w:rsid w:val="00FF4A0C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  <w:style w:type="character" w:customStyle="1" w:styleId="137">
    <w:name w:val="Знак Знак137"/>
    <w:basedOn w:val="DefaultParagraphFont"/>
    <w:uiPriority w:val="99"/>
    <w:rsid w:val="006939BF"/>
  </w:style>
  <w:style w:type="character" w:customStyle="1" w:styleId="138">
    <w:name w:val="Знак Знак138"/>
    <w:basedOn w:val="DefaultParagraphFont"/>
    <w:uiPriority w:val="99"/>
    <w:rsid w:val="003177F9"/>
  </w:style>
  <w:style w:type="character" w:customStyle="1" w:styleId="139">
    <w:name w:val="Знак Знак139"/>
    <w:basedOn w:val="DefaultParagraphFont"/>
    <w:uiPriority w:val="99"/>
    <w:rsid w:val="00414540"/>
  </w:style>
  <w:style w:type="character" w:customStyle="1" w:styleId="140">
    <w:name w:val="Знак Знак140"/>
    <w:basedOn w:val="DefaultParagraphFont"/>
    <w:uiPriority w:val="99"/>
    <w:rsid w:val="00207A2D"/>
  </w:style>
  <w:style w:type="character" w:customStyle="1" w:styleId="141">
    <w:name w:val="Знак Знак141"/>
    <w:basedOn w:val="DefaultParagraphFont"/>
    <w:uiPriority w:val="99"/>
    <w:rsid w:val="0053216D"/>
  </w:style>
  <w:style w:type="character" w:customStyle="1" w:styleId="142">
    <w:name w:val="Знак Знак142"/>
    <w:basedOn w:val="DefaultParagraphFont"/>
    <w:uiPriority w:val="99"/>
    <w:rsid w:val="00C31CBB"/>
  </w:style>
  <w:style w:type="character" w:customStyle="1" w:styleId="143">
    <w:name w:val="Знак Знак143"/>
    <w:basedOn w:val="DefaultParagraphFont"/>
    <w:uiPriority w:val="99"/>
    <w:rsid w:val="007608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7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387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1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7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874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87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87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87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87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3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2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3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87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1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2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874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7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2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2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1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87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35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2387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7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87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874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387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5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874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74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874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387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387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87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7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87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7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87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87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4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5</Pages>
  <Words>2024</Words>
  <Characters>11540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2020-02-17T07:18:00Z</cp:lastPrinted>
  <dcterms:created xsi:type="dcterms:W3CDTF">2020-02-17T06:37:00Z</dcterms:created>
  <dcterms:modified xsi:type="dcterms:W3CDTF">2020-02-17T07:18:00Z</dcterms:modified>
</cp:coreProperties>
</file>