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41" w:rsidRPr="008E7FC7" w:rsidRDefault="005C134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0318300120820000003</w:t>
      </w:r>
    </w:p>
    <w:p w:rsidR="005C1341" w:rsidRPr="001D19F7" w:rsidRDefault="005C1341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C1341" w:rsidRPr="001D19F7" w:rsidRDefault="005C134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C1341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1341" w:rsidRPr="001D19F7" w:rsidRDefault="005C1341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C1341" w:rsidRPr="001D19F7" w:rsidRDefault="005C1341" w:rsidP="00DC58F4">
            <w:pPr>
              <w:ind w:left="-425" w:right="-3"/>
              <w:jc w:val="right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  <w:r>
              <w:rPr>
                <w:lang w:val="ru-RU"/>
              </w:rPr>
              <w:t>8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E7FC7">
        <w:rPr>
          <w:b/>
          <w:bCs/>
          <w:lang w:val="ru-RU"/>
        </w:rPr>
        <w:t xml:space="preserve">Информация о государственном заказчике: </w:t>
      </w:r>
      <w:r w:rsidRPr="008E7FC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E7FC7">
          <w:rPr>
            <w:rStyle w:val="Hyperlink"/>
          </w:rPr>
          <w:t>crbzak</w:t>
        </w:r>
        <w:r w:rsidRPr="008E7FC7">
          <w:rPr>
            <w:rStyle w:val="Hyperlink"/>
            <w:lang w:val="ru-RU"/>
          </w:rPr>
          <w:t>@</w:t>
        </w:r>
        <w:r w:rsidRPr="008E7FC7">
          <w:rPr>
            <w:rStyle w:val="Hyperlink"/>
          </w:rPr>
          <w:t>mail</w:t>
        </w:r>
        <w:r w:rsidRPr="008E7FC7">
          <w:rPr>
            <w:rStyle w:val="Hyperlink"/>
            <w:lang w:val="ru-RU"/>
          </w:rPr>
          <w:t>.</w:t>
        </w:r>
        <w:r w:rsidRPr="008E7FC7">
          <w:rPr>
            <w:rStyle w:val="Hyperlink"/>
          </w:rPr>
          <w:t>ru</w:t>
        </w:r>
      </w:hyperlink>
      <w:r w:rsidRPr="008E7FC7">
        <w:rPr>
          <w:lang w:val="ru-RU"/>
        </w:rPr>
        <w:t>. Контрактный управляющий: Дехтерев Юрий Сергеевич.</w:t>
      </w:r>
    </w:p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E7FC7">
        <w:rPr>
          <w:b/>
          <w:bCs/>
          <w:lang w:val="ru-RU"/>
        </w:rPr>
        <w:t>Предмет контракта: «</w:t>
      </w:r>
      <w:r w:rsidRPr="008E7FC7">
        <w:rPr>
          <w:lang w:val="ru-RU"/>
        </w:rPr>
        <w:t xml:space="preserve">Лекарственные средства, не входящие в перечень жизненно необходимых и важнейших препаратов для медицинского применения».  </w:t>
      </w:r>
    </w:p>
    <w:p w:rsidR="005C1341" w:rsidRPr="008E7FC7" w:rsidRDefault="005C1341" w:rsidP="008E7FC7">
      <w:pPr>
        <w:autoSpaceDE w:val="0"/>
        <w:autoSpaceDN w:val="0"/>
        <w:adjustRightInd w:val="0"/>
        <w:rPr>
          <w:color w:val="000000"/>
          <w:lang w:val="ru-RU"/>
        </w:rPr>
      </w:pPr>
      <w:r w:rsidRPr="008E7FC7">
        <w:rPr>
          <w:b/>
          <w:bCs/>
          <w:noProof/>
          <w:lang w:val="ru-RU"/>
        </w:rPr>
        <w:t>Идентификационный код закупки:</w:t>
      </w:r>
      <w:r w:rsidRPr="008E7FC7">
        <w:rPr>
          <w:lang w:val="ru-RU"/>
        </w:rPr>
        <w:t xml:space="preserve"> </w:t>
      </w:r>
      <w:r w:rsidRPr="008E7FC7">
        <w:rPr>
          <w:color w:val="000000"/>
          <w:lang w:val="ru-RU"/>
        </w:rPr>
        <w:t>203234901331923490100100120010000000</w:t>
      </w:r>
    </w:p>
    <w:p w:rsidR="005C1341" w:rsidRPr="008E7FC7" w:rsidRDefault="005C1341" w:rsidP="008E7FC7">
      <w:pPr>
        <w:autoSpaceDE w:val="0"/>
        <w:autoSpaceDN w:val="0"/>
        <w:adjustRightInd w:val="0"/>
        <w:rPr>
          <w:lang w:val="ru-RU"/>
        </w:rPr>
      </w:pPr>
      <w:r w:rsidRPr="008E7FC7">
        <w:rPr>
          <w:b/>
          <w:bCs/>
          <w:noProof/>
          <w:lang w:val="ru-RU"/>
        </w:rPr>
        <w:t>Начальная (максимальная) цена контракта</w:t>
      </w:r>
      <w:r w:rsidRPr="008E7FC7">
        <w:rPr>
          <w:b/>
          <w:bCs/>
          <w:lang w:val="ru-RU"/>
        </w:rPr>
        <w:t>:</w:t>
      </w:r>
      <w:r w:rsidRPr="008E7FC7">
        <w:rPr>
          <w:lang w:val="ru-RU"/>
        </w:rPr>
        <w:t xml:space="preserve"> 489060 руб. 00 коп. (четыреста восемьдесят девять тысяч шестьдесят рублей 00 копеек).</w:t>
      </w:r>
    </w:p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E7FC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E7FC7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E7FC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E7FC7">
        <w:rPr>
          <w:lang w:val="ru-RU"/>
        </w:rPr>
        <w:t xml:space="preserve"> филиал «Аптека № 3» ГУП КК «Кубаньфармация», Россия, Краснодарский край, г. Славянск-на-Кубани, ул. Отдельская, 326/2 транспортом поставщика. Поставщик производит первую поставку медицинской продукции в количестве 1/11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E7FC7">
        <w:rPr>
          <w:b/>
          <w:bCs/>
          <w:lang w:val="ru-RU"/>
        </w:rPr>
        <w:t>Источник финансирования:</w:t>
      </w:r>
      <w:r w:rsidRPr="008E7FC7">
        <w:rPr>
          <w:lang w:val="ru-RU"/>
        </w:rPr>
        <w:t xml:space="preserve"> Внебюджетные фонды (средства фонда социального страхования на оплату медицинской помощи женщинам в период беременности) 2020 года.</w:t>
      </w:r>
    </w:p>
    <w:p w:rsidR="005C1341" w:rsidRPr="008E7FC7" w:rsidRDefault="005C1341" w:rsidP="008E7FC7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8E7FC7">
        <w:rPr>
          <w:lang w:val="ru-RU"/>
        </w:rPr>
        <w:t xml:space="preserve">  </w:t>
      </w:r>
      <w:r w:rsidRPr="008E7FC7">
        <w:rPr>
          <w:b/>
          <w:bCs/>
          <w:lang w:val="ru-RU"/>
        </w:rPr>
        <w:t>Размер обеспечения заявки на участие в аукционе:</w:t>
      </w:r>
      <w:r w:rsidRPr="008E7FC7">
        <w:rPr>
          <w:lang w:val="ru-RU"/>
        </w:rPr>
        <w:t xml:space="preserve"> Не установлен</w:t>
      </w:r>
      <w:r w:rsidRPr="008E7FC7">
        <w:rPr>
          <w:spacing w:val="-2"/>
          <w:lang w:val="ru-RU"/>
        </w:rPr>
        <w:t>.</w:t>
      </w:r>
    </w:p>
    <w:p w:rsidR="005C1341" w:rsidRPr="008E7FC7" w:rsidRDefault="005C1341" w:rsidP="008E7FC7">
      <w:pPr>
        <w:jc w:val="both"/>
        <w:rPr>
          <w:spacing w:val="-2"/>
          <w:lang w:val="ru-RU"/>
        </w:rPr>
      </w:pPr>
      <w:r w:rsidRPr="008E7FC7">
        <w:rPr>
          <w:b/>
          <w:bCs/>
          <w:lang w:val="ru-RU"/>
        </w:rPr>
        <w:t xml:space="preserve">       </w:t>
      </w:r>
      <w:r w:rsidRPr="008E7FC7">
        <w:rPr>
          <w:b/>
          <w:bCs/>
          <w:lang w:val="ru-RU"/>
        </w:rPr>
        <w:tab/>
        <w:t xml:space="preserve">Размер обеспечения исполнения контракта: </w:t>
      </w:r>
      <w:r w:rsidRPr="008E7FC7">
        <w:rPr>
          <w:lang w:val="ru-RU"/>
        </w:rPr>
        <w:t xml:space="preserve">5 </w:t>
      </w:r>
      <w:r w:rsidRPr="008E7FC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C1341" w:rsidRPr="008E7FC7" w:rsidRDefault="005C1341" w:rsidP="008E7FC7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E7FC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E7FC7">
        <w:rPr>
          <w:color w:val="000000"/>
          <w:sz w:val="24"/>
          <w:szCs w:val="24"/>
        </w:rPr>
        <w:t>06.02.2020 10:34</w:t>
      </w:r>
      <w:r w:rsidRPr="008E7FC7">
        <w:rPr>
          <w:sz w:val="24"/>
          <w:szCs w:val="24"/>
        </w:rPr>
        <w:t xml:space="preserve"> (московское время).</w:t>
      </w:r>
    </w:p>
    <w:p w:rsidR="005C1341" w:rsidRPr="008E7FC7" w:rsidRDefault="005C1341" w:rsidP="008E7FC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8E7FC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8E7FC7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C1341" w:rsidRPr="001D19F7">
        <w:trPr>
          <w:jc w:val="center"/>
        </w:trPr>
        <w:tc>
          <w:tcPr>
            <w:tcW w:w="9828" w:type="dxa"/>
            <w:gridSpan w:val="5"/>
          </w:tcPr>
          <w:p w:rsidR="005C1341" w:rsidRPr="001D19F7" w:rsidRDefault="005C134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5C1341" w:rsidRPr="008E7FC7">
        <w:trPr>
          <w:jc w:val="center"/>
        </w:trPr>
        <w:tc>
          <w:tcPr>
            <w:tcW w:w="2820" w:type="dxa"/>
          </w:tcPr>
          <w:p w:rsidR="005C1341" w:rsidRPr="001D19F7" w:rsidRDefault="005C134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C1341" w:rsidRPr="001D19F7" w:rsidRDefault="005C134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C1341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5C1341" w:rsidRPr="001D19F7" w:rsidRDefault="005C1341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5C1341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5C1341" w:rsidRPr="001D19F7" w:rsidRDefault="005C1341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C1341" w:rsidRPr="001D19F7" w:rsidRDefault="005C1341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5C1341" w:rsidRPr="001D19F7">
        <w:trPr>
          <w:jc w:val="center"/>
        </w:trPr>
        <w:tc>
          <w:tcPr>
            <w:tcW w:w="9828" w:type="dxa"/>
            <w:gridSpan w:val="5"/>
          </w:tcPr>
          <w:p w:rsidR="005C1341" w:rsidRPr="001D19F7" w:rsidRDefault="005C1341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5C1341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C1341" w:rsidRPr="001D19F7" w:rsidRDefault="005C134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5C1341" w:rsidRPr="001D19F7" w:rsidRDefault="005C134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5C1341" w:rsidRPr="001D19F7" w:rsidRDefault="005C1341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C1341" w:rsidRPr="001D19F7" w:rsidRDefault="005C1341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5C1341" w:rsidRPr="001D19F7" w:rsidRDefault="005C134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5C1341" w:rsidRPr="001D19F7" w:rsidRDefault="005C134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5C1341" w:rsidRPr="001D19F7" w:rsidRDefault="005C1341" w:rsidP="00A841CC">
            <w:pPr>
              <w:ind w:right="-80"/>
              <w:jc w:val="both"/>
              <w:rPr>
                <w:lang w:val="ru-RU"/>
              </w:rPr>
            </w:pPr>
          </w:p>
          <w:p w:rsidR="005C1341" w:rsidRPr="001D19F7" w:rsidRDefault="005C1341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5C1341" w:rsidRDefault="005C134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5C1341" w:rsidRPr="001D19F7" w:rsidRDefault="005C134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18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14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C1341" w:rsidRPr="001D19F7" w:rsidRDefault="005C1341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5C134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C134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220101" w:rsidRDefault="005C1341" w:rsidP="0022010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350 163.04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220101" w:rsidRDefault="005C1341" w:rsidP="002D63DC">
            <w:pPr>
              <w:jc w:val="center"/>
            </w:pPr>
            <w:r w:rsidRPr="00220101">
              <w:t>18.02.2020 11:12:24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496D72" w:rsidRDefault="005C134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EA-41503</w:t>
            </w:r>
          </w:p>
        </w:tc>
      </w:tr>
      <w:tr w:rsidR="005C1341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220101" w:rsidRDefault="005C1341" w:rsidP="0022010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352 608.34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220101" w:rsidRDefault="005C1341" w:rsidP="000A7B44">
            <w:pPr>
              <w:jc w:val="center"/>
            </w:pPr>
            <w:r w:rsidRPr="00220101">
              <w:t>18.02.2020 11:12:06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C1341" w:rsidRPr="00496D72" w:rsidRDefault="005C1341" w:rsidP="000A7B4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EA-41545</w:t>
            </w:r>
          </w:p>
        </w:tc>
      </w:tr>
    </w:tbl>
    <w:p w:rsidR="005C1341" w:rsidRPr="001D19F7" w:rsidRDefault="005C1341" w:rsidP="00220101">
      <w:pPr>
        <w:ind w:firstLine="709"/>
        <w:jc w:val="both"/>
        <w:rPr>
          <w:lang w:val="ru-RU"/>
        </w:rPr>
      </w:pPr>
      <w:r w:rsidRPr="001D19F7">
        <w:rPr>
          <w:lang w:val="ru-RU"/>
        </w:rPr>
        <w:t>Участник закупки с заявк</w:t>
      </w:r>
      <w:r>
        <w:rPr>
          <w:lang w:val="ru-RU"/>
        </w:rPr>
        <w:t>ой</w:t>
      </w:r>
      <w:r w:rsidRPr="001D19F7">
        <w:rPr>
          <w:lang w:val="ru-RU"/>
        </w:rPr>
        <w:t xml:space="preserve"> №  </w:t>
      </w:r>
      <w:r w:rsidRPr="00220101">
        <w:rPr>
          <w:lang w:val="ru-RU"/>
        </w:rPr>
        <w:t>EA-41536</w:t>
      </w:r>
      <w:r>
        <w:rPr>
          <w:color w:val="000000"/>
          <w:shd w:val="clear" w:color="auto" w:fill="FFFFFF"/>
          <w:lang w:val="ru-RU"/>
        </w:rPr>
        <w:t xml:space="preserve"> </w:t>
      </w:r>
      <w:r w:rsidRPr="001D19F7">
        <w:rPr>
          <w:lang w:val="ru-RU"/>
        </w:rPr>
        <w:t xml:space="preserve">предложений о цене контракта в ходе проведения аукциона не подавал. </w:t>
      </w:r>
    </w:p>
    <w:p w:rsidR="005C1341" w:rsidRPr="001D19F7" w:rsidRDefault="005C1341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C1341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C1341" w:rsidRPr="001D19F7" w:rsidRDefault="005C13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5C1341" w:rsidRPr="001D19F7" w:rsidRDefault="005C13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1341" w:rsidRPr="001D19F7" w:rsidRDefault="005C13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5C1341" w:rsidRPr="001D19F7" w:rsidRDefault="005C134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C1341" w:rsidRPr="001D19F7" w:rsidRDefault="005C134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C1341" w:rsidRPr="0019485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1341" w:rsidRPr="00220101" w:rsidRDefault="005C1341" w:rsidP="00475333">
            <w:pPr>
              <w:jc w:val="center"/>
              <w:rPr>
                <w:lang w:val="ru-RU"/>
              </w:rPr>
            </w:pPr>
            <w:r w:rsidRPr="00220101">
              <w:rPr>
                <w:lang w:val="ru-RU"/>
              </w:rPr>
              <w:t>EA-41503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1341" w:rsidRPr="00B53278" w:rsidRDefault="005C1341" w:rsidP="00FE5198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13.02.2020 11:55:47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ИНН6102064981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ОГРН1166196056872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КПП610201001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Место нахождения (жительства)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Почтовый адрес</w:t>
            </w:r>
          </w:p>
          <w:p w:rsidR="005C1341" w:rsidRPr="002A2E73" w:rsidRDefault="005C1341" w:rsidP="002A2E73">
            <w:pPr>
              <w:rPr>
                <w:lang w:val="ru-RU"/>
              </w:rPr>
            </w:pPr>
            <w:r w:rsidRPr="002A2E73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5C1341" w:rsidRDefault="005C1341" w:rsidP="002A2E7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C1341" w:rsidRPr="002A2E73" w:rsidRDefault="005C1341" w:rsidP="00027D87">
            <w:pPr>
              <w:rPr>
                <w:lang w:val="ru-RU"/>
              </w:rPr>
            </w:pPr>
            <w:r>
              <w:t>Телефон 79282700075</w:t>
            </w:r>
          </w:p>
        </w:tc>
      </w:tr>
      <w:tr w:rsidR="005C1341" w:rsidRPr="00B6303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C1341" w:rsidRPr="00220101" w:rsidRDefault="005C1341" w:rsidP="00475333">
            <w:pPr>
              <w:jc w:val="center"/>
              <w:rPr>
                <w:lang w:val="ru-RU"/>
              </w:rPr>
            </w:pPr>
            <w:r w:rsidRPr="00220101">
              <w:rPr>
                <w:lang w:val="ru-RU"/>
              </w:rPr>
              <w:t>EA-41545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C1341" w:rsidRPr="00220101" w:rsidRDefault="005C1341" w:rsidP="000A7B44">
            <w:pPr>
              <w:jc w:val="center"/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</w:pPr>
            <w:r w:rsidRPr="00220101"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13.02.2020 15:27:04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ОБЩЕСТВО С ОГРАНИЧЕННОЙ ОТВЕТСТВЕННОСТЬЮ "МЕДЛАЙН ФАРМА"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ИНН7726448684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ОГРН1197746153043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КПП772601001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Место нахождения (жительства)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 xml:space="preserve">117105, Г МОСКВА, Ш ВАРШАВСКОЕ, ДОМ 16, КОРПУС 2, ЭТ 1 ПОМ </w:t>
            </w:r>
            <w:r>
              <w:t>I</w:t>
            </w:r>
            <w:r w:rsidRPr="00B63037">
              <w:rPr>
                <w:lang w:val="ru-RU"/>
              </w:rPr>
              <w:t xml:space="preserve"> КОМ 4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Почтовый адрес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 xml:space="preserve">117105, Г МОСКВА, Ш ВАРШАВСКОЕ, ДОМ 16, КОРПУС 2, ЭТ 1 ПОМ </w:t>
            </w:r>
            <w:r>
              <w:t>I</w:t>
            </w:r>
            <w:r w:rsidRPr="00B63037">
              <w:rPr>
                <w:lang w:val="ru-RU"/>
              </w:rPr>
              <w:t xml:space="preserve"> КОМ 4</w:t>
            </w:r>
          </w:p>
          <w:p w:rsidR="005C1341" w:rsidRPr="00B63037" w:rsidRDefault="005C1341" w:rsidP="00B63037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B63037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5C1341" w:rsidRPr="00B63037" w:rsidRDefault="005C1341" w:rsidP="00B63037">
            <w:pPr>
              <w:rPr>
                <w:lang w:val="ru-RU"/>
              </w:rPr>
            </w:pPr>
            <w:r w:rsidRPr="00B63037">
              <w:rPr>
                <w:lang w:val="ru-RU"/>
              </w:rPr>
              <w:t>Вяткина Юлия Анатольевна</w:t>
            </w:r>
          </w:p>
          <w:p w:rsidR="005C1341" w:rsidRPr="002A2E73" w:rsidRDefault="005C1341" w:rsidP="000A7B44">
            <w:pPr>
              <w:rPr>
                <w:lang w:val="ru-RU"/>
              </w:rPr>
            </w:pPr>
            <w:r w:rsidRPr="00B63037">
              <w:rPr>
                <w:lang w:val="ru-RU"/>
              </w:rPr>
              <w:t>Телефон +7-962-255-97-27</w:t>
            </w:r>
          </w:p>
        </w:tc>
      </w:tr>
    </w:tbl>
    <w:p w:rsidR="005C1341" w:rsidRPr="001D19F7" w:rsidRDefault="005C1341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C1341" w:rsidRPr="001D19F7" w:rsidRDefault="005C1341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 № </w:t>
      </w:r>
      <w:r w:rsidRPr="00220101">
        <w:rPr>
          <w:lang w:val="ru-RU"/>
        </w:rPr>
        <w:t>EA-41503</w:t>
      </w:r>
      <w:r w:rsidRPr="001D19F7">
        <w:rPr>
          <w:lang w:val="ru-RU"/>
        </w:rPr>
        <w:t xml:space="preserve">-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,№ </w:t>
      </w:r>
      <w:r w:rsidRPr="00220101">
        <w:rPr>
          <w:lang w:val="ru-RU"/>
        </w:rPr>
        <w:t>EA-41545</w:t>
      </w:r>
      <w:r w:rsidRPr="001D19F7">
        <w:rPr>
          <w:lang w:val="ru-RU"/>
        </w:rPr>
        <w:t xml:space="preserve">- </w:t>
      </w:r>
      <w:r w:rsidRPr="00B63037">
        <w:rPr>
          <w:lang w:val="ru-RU"/>
        </w:rPr>
        <w:t>ОБЩЕСТВО С ОГРАНИЧЕННОЙ ОТВЕТСТВЕННОСТЬЮ "МЕДЛАЙН ФАРМА"</w:t>
      </w:r>
      <w:r w:rsidRPr="001D19F7">
        <w:rPr>
          <w:lang w:val="ru-RU"/>
        </w:rPr>
        <w:t>.</w:t>
      </w:r>
    </w:p>
    <w:p w:rsidR="005C1341" w:rsidRPr="001D19F7" w:rsidRDefault="005C1341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C1341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5C1341" w:rsidRPr="001D19F7" w:rsidRDefault="005C1341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C1341" w:rsidRPr="001D19F7" w:rsidRDefault="005C1341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C1341" w:rsidRPr="001D19F7">
        <w:trPr>
          <w:trHeight w:val="274"/>
        </w:trPr>
        <w:tc>
          <w:tcPr>
            <w:tcW w:w="2204" w:type="dxa"/>
            <w:vMerge/>
          </w:tcPr>
          <w:p w:rsidR="005C1341" w:rsidRPr="001D19F7" w:rsidRDefault="005C134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C1341" w:rsidRPr="001D19F7" w:rsidRDefault="005C1341" w:rsidP="00AA4A97">
            <w:pPr>
              <w:jc w:val="center"/>
              <w:rPr>
                <w:lang w:val="ru-RU"/>
              </w:rPr>
            </w:pPr>
          </w:p>
          <w:p w:rsidR="005C1341" w:rsidRPr="001D19F7" w:rsidRDefault="005C1341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C1341" w:rsidRPr="001D19F7" w:rsidRDefault="005C1341" w:rsidP="00AA4A97">
            <w:pPr>
              <w:ind w:right="-21"/>
              <w:jc w:val="center"/>
              <w:rPr>
                <w:lang w:val="ru-RU"/>
              </w:rPr>
            </w:pPr>
          </w:p>
          <w:p w:rsidR="005C1341" w:rsidRPr="001D19F7" w:rsidRDefault="005C1341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C1341" w:rsidRPr="001D19F7" w:rsidRDefault="005C1341" w:rsidP="0056026D">
            <w:pPr>
              <w:jc w:val="center"/>
              <w:rPr>
                <w:lang w:val="ru-RU"/>
              </w:rPr>
            </w:pPr>
          </w:p>
          <w:p w:rsidR="005C1341" w:rsidRPr="001D19F7" w:rsidRDefault="005C1341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C1341" w:rsidRPr="001D19F7" w:rsidRDefault="005C1341" w:rsidP="00AA4A97">
            <w:pPr>
              <w:jc w:val="center"/>
              <w:rPr>
                <w:lang w:val="ru-RU"/>
              </w:rPr>
            </w:pPr>
          </w:p>
          <w:p w:rsidR="005C1341" w:rsidRPr="001D19F7" w:rsidRDefault="005C134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C1341" w:rsidRPr="001D19F7" w:rsidRDefault="005C1341" w:rsidP="0056026D">
            <w:pPr>
              <w:jc w:val="center"/>
              <w:rPr>
                <w:lang w:val="ru-RU"/>
              </w:rPr>
            </w:pPr>
          </w:p>
          <w:p w:rsidR="005C1341" w:rsidRPr="001D19F7" w:rsidRDefault="005C1341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5C1341" w:rsidRPr="008E7FC7">
        <w:trPr>
          <w:trHeight w:val="938"/>
        </w:trPr>
        <w:tc>
          <w:tcPr>
            <w:tcW w:w="2204" w:type="dxa"/>
            <w:vAlign w:val="center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20101">
              <w:rPr>
                <w:lang w:val="ru-RU"/>
              </w:rPr>
              <w:t>EA-41503</w:t>
            </w:r>
            <w:r w:rsidRPr="001D19F7">
              <w:rPr>
                <w:lang w:val="ru-RU"/>
              </w:rPr>
              <w:t xml:space="preserve">- </w:t>
            </w:r>
            <w:r w:rsidRPr="002A2E73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1341" w:rsidRPr="001D19F7" w:rsidRDefault="005C1341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C1341" w:rsidRPr="008E7FC7">
        <w:trPr>
          <w:trHeight w:val="938"/>
        </w:trPr>
        <w:tc>
          <w:tcPr>
            <w:tcW w:w="2204" w:type="dxa"/>
            <w:vAlign w:val="center"/>
          </w:tcPr>
          <w:p w:rsidR="005C1341" w:rsidRPr="00B6303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220101">
              <w:rPr>
                <w:lang w:val="ru-RU"/>
              </w:rPr>
              <w:t>EA-41545</w:t>
            </w:r>
            <w:r w:rsidRPr="001D19F7">
              <w:rPr>
                <w:lang w:val="ru-RU"/>
              </w:rPr>
              <w:t xml:space="preserve">- </w:t>
            </w:r>
            <w:r w:rsidRPr="00B63037">
              <w:rPr>
                <w:lang w:val="ru-RU"/>
              </w:rPr>
              <w:t>ОБЩЕСТВО С ОГРАНИЧЕННОЙ ОТВЕТСТВЕННОСТЬЮ "МЕДЛАЙН ФАРМА"</w:t>
            </w:r>
          </w:p>
        </w:tc>
        <w:tc>
          <w:tcPr>
            <w:tcW w:w="1700" w:type="dxa"/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C1341" w:rsidRPr="001D19F7" w:rsidRDefault="005C1341" w:rsidP="000A7B44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C1341" w:rsidRPr="001D19F7" w:rsidRDefault="005C1341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B63037">
        <w:rPr>
          <w:lang w:val="ru-RU"/>
        </w:rPr>
        <w:t>Лекарственные средства, не входящие в перечень жизненно необходимых и важнейших препаратов для медицинского применения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2A2E73">
        <w:rPr>
          <w:lang w:val="ru-RU"/>
        </w:rPr>
        <w:t>ОБЩЕСТВО С ОГРАНИЧЕННОЙ ОТВЕТСТВЕННОСТЬЮ "МЕДСТАЙЛ"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B63037">
        <w:rPr>
          <w:color w:val="000000"/>
          <w:lang w:val="ru-RU"/>
        </w:rPr>
        <w:t>350 163.04</w:t>
      </w:r>
      <w:r w:rsidRPr="001D19F7">
        <w:rPr>
          <w:lang w:val="ru-RU"/>
        </w:rPr>
        <w:t xml:space="preserve"> рублей.  </w:t>
      </w:r>
    </w:p>
    <w:p w:rsidR="005C1341" w:rsidRPr="001D19F7" w:rsidRDefault="005C1341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C1341" w:rsidRPr="001D19F7">
        <w:trPr>
          <w:trHeight w:val="206"/>
          <w:jc w:val="center"/>
        </w:trPr>
        <w:tc>
          <w:tcPr>
            <w:tcW w:w="7338" w:type="dxa"/>
          </w:tcPr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1341" w:rsidRPr="001D19F7">
        <w:trPr>
          <w:trHeight w:val="206"/>
          <w:jc w:val="center"/>
        </w:trPr>
        <w:tc>
          <w:tcPr>
            <w:tcW w:w="7338" w:type="dxa"/>
          </w:tcPr>
          <w:p w:rsidR="005C1341" w:rsidRPr="001D19F7" w:rsidRDefault="005C134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1341" w:rsidRPr="001D19F7" w:rsidRDefault="005C134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C1341" w:rsidRPr="001D19F7">
        <w:trPr>
          <w:trHeight w:val="206"/>
          <w:jc w:val="center"/>
        </w:trPr>
        <w:tc>
          <w:tcPr>
            <w:tcW w:w="7338" w:type="dxa"/>
          </w:tcPr>
          <w:p w:rsidR="005C1341" w:rsidRPr="001D19F7" w:rsidRDefault="005C134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5C1341" w:rsidRPr="001D19F7" w:rsidRDefault="005C1341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C1341" w:rsidRPr="001D19F7" w:rsidRDefault="005C1341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5C1341" w:rsidRPr="001D19F7" w:rsidRDefault="005C1341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C1341" w:rsidRPr="001D19F7" w:rsidRDefault="005C1341" w:rsidP="00B7524D">
      <w:pPr>
        <w:jc w:val="both"/>
        <w:rPr>
          <w:lang w:val="ru-RU" w:eastAsia="ru-RU"/>
        </w:rPr>
      </w:pPr>
    </w:p>
    <w:sectPr w:rsidR="005C1341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341" w:rsidRDefault="005C1341">
      <w:r>
        <w:separator/>
      </w:r>
    </w:p>
  </w:endnote>
  <w:endnote w:type="continuationSeparator" w:id="1">
    <w:p w:rsidR="005C1341" w:rsidRDefault="005C1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341" w:rsidRDefault="005C1341">
      <w:r>
        <w:separator/>
      </w:r>
    </w:p>
  </w:footnote>
  <w:footnote w:type="continuationSeparator" w:id="1">
    <w:p w:rsidR="005C1341" w:rsidRDefault="005C1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41" w:rsidRDefault="005C134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C1341" w:rsidRDefault="005C13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611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11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611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1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5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61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7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6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5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61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4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8061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11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611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611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61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94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11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0611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611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61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061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61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1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1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61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612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2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2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2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1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612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0612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612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20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1245</Words>
  <Characters>7103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2020-02-18T13:48:00Z</cp:lastPrinted>
  <dcterms:created xsi:type="dcterms:W3CDTF">2020-02-18T13:40:00Z</dcterms:created>
  <dcterms:modified xsi:type="dcterms:W3CDTF">2020-02-18T13:48:00Z</dcterms:modified>
</cp:coreProperties>
</file>