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EA8" w:rsidRPr="008E7FC7" w:rsidRDefault="00832EA8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12</w:t>
      </w:r>
    </w:p>
    <w:p w:rsidR="00832EA8" w:rsidRPr="001D19F7" w:rsidRDefault="00832EA8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32EA8" w:rsidRPr="001D19F7" w:rsidRDefault="00832EA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32EA8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32EA8" w:rsidRPr="001D19F7" w:rsidRDefault="00832EA8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32EA8" w:rsidRPr="001D19F7" w:rsidRDefault="00832EA8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8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832EA8" w:rsidRDefault="00832EA8" w:rsidP="008E7FC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32EA8" w:rsidRPr="00C16F98" w:rsidRDefault="00832EA8" w:rsidP="00C16F9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16F98">
        <w:rPr>
          <w:b/>
          <w:bCs/>
          <w:lang w:val="ru-RU"/>
        </w:rPr>
        <w:t xml:space="preserve">Информация о государственном заказчике: </w:t>
      </w:r>
      <w:r w:rsidRPr="00C16F98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C16F98">
          <w:rPr>
            <w:rStyle w:val="Hyperlink"/>
          </w:rPr>
          <w:t>crbzak</w:t>
        </w:r>
        <w:r w:rsidRPr="00C16F98">
          <w:rPr>
            <w:rStyle w:val="Hyperlink"/>
            <w:lang w:val="ru-RU"/>
          </w:rPr>
          <w:t>@</w:t>
        </w:r>
        <w:r w:rsidRPr="00C16F98">
          <w:rPr>
            <w:rStyle w:val="Hyperlink"/>
          </w:rPr>
          <w:t>mail</w:t>
        </w:r>
        <w:r w:rsidRPr="00C16F98">
          <w:rPr>
            <w:rStyle w:val="Hyperlink"/>
            <w:lang w:val="ru-RU"/>
          </w:rPr>
          <w:t>.</w:t>
        </w:r>
        <w:r w:rsidRPr="00C16F98">
          <w:rPr>
            <w:rStyle w:val="Hyperlink"/>
          </w:rPr>
          <w:t>ru</w:t>
        </w:r>
      </w:hyperlink>
      <w:r w:rsidRPr="00C16F98">
        <w:rPr>
          <w:lang w:val="ru-RU"/>
        </w:rPr>
        <w:t>. Контрактный управляющий: Дехтерев Юрий Сергеевич.</w:t>
      </w:r>
    </w:p>
    <w:p w:rsidR="00832EA8" w:rsidRPr="00C16F98" w:rsidRDefault="00832EA8" w:rsidP="00C16F9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16F98">
        <w:rPr>
          <w:b/>
          <w:bCs/>
          <w:lang w:val="ru-RU"/>
        </w:rPr>
        <w:t>Предмет контракта: «</w:t>
      </w:r>
      <w:r w:rsidRPr="00C16F98">
        <w:rPr>
          <w:lang w:val="ru-RU"/>
        </w:rPr>
        <w:t xml:space="preserve">Изделия медицинские».  </w:t>
      </w:r>
    </w:p>
    <w:p w:rsidR="00832EA8" w:rsidRPr="00C16F98" w:rsidRDefault="00832EA8" w:rsidP="00C16F98">
      <w:pPr>
        <w:autoSpaceDE w:val="0"/>
        <w:autoSpaceDN w:val="0"/>
        <w:adjustRightInd w:val="0"/>
        <w:rPr>
          <w:color w:val="000000"/>
          <w:lang w:val="ru-RU"/>
        </w:rPr>
      </w:pPr>
      <w:r w:rsidRPr="00C16F98">
        <w:rPr>
          <w:b/>
          <w:bCs/>
          <w:noProof/>
          <w:lang w:val="ru-RU"/>
        </w:rPr>
        <w:t>Идентификационный код закупки:</w:t>
      </w:r>
      <w:r w:rsidRPr="00C16F98">
        <w:rPr>
          <w:lang w:val="ru-RU"/>
        </w:rPr>
        <w:t xml:space="preserve"> </w:t>
      </w:r>
      <w:r w:rsidRPr="00C16F98">
        <w:rPr>
          <w:color w:val="000000"/>
          <w:lang w:val="ru-RU"/>
        </w:rPr>
        <w:t>203234901331923490100100200010000000</w:t>
      </w:r>
    </w:p>
    <w:p w:rsidR="00832EA8" w:rsidRPr="00C16F98" w:rsidRDefault="00832EA8" w:rsidP="00C16F98">
      <w:pPr>
        <w:autoSpaceDE w:val="0"/>
        <w:autoSpaceDN w:val="0"/>
        <w:adjustRightInd w:val="0"/>
        <w:rPr>
          <w:lang w:val="ru-RU"/>
        </w:rPr>
      </w:pPr>
      <w:r w:rsidRPr="00C16F98">
        <w:rPr>
          <w:b/>
          <w:bCs/>
          <w:noProof/>
          <w:lang w:val="ru-RU"/>
        </w:rPr>
        <w:t>Начальная (максимальная) цена контракта</w:t>
      </w:r>
      <w:r w:rsidRPr="00C16F98">
        <w:rPr>
          <w:b/>
          <w:bCs/>
          <w:lang w:val="ru-RU"/>
        </w:rPr>
        <w:t>:</w:t>
      </w:r>
      <w:r w:rsidRPr="00C16F98">
        <w:rPr>
          <w:lang w:val="ru-RU"/>
        </w:rPr>
        <w:t xml:space="preserve"> 495854 руб. 00 коп. (четыреста девяносто пять тысяч восемьсот пятьдесят четыре рубля 00 копеек).</w:t>
      </w:r>
    </w:p>
    <w:p w:rsidR="00832EA8" w:rsidRPr="00C16F98" w:rsidRDefault="00832EA8" w:rsidP="00C16F9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16F98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C16F98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832EA8" w:rsidRPr="00C16F98" w:rsidRDefault="00832EA8" w:rsidP="00C16F9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16F98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C16F98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июня 2020 г.</w:t>
      </w:r>
    </w:p>
    <w:p w:rsidR="00832EA8" w:rsidRPr="00C16F98" w:rsidRDefault="00832EA8" w:rsidP="00C16F9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16F98">
        <w:rPr>
          <w:b/>
          <w:bCs/>
          <w:lang w:val="ru-RU"/>
        </w:rPr>
        <w:t>Источник финансирования:</w:t>
      </w:r>
      <w:r w:rsidRPr="00C16F98">
        <w:rPr>
          <w:lang w:val="ru-RU"/>
        </w:rPr>
        <w:t xml:space="preserve"> Внебюджетные фонды (ОМС), краевой бюджет, платные услуги.</w:t>
      </w:r>
    </w:p>
    <w:p w:rsidR="00832EA8" w:rsidRPr="00C16F98" w:rsidRDefault="00832EA8" w:rsidP="00C16F9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C16F98">
        <w:rPr>
          <w:lang w:val="ru-RU"/>
        </w:rPr>
        <w:t xml:space="preserve">  </w:t>
      </w:r>
      <w:r w:rsidRPr="00C16F98">
        <w:rPr>
          <w:b/>
          <w:bCs/>
          <w:lang w:val="ru-RU"/>
        </w:rPr>
        <w:t>Размер обеспечения заявки на участие в аукционе:</w:t>
      </w:r>
      <w:r w:rsidRPr="00C16F98">
        <w:rPr>
          <w:lang w:val="ru-RU"/>
        </w:rPr>
        <w:t xml:space="preserve"> Не установлен</w:t>
      </w:r>
      <w:r w:rsidRPr="00C16F98">
        <w:rPr>
          <w:spacing w:val="-2"/>
          <w:lang w:val="ru-RU"/>
        </w:rPr>
        <w:t>.</w:t>
      </w:r>
    </w:p>
    <w:p w:rsidR="00832EA8" w:rsidRPr="00C16F98" w:rsidRDefault="00832EA8" w:rsidP="00C16F98">
      <w:pPr>
        <w:jc w:val="both"/>
        <w:rPr>
          <w:spacing w:val="-2"/>
          <w:lang w:val="ru-RU"/>
        </w:rPr>
      </w:pPr>
      <w:r w:rsidRPr="00C16F98">
        <w:rPr>
          <w:b/>
          <w:bCs/>
          <w:lang w:val="ru-RU"/>
        </w:rPr>
        <w:t xml:space="preserve">       </w:t>
      </w:r>
      <w:r w:rsidRPr="00C16F98">
        <w:rPr>
          <w:b/>
          <w:bCs/>
          <w:lang w:val="ru-RU"/>
        </w:rPr>
        <w:tab/>
        <w:t xml:space="preserve">Размер обеспечения исполнения контракта: </w:t>
      </w:r>
      <w:r w:rsidRPr="00C16F98">
        <w:rPr>
          <w:lang w:val="ru-RU"/>
        </w:rPr>
        <w:t xml:space="preserve">5 </w:t>
      </w:r>
      <w:r w:rsidRPr="00C16F98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32EA8" w:rsidRPr="00C16F98" w:rsidRDefault="00832EA8" w:rsidP="00C16F9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C16F98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16F98">
        <w:rPr>
          <w:color w:val="000000"/>
          <w:sz w:val="24"/>
          <w:szCs w:val="24"/>
        </w:rPr>
        <w:t xml:space="preserve">06.02.2020 14:42 </w:t>
      </w:r>
      <w:r w:rsidRPr="00C16F98">
        <w:rPr>
          <w:sz w:val="24"/>
          <w:szCs w:val="24"/>
        </w:rPr>
        <w:t>(московское время).</w:t>
      </w:r>
    </w:p>
    <w:p w:rsidR="00832EA8" w:rsidRPr="00C16F98" w:rsidRDefault="00832EA8" w:rsidP="00C16F9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C16F98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C16F98">
        <w:rPr>
          <w:sz w:val="24"/>
          <w:szCs w:val="24"/>
        </w:rPr>
        <w:t xml:space="preserve"> </w:t>
      </w:r>
    </w:p>
    <w:p w:rsidR="00832EA8" w:rsidRDefault="00832EA8" w:rsidP="008E7FC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32EA8" w:rsidRPr="001D19F7">
        <w:trPr>
          <w:jc w:val="center"/>
        </w:trPr>
        <w:tc>
          <w:tcPr>
            <w:tcW w:w="9828" w:type="dxa"/>
            <w:gridSpan w:val="5"/>
          </w:tcPr>
          <w:p w:rsidR="00832EA8" w:rsidRPr="001D19F7" w:rsidRDefault="00832EA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832EA8" w:rsidRPr="00B264EE">
        <w:trPr>
          <w:jc w:val="center"/>
        </w:trPr>
        <w:tc>
          <w:tcPr>
            <w:tcW w:w="2820" w:type="dxa"/>
          </w:tcPr>
          <w:p w:rsidR="00832EA8" w:rsidRPr="001D19F7" w:rsidRDefault="00832EA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32EA8" w:rsidRPr="001D19F7" w:rsidRDefault="00832EA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832EA8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832EA8" w:rsidRPr="001D19F7" w:rsidRDefault="00832EA8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832EA8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832EA8" w:rsidRPr="001D19F7" w:rsidRDefault="00832EA8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32EA8" w:rsidRPr="001D19F7" w:rsidRDefault="00832EA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832EA8" w:rsidRPr="001D19F7">
        <w:trPr>
          <w:jc w:val="center"/>
        </w:trPr>
        <w:tc>
          <w:tcPr>
            <w:tcW w:w="9828" w:type="dxa"/>
            <w:gridSpan w:val="5"/>
          </w:tcPr>
          <w:p w:rsidR="00832EA8" w:rsidRPr="001D19F7" w:rsidRDefault="00832EA8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832EA8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32EA8" w:rsidRPr="001D19F7" w:rsidRDefault="00832EA8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832EA8" w:rsidRPr="001D19F7" w:rsidRDefault="00832EA8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832EA8" w:rsidRPr="001D19F7" w:rsidRDefault="00832EA8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32EA8" w:rsidRPr="001D19F7" w:rsidRDefault="00832EA8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832EA8" w:rsidRPr="001D19F7" w:rsidRDefault="00832EA8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832EA8" w:rsidRPr="001D19F7" w:rsidRDefault="00832EA8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832EA8" w:rsidRPr="001D19F7" w:rsidRDefault="00832EA8" w:rsidP="00A841CC">
            <w:pPr>
              <w:ind w:right="-80"/>
              <w:jc w:val="both"/>
              <w:rPr>
                <w:lang w:val="ru-RU"/>
              </w:rPr>
            </w:pPr>
          </w:p>
          <w:p w:rsidR="00832EA8" w:rsidRPr="001D19F7" w:rsidRDefault="00832EA8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832EA8" w:rsidRDefault="00832EA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832EA8" w:rsidRPr="001D19F7" w:rsidRDefault="00832EA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18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32EA8" w:rsidRPr="001D19F7" w:rsidRDefault="00832EA8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832EA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1D19F7" w:rsidRDefault="00832EA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1D19F7" w:rsidRDefault="00832EA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1D19F7" w:rsidRDefault="00832EA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1D19F7" w:rsidRDefault="00832EA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1D19F7" w:rsidRDefault="00832EA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32EA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1D19F7" w:rsidRDefault="00832EA8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BD2968" w:rsidRDefault="00832EA8" w:rsidP="00BD296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493 374.73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1D19F7" w:rsidRDefault="00832EA8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220101" w:rsidRDefault="00832EA8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18.02.2020 09:05:00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496D72" w:rsidRDefault="00832EA8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EA-41562</w:t>
            </w:r>
          </w:p>
        </w:tc>
      </w:tr>
      <w:tr w:rsidR="00832EA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1D19F7" w:rsidRDefault="00832EA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C16F98" w:rsidRDefault="00832EA8" w:rsidP="00C16F9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493 374.73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1D19F7" w:rsidRDefault="00832EA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220101" w:rsidRDefault="00832EA8" w:rsidP="000A7B44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18.02.2020 09:09:04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2EA8" w:rsidRPr="00496D72" w:rsidRDefault="00832EA8" w:rsidP="000A7B4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EA-41433</w:t>
            </w:r>
          </w:p>
        </w:tc>
      </w:tr>
    </w:tbl>
    <w:p w:rsidR="00832EA8" w:rsidRPr="001D19F7" w:rsidRDefault="00832EA8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32EA8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32EA8" w:rsidRPr="001D19F7" w:rsidRDefault="00832EA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832EA8" w:rsidRPr="001D19F7" w:rsidRDefault="00832EA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32EA8" w:rsidRPr="001D19F7" w:rsidRDefault="00832EA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832EA8" w:rsidRPr="001D19F7" w:rsidRDefault="00832EA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2EA8" w:rsidRPr="001D19F7" w:rsidRDefault="00832EA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32EA8" w:rsidRPr="00B264E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32EA8" w:rsidRPr="00C16F98" w:rsidRDefault="00832EA8" w:rsidP="00475333">
            <w:pPr>
              <w:jc w:val="center"/>
              <w:rPr>
                <w:lang w:val="ru-RU"/>
              </w:rPr>
            </w:pPr>
            <w:r w:rsidRPr="00C16F98">
              <w:rPr>
                <w:lang w:val="ru-RU"/>
              </w:rPr>
              <w:t>EA-41562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32EA8" w:rsidRPr="00C16F98" w:rsidRDefault="00832EA8" w:rsidP="00FE5198">
            <w:pPr>
              <w:jc w:val="center"/>
            </w:pPr>
            <w:r w:rsidRPr="00C16F98">
              <w:t>13.02.2020 17:44:06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ОБЩЕСТВО С ОГРАНИЧЕННОЙ ОТВЕТСТВЕННОСТЬЮ "МЕДИКА"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ИНН2309133585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ОГРН1122309005587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КПП231201001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Место нахождения (жительства)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350000, КРАЙ КРАСНОДАРСКИЙ, Г КРАСНОДАР, УЛ ИМ. ГОГОЛЯ, ДОМ 91, ЛИТЕР Б, ОФИС 1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Почтовый адрес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350000, КРАЙ КРАСНОДАРСКИЙ, Г КРАСНОДАР, УЛ ИМ. ГОГОЛЯ, ДОМ 91, ЛИТЕР Б, ОФИС 1</w:t>
            </w:r>
          </w:p>
          <w:p w:rsidR="00832EA8" w:rsidRDefault="00832EA8" w:rsidP="00C16F98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832EA8" w:rsidRPr="00C16F98" w:rsidRDefault="00832EA8" w:rsidP="00027D87">
            <w:pPr>
              <w:rPr>
                <w:lang w:val="ru-RU"/>
              </w:rPr>
            </w:pPr>
            <w:r>
              <w:t>Телефон 74995798686</w:t>
            </w:r>
          </w:p>
        </w:tc>
      </w:tr>
      <w:tr w:rsidR="00832EA8" w:rsidRPr="00BD296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32EA8" w:rsidRPr="00C16F98" w:rsidRDefault="00832EA8" w:rsidP="00475333">
            <w:pPr>
              <w:jc w:val="center"/>
              <w:rPr>
                <w:lang w:val="ru-RU"/>
              </w:rPr>
            </w:pPr>
            <w:r w:rsidRPr="00C16F98">
              <w:rPr>
                <w:lang w:val="ru-RU"/>
              </w:rPr>
              <w:t>EA-41433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32EA8" w:rsidRPr="00C16F98" w:rsidRDefault="00832EA8" w:rsidP="000A7B44">
            <w:pPr>
              <w:jc w:val="center"/>
              <w:rPr>
                <w:color w:val="000000"/>
                <w:shd w:val="clear" w:color="auto" w:fill="FFFFFF"/>
              </w:rPr>
            </w:pPr>
            <w:r w:rsidRPr="00C16F98">
              <w:rPr>
                <w:color w:val="000000"/>
                <w:shd w:val="clear" w:color="auto" w:fill="FFFFFF"/>
              </w:rPr>
              <w:t>12.02.2020 15:12:22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ОБЩЕСТВО С ОГРАНИЧЕННОЙ ОТВЕТСТВЕННОСТЬЮ "ВЕЛЕС МЕД"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Сокращенное наименование участника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ООО "ВЕЛЕС МЕД"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ИНН2309141466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ОГРН1142309005244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КПП 230801001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Место нахождения (жительства)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350020, КРАЙ КРАСНОДАРСКИЙ23, Г КРАСНОДАР, УЛ КРАСНАЯ, ДОМ 127, КАБИНЕТ 2</w:t>
            </w:r>
          </w:p>
          <w:p w:rsidR="00832EA8" w:rsidRPr="00C16F98" w:rsidRDefault="00832EA8" w:rsidP="00C16F98">
            <w:pPr>
              <w:rPr>
                <w:lang w:val="ru-RU"/>
              </w:rPr>
            </w:pPr>
            <w:r w:rsidRPr="00C16F98">
              <w:rPr>
                <w:lang w:val="ru-RU"/>
              </w:rPr>
              <w:t>Почтовый адрес</w:t>
            </w:r>
          </w:p>
          <w:p w:rsidR="00832EA8" w:rsidRDefault="00832EA8" w:rsidP="00C16F98">
            <w:r w:rsidRPr="00C16F98">
              <w:rPr>
                <w:lang w:val="ru-RU"/>
              </w:rPr>
              <w:t xml:space="preserve">350001 г. К350001 г. Краснодар, ул. </w:t>
            </w:r>
            <w:r>
              <w:t>Красная, 127</w:t>
            </w:r>
          </w:p>
          <w:p w:rsidR="00832EA8" w:rsidRDefault="00832EA8" w:rsidP="00C16F98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832EA8" w:rsidRPr="00C16F98" w:rsidRDefault="00832EA8" w:rsidP="00BD2968">
            <w:pPr>
              <w:rPr>
                <w:lang w:val="ru-RU"/>
              </w:rPr>
            </w:pPr>
            <w:r>
              <w:t>Телефон 79183554594</w:t>
            </w:r>
          </w:p>
        </w:tc>
      </w:tr>
    </w:tbl>
    <w:p w:rsidR="00832EA8" w:rsidRPr="001D19F7" w:rsidRDefault="00832EA8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32EA8" w:rsidRPr="001D19F7" w:rsidRDefault="00832EA8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C16F98">
        <w:rPr>
          <w:lang w:val="ru-RU"/>
        </w:rPr>
        <w:t>EA-41562</w:t>
      </w:r>
      <w:r w:rsidRPr="001D19F7">
        <w:rPr>
          <w:lang w:val="ru-RU"/>
        </w:rPr>
        <w:t xml:space="preserve">- </w:t>
      </w:r>
      <w:r w:rsidRPr="00C16F98">
        <w:rPr>
          <w:lang w:val="ru-RU"/>
        </w:rPr>
        <w:t>ОБЩЕСТВО С ОГРАНИЧЕННОЙ ОТВЕТСТВЕННОСТЬЮ "МЕДИКА"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C16F98">
        <w:rPr>
          <w:lang w:val="ru-RU"/>
        </w:rPr>
        <w:t>EA-41433</w:t>
      </w:r>
      <w:r w:rsidRPr="001D19F7">
        <w:rPr>
          <w:lang w:val="ru-RU"/>
        </w:rPr>
        <w:t xml:space="preserve">- </w:t>
      </w:r>
      <w:r w:rsidRPr="00C16F98">
        <w:rPr>
          <w:lang w:val="ru-RU"/>
        </w:rPr>
        <w:t>ОБЩЕСТВО С ОГРАНИЧЕННОЙ ОТВЕТСТВЕННОСТЬЮ "ВЕЛЕС МЕД"</w:t>
      </w:r>
      <w:r w:rsidRPr="001D19F7">
        <w:rPr>
          <w:lang w:val="ru-RU"/>
        </w:rPr>
        <w:t>.</w:t>
      </w:r>
    </w:p>
    <w:p w:rsidR="00832EA8" w:rsidRPr="001D19F7" w:rsidRDefault="00832EA8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32EA8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832EA8" w:rsidRPr="001D19F7" w:rsidRDefault="00832EA8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32EA8" w:rsidRPr="001D19F7" w:rsidRDefault="00832EA8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32EA8" w:rsidRPr="001D19F7">
        <w:trPr>
          <w:trHeight w:val="274"/>
        </w:trPr>
        <w:tc>
          <w:tcPr>
            <w:tcW w:w="2204" w:type="dxa"/>
            <w:vMerge/>
          </w:tcPr>
          <w:p w:rsidR="00832EA8" w:rsidRPr="001D19F7" w:rsidRDefault="00832EA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32EA8" w:rsidRPr="001D19F7" w:rsidRDefault="00832EA8" w:rsidP="00AA4A97">
            <w:pPr>
              <w:jc w:val="center"/>
              <w:rPr>
                <w:lang w:val="ru-RU"/>
              </w:rPr>
            </w:pPr>
          </w:p>
          <w:p w:rsidR="00832EA8" w:rsidRPr="001D19F7" w:rsidRDefault="00832EA8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32EA8" w:rsidRPr="001D19F7" w:rsidRDefault="00832EA8" w:rsidP="00AA4A97">
            <w:pPr>
              <w:ind w:right="-21"/>
              <w:jc w:val="center"/>
              <w:rPr>
                <w:lang w:val="ru-RU"/>
              </w:rPr>
            </w:pPr>
          </w:p>
          <w:p w:rsidR="00832EA8" w:rsidRPr="001D19F7" w:rsidRDefault="00832EA8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32EA8" w:rsidRPr="001D19F7" w:rsidRDefault="00832EA8" w:rsidP="0056026D">
            <w:pPr>
              <w:jc w:val="center"/>
              <w:rPr>
                <w:lang w:val="ru-RU"/>
              </w:rPr>
            </w:pPr>
          </w:p>
          <w:p w:rsidR="00832EA8" w:rsidRPr="001D19F7" w:rsidRDefault="00832EA8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832EA8" w:rsidRPr="001D19F7" w:rsidRDefault="00832EA8" w:rsidP="00AA4A97">
            <w:pPr>
              <w:jc w:val="center"/>
              <w:rPr>
                <w:lang w:val="ru-RU"/>
              </w:rPr>
            </w:pPr>
          </w:p>
          <w:p w:rsidR="00832EA8" w:rsidRPr="001D19F7" w:rsidRDefault="00832EA8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32EA8" w:rsidRPr="001D19F7" w:rsidRDefault="00832EA8" w:rsidP="0056026D">
            <w:pPr>
              <w:jc w:val="center"/>
              <w:rPr>
                <w:lang w:val="ru-RU"/>
              </w:rPr>
            </w:pPr>
          </w:p>
          <w:p w:rsidR="00832EA8" w:rsidRPr="001D19F7" w:rsidRDefault="00832EA8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832EA8" w:rsidRPr="00B264EE">
        <w:trPr>
          <w:trHeight w:val="938"/>
        </w:trPr>
        <w:tc>
          <w:tcPr>
            <w:tcW w:w="2204" w:type="dxa"/>
            <w:vAlign w:val="center"/>
          </w:tcPr>
          <w:p w:rsidR="00832EA8" w:rsidRPr="001D19F7" w:rsidRDefault="00832EA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C16F98">
              <w:rPr>
                <w:lang w:val="ru-RU"/>
              </w:rPr>
              <w:t>EA-41562</w:t>
            </w:r>
            <w:r w:rsidRPr="001D19F7">
              <w:rPr>
                <w:lang w:val="ru-RU"/>
              </w:rPr>
              <w:t xml:space="preserve">- </w:t>
            </w:r>
            <w:r w:rsidRPr="00C16F98">
              <w:rPr>
                <w:lang w:val="ru-RU"/>
              </w:rPr>
              <w:t>ОБЩЕСТВО С ОГРАНИЧЕННОЙ ОТВЕТСТВЕННОСТЬЮ "МЕДИКА"</w:t>
            </w:r>
          </w:p>
        </w:tc>
        <w:tc>
          <w:tcPr>
            <w:tcW w:w="1700" w:type="dxa"/>
          </w:tcPr>
          <w:p w:rsidR="00832EA8" w:rsidRPr="001D19F7" w:rsidRDefault="00832EA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32EA8" w:rsidRPr="001D19F7" w:rsidRDefault="00832EA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32EA8" w:rsidRPr="001D19F7" w:rsidRDefault="00832EA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32EA8" w:rsidRPr="001D19F7" w:rsidRDefault="00832EA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32EA8" w:rsidRPr="001D19F7" w:rsidRDefault="00832EA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32EA8" w:rsidRPr="00B264EE">
        <w:trPr>
          <w:trHeight w:val="938"/>
        </w:trPr>
        <w:tc>
          <w:tcPr>
            <w:tcW w:w="2204" w:type="dxa"/>
            <w:vAlign w:val="center"/>
          </w:tcPr>
          <w:p w:rsidR="00832EA8" w:rsidRPr="00B63037" w:rsidRDefault="00832EA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C16F98">
              <w:rPr>
                <w:lang w:val="ru-RU"/>
              </w:rPr>
              <w:t>EA-41433</w:t>
            </w:r>
            <w:r w:rsidRPr="001D19F7">
              <w:rPr>
                <w:lang w:val="ru-RU"/>
              </w:rPr>
              <w:t xml:space="preserve">- </w:t>
            </w:r>
            <w:r w:rsidRPr="00C16F98">
              <w:rPr>
                <w:lang w:val="ru-RU"/>
              </w:rPr>
              <w:t>ОБЩЕСТВО С ОГРАНИЧЕННОЙ ОТВЕТСТВЕННОСТЬЮ "ВЕЛЕС МЕД"</w:t>
            </w:r>
          </w:p>
        </w:tc>
        <w:tc>
          <w:tcPr>
            <w:tcW w:w="1700" w:type="dxa"/>
          </w:tcPr>
          <w:p w:rsidR="00832EA8" w:rsidRPr="001D19F7" w:rsidRDefault="00832EA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32EA8" w:rsidRPr="001D19F7" w:rsidRDefault="00832EA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32EA8" w:rsidRPr="001D19F7" w:rsidRDefault="00832EA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32EA8" w:rsidRPr="001D19F7" w:rsidRDefault="00832EA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32EA8" w:rsidRPr="001D19F7" w:rsidRDefault="00832EA8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32EA8" w:rsidRPr="001D19F7" w:rsidRDefault="00832EA8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C16F98">
        <w:rPr>
          <w:lang w:val="ru-RU"/>
        </w:rPr>
        <w:t>Изделия медицинские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16F98">
        <w:rPr>
          <w:lang w:val="ru-RU"/>
        </w:rPr>
        <w:t>ОБЩЕСТВО С ОГРАНИЧЕННОЙ ОТВЕТСТВЕННОСТЬЮ "МЕДИКА"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C16F98">
        <w:rPr>
          <w:color w:val="000000"/>
          <w:lang w:val="ru-RU"/>
        </w:rPr>
        <w:t>493 374.73</w:t>
      </w:r>
      <w:r w:rsidRPr="001D19F7">
        <w:rPr>
          <w:lang w:val="ru-RU"/>
        </w:rPr>
        <w:t xml:space="preserve"> рублей.  </w:t>
      </w:r>
    </w:p>
    <w:p w:rsidR="00832EA8" w:rsidRPr="001D19F7" w:rsidRDefault="00832EA8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32EA8" w:rsidRPr="001D19F7">
        <w:trPr>
          <w:trHeight w:val="206"/>
          <w:jc w:val="center"/>
        </w:trPr>
        <w:tc>
          <w:tcPr>
            <w:tcW w:w="7338" w:type="dxa"/>
          </w:tcPr>
          <w:p w:rsidR="00832EA8" w:rsidRPr="001D19F7" w:rsidRDefault="00832EA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32EA8" w:rsidRPr="001D19F7" w:rsidRDefault="00832EA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32EA8" w:rsidRPr="001D19F7" w:rsidRDefault="00832EA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32EA8" w:rsidRPr="001D19F7" w:rsidRDefault="00832EA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832EA8" w:rsidRPr="001D19F7" w:rsidRDefault="00832EA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32EA8" w:rsidRPr="001D19F7">
        <w:trPr>
          <w:trHeight w:val="206"/>
          <w:jc w:val="center"/>
        </w:trPr>
        <w:tc>
          <w:tcPr>
            <w:tcW w:w="7338" w:type="dxa"/>
          </w:tcPr>
          <w:p w:rsidR="00832EA8" w:rsidRPr="001D19F7" w:rsidRDefault="00832EA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32EA8" w:rsidRPr="001D19F7" w:rsidRDefault="00832EA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32EA8" w:rsidRPr="001D19F7" w:rsidRDefault="00832EA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832EA8" w:rsidRPr="001D19F7" w:rsidRDefault="00832EA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32EA8" w:rsidRPr="001D19F7" w:rsidRDefault="00832EA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832EA8" w:rsidRPr="001D19F7" w:rsidRDefault="00832EA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32EA8" w:rsidRPr="001D19F7" w:rsidRDefault="00832EA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832EA8" w:rsidRPr="001D19F7" w:rsidRDefault="00832EA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32EA8" w:rsidRPr="001D19F7">
        <w:trPr>
          <w:trHeight w:val="206"/>
          <w:jc w:val="center"/>
        </w:trPr>
        <w:tc>
          <w:tcPr>
            <w:tcW w:w="7338" w:type="dxa"/>
          </w:tcPr>
          <w:p w:rsidR="00832EA8" w:rsidRPr="001D19F7" w:rsidRDefault="00832EA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832EA8" w:rsidRPr="001D19F7" w:rsidRDefault="00832EA8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32EA8" w:rsidRPr="001D19F7" w:rsidRDefault="00832EA8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832EA8" w:rsidRPr="001D19F7" w:rsidRDefault="00832EA8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832EA8" w:rsidRPr="001D19F7" w:rsidRDefault="00832EA8" w:rsidP="00B7524D">
      <w:pPr>
        <w:jc w:val="both"/>
        <w:rPr>
          <w:lang w:val="ru-RU" w:eastAsia="ru-RU"/>
        </w:rPr>
      </w:pPr>
    </w:p>
    <w:sectPr w:rsidR="00832EA8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EA8" w:rsidRDefault="00832EA8">
      <w:r>
        <w:separator/>
      </w:r>
    </w:p>
  </w:endnote>
  <w:endnote w:type="continuationSeparator" w:id="1">
    <w:p w:rsidR="00832EA8" w:rsidRDefault="00832E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EA8" w:rsidRDefault="00832EA8">
      <w:r>
        <w:separator/>
      </w:r>
    </w:p>
  </w:footnote>
  <w:footnote w:type="continuationSeparator" w:id="1">
    <w:p w:rsidR="00832EA8" w:rsidRDefault="00832E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EA8" w:rsidRDefault="00832EA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32EA8" w:rsidRDefault="00832EA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2759B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2EA8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5E43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64EE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6F98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C16F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05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05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59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1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051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050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05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05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5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5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05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05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6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7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6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7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05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6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7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05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6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05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6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7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6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7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6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6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6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7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7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6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05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8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8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9050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050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050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050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05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05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050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050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050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05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05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05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05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050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05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0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05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051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050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05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05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0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05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0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05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05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5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5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05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05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05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0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5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5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51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1130</Words>
  <Characters>6447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2020-02-18T13:48:00Z</cp:lastPrinted>
  <dcterms:created xsi:type="dcterms:W3CDTF">2020-02-18T14:32:00Z</dcterms:created>
  <dcterms:modified xsi:type="dcterms:W3CDTF">2020-02-18T14:40:00Z</dcterms:modified>
</cp:coreProperties>
</file>