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B4A" w:rsidRPr="00757343" w:rsidRDefault="00835B4A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 xml:space="preserve">ПРОТОКОЛ № </w:t>
      </w:r>
      <w:r w:rsidRPr="00757343">
        <w:rPr>
          <w:b/>
          <w:bCs/>
          <w:color w:val="000000"/>
          <w:lang w:val="ru-RU"/>
        </w:rPr>
        <w:t>0318300120820000015</w:t>
      </w:r>
    </w:p>
    <w:p w:rsidR="00835B4A" w:rsidRPr="00A001CE" w:rsidRDefault="00835B4A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835B4A" w:rsidRPr="00A001CE" w:rsidRDefault="00835B4A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835B4A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35B4A" w:rsidRPr="00A001CE" w:rsidRDefault="00835B4A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35B4A" w:rsidRPr="00A001CE" w:rsidRDefault="00835B4A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A001CE">
              <w:rPr>
                <w:lang w:val="ru-RU"/>
              </w:rPr>
              <w:t xml:space="preserve"> </w:t>
            </w:r>
            <w:r w:rsidRPr="00A001CE">
              <w:t>20</w:t>
            </w: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 w:rsidRPr="00A001CE">
              <w:t>года</w:t>
            </w:r>
          </w:p>
        </w:tc>
      </w:tr>
    </w:tbl>
    <w:p w:rsidR="00835B4A" w:rsidRDefault="00835B4A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835B4A" w:rsidRPr="00757343" w:rsidRDefault="00835B4A" w:rsidP="0075734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57343">
        <w:rPr>
          <w:b/>
          <w:bCs/>
          <w:lang w:val="ru-RU"/>
        </w:rPr>
        <w:t xml:space="preserve">Информация о государственном заказчике: </w:t>
      </w:r>
      <w:r w:rsidRPr="00757343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57343">
          <w:rPr>
            <w:rStyle w:val="Hyperlink"/>
          </w:rPr>
          <w:t>crbzak</w:t>
        </w:r>
        <w:r w:rsidRPr="00757343">
          <w:rPr>
            <w:rStyle w:val="Hyperlink"/>
            <w:lang w:val="ru-RU"/>
          </w:rPr>
          <w:t>@</w:t>
        </w:r>
        <w:r w:rsidRPr="00757343">
          <w:rPr>
            <w:rStyle w:val="Hyperlink"/>
          </w:rPr>
          <w:t>mail</w:t>
        </w:r>
        <w:r w:rsidRPr="00757343">
          <w:rPr>
            <w:rStyle w:val="Hyperlink"/>
            <w:lang w:val="ru-RU"/>
          </w:rPr>
          <w:t>.</w:t>
        </w:r>
        <w:r w:rsidRPr="00757343">
          <w:rPr>
            <w:rStyle w:val="Hyperlink"/>
          </w:rPr>
          <w:t>ru</w:t>
        </w:r>
      </w:hyperlink>
      <w:r w:rsidRPr="00757343">
        <w:rPr>
          <w:lang w:val="ru-RU"/>
        </w:rPr>
        <w:t>. Контрактный управляющий: Дехтерев Юрий Сергеевич.</w:t>
      </w:r>
    </w:p>
    <w:p w:rsidR="00835B4A" w:rsidRPr="00757343" w:rsidRDefault="00835B4A" w:rsidP="0075734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57343">
        <w:rPr>
          <w:b/>
          <w:bCs/>
          <w:lang w:val="ru-RU"/>
        </w:rPr>
        <w:t>Предмет контракта: «</w:t>
      </w:r>
      <w:r w:rsidRPr="00757343">
        <w:rPr>
          <w:lang w:val="ru-RU"/>
        </w:rPr>
        <w:t xml:space="preserve">Лекарственные средства, готовые к применению прочие».  </w:t>
      </w:r>
    </w:p>
    <w:p w:rsidR="00835B4A" w:rsidRPr="00757343" w:rsidRDefault="00835B4A" w:rsidP="00757343">
      <w:pPr>
        <w:autoSpaceDE w:val="0"/>
        <w:autoSpaceDN w:val="0"/>
        <w:adjustRightInd w:val="0"/>
        <w:rPr>
          <w:color w:val="000000"/>
          <w:lang w:val="ru-RU"/>
        </w:rPr>
      </w:pPr>
      <w:r w:rsidRPr="00757343">
        <w:rPr>
          <w:b/>
          <w:bCs/>
          <w:noProof/>
          <w:lang w:val="ru-RU"/>
        </w:rPr>
        <w:t>Идентификационный код закупки:</w:t>
      </w:r>
      <w:r w:rsidRPr="00757343">
        <w:rPr>
          <w:lang w:val="ru-RU"/>
        </w:rPr>
        <w:t xml:space="preserve"> </w:t>
      </w:r>
      <w:r w:rsidRPr="00757343">
        <w:rPr>
          <w:color w:val="000000"/>
          <w:lang w:val="ru-RU"/>
        </w:rPr>
        <w:t>203234901331923490100100220010000000</w:t>
      </w:r>
    </w:p>
    <w:p w:rsidR="00835B4A" w:rsidRPr="00757343" w:rsidRDefault="00835B4A" w:rsidP="00757343">
      <w:pPr>
        <w:autoSpaceDE w:val="0"/>
        <w:autoSpaceDN w:val="0"/>
        <w:adjustRightInd w:val="0"/>
        <w:rPr>
          <w:lang w:val="ru-RU"/>
        </w:rPr>
      </w:pPr>
      <w:r w:rsidRPr="00757343">
        <w:rPr>
          <w:b/>
          <w:bCs/>
          <w:noProof/>
          <w:lang w:val="ru-RU"/>
        </w:rPr>
        <w:t>Начальная (максимальная) цена контракта</w:t>
      </w:r>
      <w:r w:rsidRPr="00757343">
        <w:rPr>
          <w:b/>
          <w:bCs/>
          <w:lang w:val="ru-RU"/>
        </w:rPr>
        <w:t>:</w:t>
      </w:r>
      <w:r w:rsidRPr="00757343">
        <w:rPr>
          <w:lang w:val="ru-RU"/>
        </w:rPr>
        <w:t xml:space="preserve"> 367534 руб. 30 коп. (триста шестьдесят семь тысяч пятьсот тридцать четыре рубля 30 копеек).</w:t>
      </w:r>
    </w:p>
    <w:p w:rsidR="00835B4A" w:rsidRPr="00757343" w:rsidRDefault="00835B4A" w:rsidP="0075734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57343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757343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835B4A" w:rsidRPr="00757343" w:rsidRDefault="00835B4A" w:rsidP="0075734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57343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57343">
        <w:rPr>
          <w:lang w:val="ru-RU"/>
        </w:rPr>
        <w:t xml:space="preserve"> Россия, Краснодарский край, г. Славянск-на-Кубани, ул. Батарейная,377 транспортом поставщика. Поставщик производит первую поставку медицинской продукции в количестве 1/11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835B4A" w:rsidRPr="00757343" w:rsidRDefault="00835B4A" w:rsidP="0075734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57343">
        <w:rPr>
          <w:b/>
          <w:bCs/>
          <w:lang w:val="ru-RU"/>
        </w:rPr>
        <w:t>Источник финансирования:</w:t>
      </w:r>
      <w:r w:rsidRPr="00757343">
        <w:rPr>
          <w:lang w:val="ru-RU"/>
        </w:rPr>
        <w:t xml:space="preserve"> Внебюджетные фонды (ОМС).</w:t>
      </w:r>
    </w:p>
    <w:p w:rsidR="00835B4A" w:rsidRPr="00757343" w:rsidRDefault="00835B4A" w:rsidP="00757343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57343">
        <w:rPr>
          <w:lang w:val="ru-RU"/>
        </w:rPr>
        <w:t xml:space="preserve">  </w:t>
      </w:r>
      <w:r w:rsidRPr="00757343">
        <w:rPr>
          <w:b/>
          <w:bCs/>
          <w:lang w:val="ru-RU"/>
        </w:rPr>
        <w:t>Размер обеспечения заявки на участие в аукционе:</w:t>
      </w:r>
      <w:r w:rsidRPr="00757343">
        <w:rPr>
          <w:lang w:val="ru-RU"/>
        </w:rPr>
        <w:t xml:space="preserve"> Не установлен</w:t>
      </w:r>
      <w:r w:rsidRPr="00757343">
        <w:rPr>
          <w:spacing w:val="-2"/>
          <w:lang w:val="ru-RU"/>
        </w:rPr>
        <w:t>.</w:t>
      </w:r>
    </w:p>
    <w:p w:rsidR="00835B4A" w:rsidRPr="00757343" w:rsidRDefault="00835B4A" w:rsidP="00757343">
      <w:pPr>
        <w:jc w:val="both"/>
        <w:rPr>
          <w:spacing w:val="-2"/>
          <w:lang w:val="ru-RU"/>
        </w:rPr>
      </w:pPr>
      <w:r w:rsidRPr="00757343">
        <w:rPr>
          <w:b/>
          <w:bCs/>
          <w:lang w:val="ru-RU"/>
        </w:rPr>
        <w:t xml:space="preserve">       </w:t>
      </w:r>
      <w:r w:rsidRPr="00757343">
        <w:rPr>
          <w:b/>
          <w:bCs/>
          <w:lang w:val="ru-RU"/>
        </w:rPr>
        <w:tab/>
        <w:t xml:space="preserve">Размер обеспечения исполнения контракта: </w:t>
      </w:r>
      <w:r w:rsidRPr="00757343">
        <w:rPr>
          <w:lang w:val="ru-RU"/>
        </w:rPr>
        <w:t xml:space="preserve">5 </w:t>
      </w:r>
      <w:r w:rsidRPr="00757343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835B4A" w:rsidRPr="00757343" w:rsidRDefault="00835B4A" w:rsidP="00757343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57343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757343">
        <w:rPr>
          <w:color w:val="000000"/>
          <w:sz w:val="24"/>
          <w:szCs w:val="24"/>
        </w:rPr>
        <w:t xml:space="preserve">07.02.2020 14:38 </w:t>
      </w:r>
      <w:r w:rsidRPr="00757343">
        <w:rPr>
          <w:sz w:val="24"/>
          <w:szCs w:val="24"/>
        </w:rPr>
        <w:t>(московское время).</w:t>
      </w:r>
    </w:p>
    <w:p w:rsidR="00835B4A" w:rsidRPr="00757343" w:rsidRDefault="00835B4A" w:rsidP="00757343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57343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757343">
        <w:rPr>
          <w:sz w:val="24"/>
          <w:szCs w:val="24"/>
        </w:rPr>
        <w:t xml:space="preserve"> </w:t>
      </w:r>
    </w:p>
    <w:p w:rsidR="00835B4A" w:rsidRDefault="00835B4A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835B4A" w:rsidRPr="00A001CE">
        <w:trPr>
          <w:jc w:val="center"/>
        </w:trPr>
        <w:tc>
          <w:tcPr>
            <w:tcW w:w="9828" w:type="dxa"/>
            <w:gridSpan w:val="5"/>
          </w:tcPr>
          <w:p w:rsidR="00835B4A" w:rsidRPr="00A001CE" w:rsidRDefault="00835B4A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835B4A" w:rsidRPr="005B1186">
        <w:trPr>
          <w:jc w:val="center"/>
        </w:trPr>
        <w:tc>
          <w:tcPr>
            <w:tcW w:w="2820" w:type="dxa"/>
          </w:tcPr>
          <w:p w:rsidR="00835B4A" w:rsidRPr="00A001CE" w:rsidRDefault="00835B4A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835B4A" w:rsidRPr="00A001CE" w:rsidRDefault="00835B4A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Главный врач ГБУЗ «Славянская ЦРБ»МЗ КК.</w:t>
            </w:r>
          </w:p>
        </w:tc>
      </w:tr>
      <w:tr w:rsidR="00835B4A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835B4A" w:rsidRPr="00A001CE" w:rsidRDefault="00835B4A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835B4A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835B4A" w:rsidRPr="00A001CE" w:rsidRDefault="00835B4A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835B4A" w:rsidRPr="00A001CE" w:rsidRDefault="00835B4A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835B4A" w:rsidRPr="00A001CE">
        <w:trPr>
          <w:jc w:val="center"/>
        </w:trPr>
        <w:tc>
          <w:tcPr>
            <w:tcW w:w="9828" w:type="dxa"/>
            <w:gridSpan w:val="5"/>
          </w:tcPr>
          <w:p w:rsidR="00835B4A" w:rsidRPr="00A001CE" w:rsidRDefault="00835B4A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835B4A" w:rsidRPr="005B1186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835B4A" w:rsidRPr="00A001CE" w:rsidRDefault="00835B4A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835B4A" w:rsidRPr="00A001CE" w:rsidRDefault="00835B4A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Костюк Наталья Владимировна</w:t>
            </w:r>
          </w:p>
          <w:p w:rsidR="00835B4A" w:rsidRPr="00A001CE" w:rsidRDefault="00835B4A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835B4A" w:rsidRPr="00A001CE" w:rsidRDefault="00835B4A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835B4A" w:rsidRPr="00A001CE" w:rsidRDefault="00835B4A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835B4A" w:rsidRPr="00A001CE" w:rsidRDefault="00835B4A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заведующая аптекой</w:t>
            </w:r>
          </w:p>
          <w:p w:rsidR="00835B4A" w:rsidRPr="00A001CE" w:rsidRDefault="00835B4A" w:rsidP="00B52A02">
            <w:pPr>
              <w:ind w:right="-80"/>
              <w:jc w:val="both"/>
              <w:rPr>
                <w:lang w:val="ru-RU"/>
              </w:rPr>
            </w:pPr>
          </w:p>
          <w:p w:rsidR="00835B4A" w:rsidRPr="00A001CE" w:rsidRDefault="00835B4A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835B4A" w:rsidRPr="00A001CE" w:rsidRDefault="00835B4A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835B4A" w:rsidRPr="00A001CE" w:rsidRDefault="00835B4A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A001CE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08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835B4A" w:rsidRPr="00A001CE" w:rsidRDefault="00835B4A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835B4A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5B4A" w:rsidRPr="00A001CE" w:rsidRDefault="00835B4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5B4A" w:rsidRPr="00A001CE" w:rsidRDefault="00835B4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5B4A" w:rsidRPr="00A001CE" w:rsidRDefault="00835B4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5B4A" w:rsidRPr="00A001CE" w:rsidRDefault="00835B4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5B4A" w:rsidRPr="00A001CE" w:rsidRDefault="00835B4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835B4A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5B4A" w:rsidRPr="00A001CE" w:rsidRDefault="00835B4A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5B4A" w:rsidRPr="0096734D" w:rsidRDefault="00835B4A" w:rsidP="0096734D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365 690.00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5B4A" w:rsidRPr="00A001CE" w:rsidRDefault="00835B4A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5B4A" w:rsidRPr="00A001CE" w:rsidRDefault="00835B4A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19.02.2020 10:00:58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35B4A" w:rsidRPr="00A001CE" w:rsidRDefault="00835B4A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EA-41619</w:t>
            </w:r>
          </w:p>
        </w:tc>
      </w:tr>
    </w:tbl>
    <w:p w:rsidR="00835B4A" w:rsidRPr="00A001CE" w:rsidRDefault="00835B4A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>Участник закупки с заявк</w:t>
      </w:r>
      <w:r>
        <w:rPr>
          <w:lang w:val="ru-RU"/>
        </w:rPr>
        <w:t>ой</w:t>
      </w:r>
      <w:r w:rsidRPr="00A001CE">
        <w:rPr>
          <w:lang w:val="ru-RU"/>
        </w:rPr>
        <w:t xml:space="preserve"> </w:t>
      </w:r>
      <w:r w:rsidRPr="005B1186">
        <w:rPr>
          <w:lang w:val="ru-RU"/>
        </w:rPr>
        <w:t>№ EA-41632</w:t>
      </w:r>
      <w:r>
        <w:rPr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</w:t>
      </w:r>
      <w:r w:rsidRPr="00A001CE">
        <w:rPr>
          <w:lang w:val="ru-RU"/>
        </w:rPr>
        <w:t xml:space="preserve">. </w:t>
      </w:r>
    </w:p>
    <w:p w:rsidR="00835B4A" w:rsidRPr="00A001CE" w:rsidRDefault="00835B4A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835B4A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35B4A" w:rsidRPr="00A001CE" w:rsidRDefault="00835B4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835B4A" w:rsidRPr="00A001CE" w:rsidRDefault="00835B4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35B4A" w:rsidRPr="00A001CE" w:rsidRDefault="00835B4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835B4A" w:rsidRPr="00A001CE" w:rsidRDefault="00835B4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35B4A" w:rsidRPr="00A001CE" w:rsidRDefault="00835B4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835B4A" w:rsidRPr="0096734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35B4A" w:rsidRPr="00A001CE" w:rsidRDefault="00835B4A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EA-41619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35B4A" w:rsidRPr="005B1186" w:rsidRDefault="00835B4A" w:rsidP="00FE5198">
            <w:pPr>
              <w:jc w:val="center"/>
            </w:pPr>
            <w:r w:rsidRPr="005B1186">
              <w:t>14.02.2020 14:09:40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35B4A" w:rsidRPr="005B1186" w:rsidRDefault="00835B4A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ОБЩЕСТВО С ОГРАНИЧЕННОЙ ОТВЕТСТВЕННОСТЬЮ "МЕДСТАЙЛ"</w:t>
            </w:r>
          </w:p>
          <w:p w:rsidR="00835B4A" w:rsidRPr="005B1186" w:rsidRDefault="00835B4A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ИНН6102064981</w:t>
            </w:r>
          </w:p>
          <w:p w:rsidR="00835B4A" w:rsidRPr="005B1186" w:rsidRDefault="00835B4A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ОГРН1166196056872</w:t>
            </w:r>
          </w:p>
          <w:p w:rsidR="00835B4A" w:rsidRPr="005B1186" w:rsidRDefault="00835B4A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КПП610201001</w:t>
            </w:r>
          </w:p>
          <w:p w:rsidR="00835B4A" w:rsidRPr="005B1186" w:rsidRDefault="00835B4A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Место нахождения (жительства)</w:t>
            </w:r>
          </w:p>
          <w:p w:rsidR="00835B4A" w:rsidRPr="005B1186" w:rsidRDefault="00835B4A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835B4A" w:rsidRPr="005B1186" w:rsidRDefault="00835B4A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Почтовый адрес</w:t>
            </w:r>
          </w:p>
          <w:p w:rsidR="00835B4A" w:rsidRPr="005B1186" w:rsidRDefault="00835B4A" w:rsidP="005B1186">
            <w:pPr>
              <w:rPr>
                <w:lang w:val="ru-RU"/>
              </w:rPr>
            </w:pPr>
            <w:r w:rsidRPr="005B1186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835B4A" w:rsidRDefault="00835B4A" w:rsidP="005B1186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</w:rPr>
            </w:pPr>
            <w:r>
              <w:rPr>
                <w:rFonts w:ascii="Circe" w:hAnsi="Circe" w:cs="Circe"/>
                <w:color w:val="000000"/>
                <w:sz w:val="16"/>
                <w:szCs w:val="16"/>
              </w:rPr>
              <w:t>Контактное лицо</w:t>
            </w:r>
          </w:p>
          <w:p w:rsidR="00835B4A" w:rsidRPr="005B1186" w:rsidRDefault="00835B4A" w:rsidP="00A001CE">
            <w:pPr>
              <w:rPr>
                <w:lang w:val="ru-RU"/>
              </w:rPr>
            </w:pPr>
            <w:r>
              <w:t>Телефон 79282700075</w:t>
            </w:r>
          </w:p>
        </w:tc>
      </w:tr>
    </w:tbl>
    <w:p w:rsidR="00835B4A" w:rsidRPr="00A001CE" w:rsidRDefault="00835B4A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835B4A" w:rsidRPr="00A001CE" w:rsidRDefault="00835B4A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5B1186">
        <w:rPr>
          <w:rFonts w:ascii="Roboto" w:hAnsi="Roboto" w:cs="Roboto"/>
          <w:color w:val="000000"/>
          <w:shd w:val="clear" w:color="auto" w:fill="F9F9F9"/>
          <w:lang w:val="ru-RU"/>
        </w:rPr>
        <w:t>-41619</w:t>
      </w:r>
      <w:r w:rsidRPr="00A001CE">
        <w:rPr>
          <w:lang w:val="ru-RU"/>
        </w:rPr>
        <w:t xml:space="preserve">- </w:t>
      </w:r>
      <w:r w:rsidRPr="005B1186">
        <w:rPr>
          <w:lang w:val="ru-RU"/>
        </w:rPr>
        <w:t>ОБЩЕСТВО С ОГРАНИЧЕННОЙ ОТВЕТСТВЕННОСТЬЮ "МЕДСТАЙЛ"</w:t>
      </w:r>
      <w:r w:rsidRPr="00A001CE">
        <w:rPr>
          <w:lang w:val="ru-RU"/>
        </w:rPr>
        <w:t xml:space="preserve">.   </w:t>
      </w:r>
    </w:p>
    <w:p w:rsidR="00835B4A" w:rsidRPr="00A001CE" w:rsidRDefault="00835B4A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835B4A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835B4A" w:rsidRPr="00A001CE" w:rsidRDefault="00835B4A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835B4A" w:rsidRPr="00A001CE" w:rsidRDefault="00835B4A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835B4A" w:rsidRPr="00A001CE">
        <w:trPr>
          <w:trHeight w:val="274"/>
        </w:trPr>
        <w:tc>
          <w:tcPr>
            <w:tcW w:w="2204" w:type="dxa"/>
            <w:vMerge/>
          </w:tcPr>
          <w:p w:rsidR="00835B4A" w:rsidRPr="00A001CE" w:rsidRDefault="00835B4A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835B4A" w:rsidRPr="00A001CE" w:rsidRDefault="00835B4A" w:rsidP="00AA4A97">
            <w:pPr>
              <w:jc w:val="center"/>
              <w:rPr>
                <w:lang w:val="ru-RU"/>
              </w:rPr>
            </w:pPr>
          </w:p>
          <w:p w:rsidR="00835B4A" w:rsidRPr="00A001CE" w:rsidRDefault="00835B4A" w:rsidP="00AA4A97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835B4A" w:rsidRPr="00A001CE" w:rsidRDefault="00835B4A" w:rsidP="00AA4A97">
            <w:pPr>
              <w:ind w:right="-21"/>
              <w:jc w:val="center"/>
              <w:rPr>
                <w:lang w:val="ru-RU"/>
              </w:rPr>
            </w:pPr>
          </w:p>
          <w:p w:rsidR="00835B4A" w:rsidRPr="00A001CE" w:rsidRDefault="00835B4A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835B4A" w:rsidRPr="00A001CE" w:rsidRDefault="00835B4A" w:rsidP="0056026D">
            <w:pPr>
              <w:jc w:val="center"/>
              <w:rPr>
                <w:lang w:val="ru-RU"/>
              </w:rPr>
            </w:pPr>
          </w:p>
          <w:p w:rsidR="00835B4A" w:rsidRPr="00A001CE" w:rsidRDefault="00835B4A" w:rsidP="001B1EE5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835B4A" w:rsidRPr="00A001CE" w:rsidRDefault="00835B4A" w:rsidP="00AA4A97">
            <w:pPr>
              <w:jc w:val="center"/>
              <w:rPr>
                <w:lang w:val="ru-RU"/>
              </w:rPr>
            </w:pPr>
          </w:p>
          <w:p w:rsidR="00835B4A" w:rsidRPr="00A001CE" w:rsidRDefault="00835B4A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835B4A" w:rsidRPr="00A001CE" w:rsidRDefault="00835B4A" w:rsidP="0056026D">
            <w:pPr>
              <w:jc w:val="center"/>
              <w:rPr>
                <w:lang w:val="ru-RU"/>
              </w:rPr>
            </w:pPr>
          </w:p>
          <w:p w:rsidR="00835B4A" w:rsidRPr="00A001CE" w:rsidRDefault="00835B4A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835B4A" w:rsidRPr="005B1186">
        <w:trPr>
          <w:trHeight w:val="938"/>
        </w:trPr>
        <w:tc>
          <w:tcPr>
            <w:tcW w:w="2204" w:type="dxa"/>
            <w:vAlign w:val="center"/>
          </w:tcPr>
          <w:p w:rsidR="00835B4A" w:rsidRPr="00A001CE" w:rsidRDefault="00835B4A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5B1186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-41619</w:t>
            </w:r>
            <w:r w:rsidRPr="00A001CE">
              <w:rPr>
                <w:lang w:val="ru-RU"/>
              </w:rPr>
              <w:t xml:space="preserve">- </w:t>
            </w:r>
            <w:r w:rsidRPr="005B1186">
              <w:rPr>
                <w:lang w:val="ru-RU"/>
              </w:rPr>
              <w:t>ОБЩЕСТВО С ОГРАНИЧЕННОЙ ОТВЕТСТВЕННОСТЬЮ "МЕДСТАЙЛ"</w:t>
            </w:r>
            <w:r w:rsidRPr="00A001CE">
              <w:rPr>
                <w:lang w:val="ru-RU"/>
              </w:rPr>
              <w:t xml:space="preserve">       </w:t>
            </w:r>
          </w:p>
        </w:tc>
        <w:tc>
          <w:tcPr>
            <w:tcW w:w="1700" w:type="dxa"/>
          </w:tcPr>
          <w:p w:rsidR="00835B4A" w:rsidRPr="00A001CE" w:rsidRDefault="00835B4A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35B4A" w:rsidRPr="00A001CE" w:rsidRDefault="00835B4A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35B4A" w:rsidRPr="00A001CE" w:rsidRDefault="00835B4A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35B4A" w:rsidRPr="00A001CE" w:rsidRDefault="00835B4A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35B4A" w:rsidRPr="00A001CE" w:rsidRDefault="00835B4A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835B4A" w:rsidRPr="00A001CE" w:rsidRDefault="00835B4A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835B4A" w:rsidRPr="00A001CE" w:rsidRDefault="00835B4A" w:rsidP="001B1EE5">
      <w:pPr>
        <w:ind w:firstLine="709"/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757343">
        <w:rPr>
          <w:lang w:val="ru-RU"/>
        </w:rPr>
        <w:t>Лекарственные средства, готовые к применению прочие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5B1186">
        <w:rPr>
          <w:lang w:val="ru-RU"/>
        </w:rPr>
        <w:t>ОБЩЕСТВО С ОГРАНИЧЕННОЙ ОТВЕТСТВЕННОСТЬЮ "МЕДСТАЙЛ"</w:t>
      </w:r>
      <w:r w:rsidRPr="00A001CE">
        <w:rPr>
          <w:lang w:val="ru-RU"/>
        </w:rPr>
        <w:t xml:space="preserve">, предложившим цену контракта </w:t>
      </w:r>
      <w:r w:rsidRPr="005B1186">
        <w:rPr>
          <w:rFonts w:ascii="Roboto" w:hAnsi="Roboto" w:cs="Roboto"/>
          <w:color w:val="000000"/>
          <w:lang w:val="ru-RU"/>
        </w:rPr>
        <w:t>365 690.00</w:t>
      </w:r>
      <w:r w:rsidRPr="00A001CE">
        <w:rPr>
          <w:lang w:val="ru-RU"/>
        </w:rPr>
        <w:t xml:space="preserve"> руб.</w:t>
      </w:r>
    </w:p>
    <w:p w:rsidR="00835B4A" w:rsidRPr="00A001CE" w:rsidRDefault="00835B4A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835B4A" w:rsidRPr="00A001CE">
        <w:trPr>
          <w:trHeight w:val="206"/>
          <w:jc w:val="center"/>
        </w:trPr>
        <w:tc>
          <w:tcPr>
            <w:tcW w:w="7338" w:type="dxa"/>
          </w:tcPr>
          <w:p w:rsidR="00835B4A" w:rsidRPr="00A001CE" w:rsidRDefault="00835B4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35B4A" w:rsidRPr="00A001CE" w:rsidRDefault="00835B4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835B4A" w:rsidRPr="00A001CE" w:rsidRDefault="00835B4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35B4A" w:rsidRPr="00A001CE" w:rsidRDefault="00835B4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Просоленко Ю.А.</w:t>
            </w:r>
          </w:p>
          <w:p w:rsidR="00835B4A" w:rsidRPr="00A001CE" w:rsidRDefault="00835B4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35B4A" w:rsidRPr="00A001CE">
        <w:trPr>
          <w:trHeight w:val="206"/>
          <w:jc w:val="center"/>
        </w:trPr>
        <w:tc>
          <w:tcPr>
            <w:tcW w:w="7338" w:type="dxa"/>
          </w:tcPr>
          <w:p w:rsidR="00835B4A" w:rsidRPr="00A001CE" w:rsidRDefault="00835B4A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35B4A" w:rsidRPr="00A001CE" w:rsidRDefault="00835B4A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835B4A" w:rsidRPr="00A001CE" w:rsidRDefault="00835B4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835B4A" w:rsidRPr="00A001CE" w:rsidRDefault="00835B4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35B4A" w:rsidRPr="00A001CE" w:rsidRDefault="00835B4A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835B4A" w:rsidRPr="00A001CE" w:rsidRDefault="00835B4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35B4A" w:rsidRPr="00A001CE" w:rsidRDefault="00835B4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Костюк Н.В.</w:t>
            </w:r>
          </w:p>
          <w:p w:rsidR="00835B4A" w:rsidRPr="00A001CE" w:rsidRDefault="00835B4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35B4A" w:rsidRPr="00A001CE">
        <w:trPr>
          <w:trHeight w:val="206"/>
          <w:jc w:val="center"/>
        </w:trPr>
        <w:tc>
          <w:tcPr>
            <w:tcW w:w="7338" w:type="dxa"/>
          </w:tcPr>
          <w:p w:rsidR="00835B4A" w:rsidRPr="00A001CE" w:rsidRDefault="00835B4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835B4A" w:rsidRPr="00A001CE" w:rsidRDefault="00835B4A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835B4A" w:rsidRPr="00A001CE" w:rsidRDefault="00835B4A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835B4A" w:rsidRPr="00A001CE" w:rsidRDefault="00835B4A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835B4A" w:rsidRPr="00A001CE" w:rsidRDefault="00835B4A" w:rsidP="00B7524D">
      <w:pPr>
        <w:jc w:val="both"/>
        <w:rPr>
          <w:lang w:val="ru-RU" w:eastAsia="ru-RU"/>
        </w:rPr>
      </w:pPr>
    </w:p>
    <w:sectPr w:rsidR="00835B4A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B4A" w:rsidRDefault="00835B4A">
      <w:r>
        <w:separator/>
      </w:r>
    </w:p>
  </w:endnote>
  <w:endnote w:type="continuationSeparator" w:id="1">
    <w:p w:rsidR="00835B4A" w:rsidRDefault="00835B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B4A" w:rsidRDefault="00835B4A">
      <w:r>
        <w:separator/>
      </w:r>
    </w:p>
  </w:footnote>
  <w:footnote w:type="continuationSeparator" w:id="1">
    <w:p w:rsidR="00835B4A" w:rsidRDefault="00835B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B4A" w:rsidRDefault="00835B4A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35B4A" w:rsidRDefault="00835B4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44A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B0739"/>
    <w:rsid w:val="005B0F09"/>
    <w:rsid w:val="005B1186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C7A25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A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9CE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38A6"/>
    <w:rsid w:val="007541FD"/>
    <w:rsid w:val="00757343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AE8"/>
    <w:rsid w:val="00775C3B"/>
    <w:rsid w:val="00775EEC"/>
    <w:rsid w:val="00776796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B4A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734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0B2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5DBB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0EDC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1DAF"/>
    <w:rsid w:val="00B422A3"/>
    <w:rsid w:val="00B42B6F"/>
    <w:rsid w:val="00B436A6"/>
    <w:rsid w:val="00B43B38"/>
    <w:rsid w:val="00B452B0"/>
    <w:rsid w:val="00B47108"/>
    <w:rsid w:val="00B47990"/>
    <w:rsid w:val="00B500D8"/>
    <w:rsid w:val="00B505B5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DEB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94D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5A6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8BE"/>
    <w:rsid w:val="00CB6CD8"/>
    <w:rsid w:val="00CB77CF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486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48E5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2834"/>
    <w:rsid w:val="00F13608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37E11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  <w:style w:type="character" w:customStyle="1" w:styleId="118">
    <w:name w:val="Знак Знак118"/>
    <w:basedOn w:val="DefaultParagraphFont"/>
    <w:uiPriority w:val="99"/>
    <w:rsid w:val="003B644A"/>
  </w:style>
  <w:style w:type="character" w:customStyle="1" w:styleId="119">
    <w:name w:val="Знак Знак119"/>
    <w:basedOn w:val="DefaultParagraphFont"/>
    <w:uiPriority w:val="99"/>
    <w:rsid w:val="0096734D"/>
  </w:style>
  <w:style w:type="character" w:customStyle="1" w:styleId="120">
    <w:name w:val="Знак Знак120"/>
    <w:basedOn w:val="DefaultParagraphFont"/>
    <w:uiPriority w:val="99"/>
    <w:rsid w:val="007573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750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475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1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750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4750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4750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750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750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50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50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750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750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750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3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2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4750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75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750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31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3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4750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75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22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3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4750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750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750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1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2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4750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750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750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2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2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4750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750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75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2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2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4750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750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24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3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4750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750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2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2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475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750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2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4750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750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2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3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4750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750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2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3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4750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750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750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2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2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4750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750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750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35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3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4750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750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4750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4750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4750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750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75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750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750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750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750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750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750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750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750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475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5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75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475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4750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475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75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75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4750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475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5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50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750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750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6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750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6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75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6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750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506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1047</Words>
  <Characters>5972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2019-11-26T15:01:00Z</cp:lastPrinted>
  <dcterms:created xsi:type="dcterms:W3CDTF">2020-02-20T06:40:00Z</dcterms:created>
  <dcterms:modified xsi:type="dcterms:W3CDTF">2020-02-20T06:49:00Z</dcterms:modified>
</cp:coreProperties>
</file>