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F1" w:rsidRPr="00757343" w:rsidRDefault="00E90CF1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57343">
        <w:rPr>
          <w:b/>
          <w:bCs/>
          <w:color w:val="000000"/>
          <w:lang w:val="ru-RU"/>
        </w:rPr>
        <w:t>031830012082000001</w:t>
      </w:r>
      <w:r>
        <w:rPr>
          <w:b/>
          <w:bCs/>
          <w:color w:val="000000"/>
          <w:lang w:val="ru-RU"/>
        </w:rPr>
        <w:t>7</w:t>
      </w:r>
    </w:p>
    <w:p w:rsidR="00E90CF1" w:rsidRPr="00A001CE" w:rsidRDefault="00E90CF1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90CF1" w:rsidRPr="00A001CE" w:rsidRDefault="00E90CF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90CF1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CF1" w:rsidRPr="00A001CE" w:rsidRDefault="00E90CF1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90CF1" w:rsidRPr="00A001CE" w:rsidRDefault="00E90CF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E90CF1" w:rsidRDefault="00E90CF1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90CF1" w:rsidRPr="00A14AB6" w:rsidRDefault="00E90CF1" w:rsidP="00A14A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14AB6">
        <w:rPr>
          <w:b/>
          <w:bCs/>
          <w:lang w:val="ru-RU"/>
        </w:rPr>
        <w:t xml:space="preserve">Информация о государственном заказчике: </w:t>
      </w:r>
      <w:r w:rsidRPr="00A14AB6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14AB6">
          <w:rPr>
            <w:rStyle w:val="Hyperlink"/>
          </w:rPr>
          <w:t>crbzak</w:t>
        </w:r>
        <w:r w:rsidRPr="00A14AB6">
          <w:rPr>
            <w:rStyle w:val="Hyperlink"/>
            <w:lang w:val="ru-RU"/>
          </w:rPr>
          <w:t>@</w:t>
        </w:r>
        <w:r w:rsidRPr="00A14AB6">
          <w:rPr>
            <w:rStyle w:val="Hyperlink"/>
          </w:rPr>
          <w:t>mail</w:t>
        </w:r>
        <w:r w:rsidRPr="00A14AB6">
          <w:rPr>
            <w:rStyle w:val="Hyperlink"/>
            <w:lang w:val="ru-RU"/>
          </w:rPr>
          <w:t>.</w:t>
        </w:r>
        <w:r w:rsidRPr="00A14AB6">
          <w:rPr>
            <w:rStyle w:val="Hyperlink"/>
          </w:rPr>
          <w:t>ru</w:t>
        </w:r>
      </w:hyperlink>
      <w:r w:rsidRPr="00A14AB6">
        <w:rPr>
          <w:lang w:val="ru-RU"/>
        </w:rPr>
        <w:t>. Контрактный управляющий: Дехтерев Юрий Сергеевич.</w:t>
      </w:r>
    </w:p>
    <w:p w:rsidR="00E90CF1" w:rsidRPr="00A14AB6" w:rsidRDefault="00E90CF1" w:rsidP="00A14A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14AB6">
        <w:rPr>
          <w:b/>
          <w:bCs/>
          <w:lang w:val="ru-RU"/>
        </w:rPr>
        <w:t>Предмет контракта: «</w:t>
      </w:r>
      <w:r w:rsidRPr="00A14AB6">
        <w:rPr>
          <w:lang w:val="ru-RU"/>
        </w:rPr>
        <w:t xml:space="preserve">Лекарственные средства фармацевтические».  </w:t>
      </w:r>
    </w:p>
    <w:p w:rsidR="00E90CF1" w:rsidRPr="00A14AB6" w:rsidRDefault="00E90CF1" w:rsidP="00A14AB6">
      <w:pPr>
        <w:autoSpaceDE w:val="0"/>
        <w:autoSpaceDN w:val="0"/>
        <w:adjustRightInd w:val="0"/>
        <w:rPr>
          <w:color w:val="000000"/>
          <w:lang w:val="ru-RU"/>
        </w:rPr>
      </w:pPr>
      <w:r w:rsidRPr="00A14AB6">
        <w:rPr>
          <w:b/>
          <w:bCs/>
          <w:noProof/>
          <w:lang w:val="ru-RU"/>
        </w:rPr>
        <w:t>Идентификационный код закупки:</w:t>
      </w:r>
      <w:r w:rsidRPr="00A14AB6">
        <w:rPr>
          <w:lang w:val="ru-RU"/>
        </w:rPr>
        <w:t xml:space="preserve"> </w:t>
      </w:r>
      <w:r w:rsidRPr="00A14AB6">
        <w:rPr>
          <w:color w:val="000000"/>
          <w:lang w:val="ru-RU"/>
        </w:rPr>
        <w:t>203234901331923490100100330010000000</w:t>
      </w:r>
    </w:p>
    <w:p w:rsidR="00E90CF1" w:rsidRPr="00A14AB6" w:rsidRDefault="00E90CF1" w:rsidP="00A14AB6">
      <w:pPr>
        <w:autoSpaceDE w:val="0"/>
        <w:autoSpaceDN w:val="0"/>
        <w:adjustRightInd w:val="0"/>
        <w:rPr>
          <w:lang w:val="ru-RU"/>
        </w:rPr>
      </w:pPr>
      <w:r w:rsidRPr="00A14AB6">
        <w:rPr>
          <w:b/>
          <w:bCs/>
          <w:noProof/>
          <w:lang w:val="ru-RU"/>
        </w:rPr>
        <w:t>Начальная (максимальная) цена контракта</w:t>
      </w:r>
      <w:r w:rsidRPr="00A14AB6">
        <w:rPr>
          <w:b/>
          <w:bCs/>
          <w:lang w:val="ru-RU"/>
        </w:rPr>
        <w:t>:</w:t>
      </w:r>
      <w:r w:rsidRPr="00A14AB6">
        <w:rPr>
          <w:lang w:val="ru-RU"/>
        </w:rPr>
        <w:t xml:space="preserve"> 56022 руб. 12 коп. (пятьдесят шесть тысяч двадцать два рубля 12 копеек).</w:t>
      </w:r>
    </w:p>
    <w:p w:rsidR="00E90CF1" w:rsidRPr="00A14AB6" w:rsidRDefault="00E90CF1" w:rsidP="00A14A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14AB6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14AB6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E90CF1" w:rsidRPr="00A14AB6" w:rsidRDefault="00E90CF1" w:rsidP="00A14A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14AB6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14AB6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E90CF1" w:rsidRPr="00A14AB6" w:rsidRDefault="00E90CF1" w:rsidP="00A14A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14AB6">
        <w:rPr>
          <w:b/>
          <w:bCs/>
          <w:lang w:val="ru-RU"/>
        </w:rPr>
        <w:t>Источник финансирования:</w:t>
      </w:r>
      <w:r w:rsidRPr="00A14AB6">
        <w:rPr>
          <w:lang w:val="ru-RU"/>
        </w:rPr>
        <w:t xml:space="preserve"> Внебюджетные фонды (ОМС).</w:t>
      </w:r>
    </w:p>
    <w:p w:rsidR="00E90CF1" w:rsidRPr="00A14AB6" w:rsidRDefault="00E90CF1" w:rsidP="00A14AB6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14AB6">
        <w:rPr>
          <w:lang w:val="ru-RU"/>
        </w:rPr>
        <w:t xml:space="preserve">  </w:t>
      </w:r>
      <w:r w:rsidRPr="00A14AB6">
        <w:rPr>
          <w:b/>
          <w:bCs/>
          <w:lang w:val="ru-RU"/>
        </w:rPr>
        <w:t>Размер обеспечения заявки на участие в аукционе:</w:t>
      </w:r>
      <w:r w:rsidRPr="00A14AB6">
        <w:rPr>
          <w:lang w:val="ru-RU"/>
        </w:rPr>
        <w:t xml:space="preserve"> Не установлен</w:t>
      </w:r>
      <w:r w:rsidRPr="00A14AB6">
        <w:rPr>
          <w:spacing w:val="-2"/>
          <w:lang w:val="ru-RU"/>
        </w:rPr>
        <w:t>.</w:t>
      </w:r>
    </w:p>
    <w:p w:rsidR="00E90CF1" w:rsidRPr="00A14AB6" w:rsidRDefault="00E90CF1" w:rsidP="00A14AB6">
      <w:pPr>
        <w:jc w:val="both"/>
        <w:rPr>
          <w:spacing w:val="-2"/>
          <w:lang w:val="ru-RU"/>
        </w:rPr>
      </w:pPr>
      <w:r w:rsidRPr="00A14AB6">
        <w:rPr>
          <w:b/>
          <w:bCs/>
          <w:lang w:val="ru-RU"/>
        </w:rPr>
        <w:t xml:space="preserve">       </w:t>
      </w:r>
      <w:r w:rsidRPr="00A14AB6">
        <w:rPr>
          <w:b/>
          <w:bCs/>
          <w:lang w:val="ru-RU"/>
        </w:rPr>
        <w:tab/>
        <w:t xml:space="preserve">Размер обеспечения исполнения контракта: </w:t>
      </w:r>
      <w:r w:rsidRPr="00A14AB6">
        <w:rPr>
          <w:lang w:val="ru-RU"/>
        </w:rPr>
        <w:t xml:space="preserve">5 </w:t>
      </w:r>
      <w:r w:rsidRPr="00A14AB6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90CF1" w:rsidRPr="00A14AB6" w:rsidRDefault="00E90CF1" w:rsidP="00A14AB6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14AB6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14AB6">
        <w:rPr>
          <w:color w:val="000000"/>
          <w:sz w:val="24"/>
          <w:szCs w:val="24"/>
        </w:rPr>
        <w:t xml:space="preserve">07.02.2020 14:53 </w:t>
      </w:r>
      <w:r w:rsidRPr="00A14AB6">
        <w:rPr>
          <w:sz w:val="24"/>
          <w:szCs w:val="24"/>
        </w:rPr>
        <w:t>(московское время).</w:t>
      </w:r>
    </w:p>
    <w:p w:rsidR="00E90CF1" w:rsidRPr="00A14AB6" w:rsidRDefault="00E90CF1" w:rsidP="00A14AB6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14AB6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14AB6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90CF1" w:rsidRPr="00A001CE">
        <w:trPr>
          <w:jc w:val="center"/>
        </w:trPr>
        <w:tc>
          <w:tcPr>
            <w:tcW w:w="9828" w:type="dxa"/>
            <w:gridSpan w:val="5"/>
          </w:tcPr>
          <w:p w:rsidR="00E90CF1" w:rsidRPr="00A001CE" w:rsidRDefault="00E90CF1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E90CF1" w:rsidRPr="00142FA9">
        <w:trPr>
          <w:jc w:val="center"/>
        </w:trPr>
        <w:tc>
          <w:tcPr>
            <w:tcW w:w="2820" w:type="dxa"/>
          </w:tcPr>
          <w:p w:rsidR="00E90CF1" w:rsidRPr="00A001CE" w:rsidRDefault="00E90CF1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90CF1" w:rsidRPr="00A001CE" w:rsidRDefault="00E90CF1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90CF1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E90CF1" w:rsidRPr="00A001CE" w:rsidRDefault="00E90CF1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E90CF1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E90CF1" w:rsidRPr="00A001CE" w:rsidRDefault="00E90CF1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90CF1" w:rsidRPr="00A001CE" w:rsidRDefault="00E90CF1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E90CF1" w:rsidRPr="00A001CE">
        <w:trPr>
          <w:jc w:val="center"/>
        </w:trPr>
        <w:tc>
          <w:tcPr>
            <w:tcW w:w="9828" w:type="dxa"/>
            <w:gridSpan w:val="5"/>
          </w:tcPr>
          <w:p w:rsidR="00E90CF1" w:rsidRPr="00A001CE" w:rsidRDefault="00E90CF1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E90CF1" w:rsidRPr="00142FA9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90CF1" w:rsidRPr="00A001CE" w:rsidRDefault="00E90CF1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E90CF1" w:rsidRPr="00A001CE" w:rsidRDefault="00E90CF1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E90CF1" w:rsidRPr="00A001CE" w:rsidRDefault="00E90CF1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90CF1" w:rsidRPr="00A001CE" w:rsidRDefault="00E90CF1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E90CF1" w:rsidRPr="00A001CE" w:rsidRDefault="00E90CF1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E90CF1" w:rsidRPr="00A001CE" w:rsidRDefault="00E90CF1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E90CF1" w:rsidRPr="00A001CE" w:rsidRDefault="00E90CF1" w:rsidP="00B52A02">
            <w:pPr>
              <w:ind w:right="-80"/>
              <w:jc w:val="both"/>
              <w:rPr>
                <w:lang w:val="ru-RU"/>
              </w:rPr>
            </w:pPr>
          </w:p>
          <w:p w:rsidR="00E90CF1" w:rsidRPr="00A001CE" w:rsidRDefault="00E90CF1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E90CF1" w:rsidRPr="00A001CE" w:rsidRDefault="00E90CF1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E90CF1" w:rsidRPr="00A001CE" w:rsidRDefault="00E90CF1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90CF1" w:rsidRPr="00A001CE" w:rsidRDefault="00E90CF1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E90CF1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90CF1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14AB6" w:rsidRDefault="00E90CF1" w:rsidP="0096734D">
            <w:pPr>
              <w:ind w:right="120"/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14AB6">
              <w:rPr>
                <w:rFonts w:ascii="Roboto" w:hAnsi="Roboto" w:cs="Roboto"/>
                <w:color w:val="000000"/>
                <w:shd w:val="clear" w:color="auto" w:fill="F9F9F9"/>
              </w:rPr>
              <w:t>55 742.01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19.02.2020 09:31:23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0CF1" w:rsidRPr="00A001CE" w:rsidRDefault="00E90CF1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EA-41608</w:t>
            </w:r>
          </w:p>
        </w:tc>
      </w:tr>
    </w:tbl>
    <w:p w:rsidR="00E90CF1" w:rsidRPr="00A001CE" w:rsidRDefault="00E90CF1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A14AB6">
        <w:rPr>
          <w:lang w:val="ru-RU"/>
        </w:rPr>
        <w:t>EA-41637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E90CF1" w:rsidRPr="00A001CE" w:rsidRDefault="00E90CF1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90CF1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90CF1" w:rsidRPr="00A001CE" w:rsidRDefault="00E90C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E90CF1" w:rsidRPr="00A001CE" w:rsidRDefault="00E90C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0CF1" w:rsidRPr="00A001CE" w:rsidRDefault="00E90CF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E90CF1" w:rsidRPr="00A001CE" w:rsidRDefault="00E90CF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0CF1" w:rsidRPr="00A001CE" w:rsidRDefault="00E90C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90CF1" w:rsidRPr="0096734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90CF1" w:rsidRPr="00A001CE" w:rsidRDefault="00E90CF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EA-41608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0CF1" w:rsidRPr="00A14AB6" w:rsidRDefault="00E90CF1" w:rsidP="00FE5198">
            <w:pPr>
              <w:jc w:val="center"/>
            </w:pPr>
            <w:r w:rsidRPr="00A14AB6">
              <w:t>14.02.2020 13:42:08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0CF1" w:rsidRPr="005B1186" w:rsidRDefault="00E90CF1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ОБЩЕСТВО С ОГРАНИЧЕННОЙ ОТВЕТСТВЕННОСТЬЮ "МЕДСТАЙЛ"</w:t>
            </w:r>
          </w:p>
          <w:p w:rsidR="00E90CF1" w:rsidRPr="005B1186" w:rsidRDefault="00E90CF1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ИНН6102064981</w:t>
            </w:r>
          </w:p>
          <w:p w:rsidR="00E90CF1" w:rsidRPr="005B1186" w:rsidRDefault="00E90CF1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ОГРН1166196056872</w:t>
            </w:r>
          </w:p>
          <w:p w:rsidR="00E90CF1" w:rsidRPr="005B1186" w:rsidRDefault="00E90CF1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КПП610201001</w:t>
            </w:r>
          </w:p>
          <w:p w:rsidR="00E90CF1" w:rsidRPr="005B1186" w:rsidRDefault="00E90CF1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Место нахождения (жительства)</w:t>
            </w:r>
          </w:p>
          <w:p w:rsidR="00E90CF1" w:rsidRPr="005B1186" w:rsidRDefault="00E90CF1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E90CF1" w:rsidRPr="005B1186" w:rsidRDefault="00E90CF1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Почтовый адрес</w:t>
            </w:r>
          </w:p>
          <w:p w:rsidR="00E90CF1" w:rsidRPr="005B1186" w:rsidRDefault="00E90CF1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E90CF1" w:rsidRDefault="00E90CF1" w:rsidP="005B1186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E90CF1" w:rsidRPr="005B1186" w:rsidRDefault="00E90CF1" w:rsidP="00A001CE">
            <w:pPr>
              <w:rPr>
                <w:lang w:val="ru-RU"/>
              </w:rPr>
            </w:pPr>
            <w:r>
              <w:t>Телефон 79282700075</w:t>
            </w:r>
          </w:p>
        </w:tc>
      </w:tr>
    </w:tbl>
    <w:p w:rsidR="00E90CF1" w:rsidRPr="00A001CE" w:rsidRDefault="00E90CF1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90CF1" w:rsidRPr="00A001CE" w:rsidRDefault="00E90CF1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A14AB6">
        <w:rPr>
          <w:rFonts w:ascii="Roboto" w:hAnsi="Roboto" w:cs="Roboto"/>
          <w:color w:val="000000"/>
          <w:shd w:val="clear" w:color="auto" w:fill="F9F9F9"/>
          <w:lang w:val="ru-RU"/>
        </w:rPr>
        <w:t>-41608</w:t>
      </w:r>
      <w:r w:rsidRPr="00A001CE">
        <w:rPr>
          <w:lang w:val="ru-RU"/>
        </w:rPr>
        <w:t xml:space="preserve">- </w:t>
      </w:r>
      <w:r w:rsidRPr="005B1186">
        <w:rPr>
          <w:lang w:val="ru-RU"/>
        </w:rPr>
        <w:t>ОБЩЕСТВО С ОГРАНИЧЕННОЙ ОТВЕТСТВЕННОСТЬЮ "МЕДСТАЙЛ"</w:t>
      </w:r>
      <w:r w:rsidRPr="00A001CE">
        <w:rPr>
          <w:lang w:val="ru-RU"/>
        </w:rPr>
        <w:t xml:space="preserve">.   </w:t>
      </w:r>
    </w:p>
    <w:p w:rsidR="00E90CF1" w:rsidRPr="00A001CE" w:rsidRDefault="00E90CF1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90CF1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E90CF1" w:rsidRPr="00A001CE" w:rsidRDefault="00E90CF1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90CF1" w:rsidRPr="00A001CE" w:rsidRDefault="00E90CF1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90CF1" w:rsidRPr="00A001CE">
        <w:trPr>
          <w:trHeight w:val="274"/>
        </w:trPr>
        <w:tc>
          <w:tcPr>
            <w:tcW w:w="2204" w:type="dxa"/>
            <w:vMerge/>
          </w:tcPr>
          <w:p w:rsidR="00E90CF1" w:rsidRPr="00A001CE" w:rsidRDefault="00E90CF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90CF1" w:rsidRPr="00A001CE" w:rsidRDefault="00E90CF1" w:rsidP="00AA4A97">
            <w:pPr>
              <w:jc w:val="center"/>
              <w:rPr>
                <w:lang w:val="ru-RU"/>
              </w:rPr>
            </w:pPr>
          </w:p>
          <w:p w:rsidR="00E90CF1" w:rsidRPr="00A001CE" w:rsidRDefault="00E90CF1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90CF1" w:rsidRPr="00A001CE" w:rsidRDefault="00E90CF1" w:rsidP="00AA4A97">
            <w:pPr>
              <w:ind w:right="-21"/>
              <w:jc w:val="center"/>
              <w:rPr>
                <w:lang w:val="ru-RU"/>
              </w:rPr>
            </w:pPr>
          </w:p>
          <w:p w:rsidR="00E90CF1" w:rsidRPr="00A001CE" w:rsidRDefault="00E90CF1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90CF1" w:rsidRPr="00A001CE" w:rsidRDefault="00E90CF1" w:rsidP="0056026D">
            <w:pPr>
              <w:jc w:val="center"/>
              <w:rPr>
                <w:lang w:val="ru-RU"/>
              </w:rPr>
            </w:pPr>
          </w:p>
          <w:p w:rsidR="00E90CF1" w:rsidRPr="00A001CE" w:rsidRDefault="00E90CF1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E90CF1" w:rsidRPr="00A001CE" w:rsidRDefault="00E90CF1" w:rsidP="00AA4A97">
            <w:pPr>
              <w:jc w:val="center"/>
              <w:rPr>
                <w:lang w:val="ru-RU"/>
              </w:rPr>
            </w:pPr>
          </w:p>
          <w:p w:rsidR="00E90CF1" w:rsidRPr="00A001CE" w:rsidRDefault="00E90CF1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90CF1" w:rsidRPr="00A001CE" w:rsidRDefault="00E90CF1" w:rsidP="0056026D">
            <w:pPr>
              <w:jc w:val="center"/>
              <w:rPr>
                <w:lang w:val="ru-RU"/>
              </w:rPr>
            </w:pPr>
          </w:p>
          <w:p w:rsidR="00E90CF1" w:rsidRPr="00A001CE" w:rsidRDefault="00E90CF1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E90CF1" w:rsidRPr="00142FA9">
        <w:trPr>
          <w:trHeight w:val="938"/>
        </w:trPr>
        <w:tc>
          <w:tcPr>
            <w:tcW w:w="2204" w:type="dxa"/>
            <w:vAlign w:val="center"/>
          </w:tcPr>
          <w:p w:rsidR="00E90CF1" w:rsidRPr="00A001CE" w:rsidRDefault="00E90CF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A14AB6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-41608</w:t>
            </w:r>
            <w:r w:rsidRPr="00A001CE">
              <w:rPr>
                <w:lang w:val="ru-RU"/>
              </w:rPr>
              <w:t xml:space="preserve">- </w:t>
            </w:r>
            <w:r w:rsidRPr="005B1186">
              <w:rPr>
                <w:lang w:val="ru-RU"/>
              </w:rPr>
              <w:t>ОБЩЕСТВО С ОГРАНИЧЕННОЙ ОТВЕТСТВЕННОСТЬЮ "МЕДСТАЙЛ"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E90CF1" w:rsidRPr="00A001CE" w:rsidRDefault="00E90CF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0CF1" w:rsidRPr="00A001CE" w:rsidRDefault="00E90CF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0CF1" w:rsidRPr="00A001CE" w:rsidRDefault="00E90CF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0CF1" w:rsidRPr="00A001CE" w:rsidRDefault="00E90CF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0CF1" w:rsidRPr="00A001CE" w:rsidRDefault="00E90CF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90CF1" w:rsidRPr="00A001CE" w:rsidRDefault="00E90CF1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E90CF1" w:rsidRPr="00A001CE" w:rsidRDefault="00E90CF1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A14AB6">
        <w:rPr>
          <w:lang w:val="ru-RU"/>
        </w:rPr>
        <w:t>Лекарственные средства фармацевтические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5B1186">
        <w:rPr>
          <w:lang w:val="ru-RU"/>
        </w:rPr>
        <w:t>ОБЩЕСТВО С ОГРАНИЧЕННОЙ ОТВЕТСТВЕННОСТЬЮ "МЕДСТАЙЛ"</w:t>
      </w:r>
      <w:r w:rsidRPr="00A001CE">
        <w:rPr>
          <w:lang w:val="ru-RU"/>
        </w:rPr>
        <w:t xml:space="preserve">, предложившим цену контракта </w:t>
      </w:r>
      <w:r w:rsidRPr="00A14AB6">
        <w:rPr>
          <w:rFonts w:ascii="Roboto" w:hAnsi="Roboto" w:cs="Roboto"/>
          <w:color w:val="000000"/>
          <w:lang w:val="ru-RU"/>
        </w:rPr>
        <w:t>55 742.01</w:t>
      </w:r>
      <w:r w:rsidRPr="00A001CE">
        <w:rPr>
          <w:lang w:val="ru-RU"/>
        </w:rPr>
        <w:t xml:space="preserve"> руб.</w:t>
      </w:r>
    </w:p>
    <w:p w:rsidR="00E90CF1" w:rsidRPr="00A001CE" w:rsidRDefault="00E90CF1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90CF1" w:rsidRPr="00A001CE">
        <w:trPr>
          <w:trHeight w:val="206"/>
          <w:jc w:val="center"/>
        </w:trPr>
        <w:tc>
          <w:tcPr>
            <w:tcW w:w="7338" w:type="dxa"/>
          </w:tcPr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90CF1" w:rsidRPr="00A001CE">
        <w:trPr>
          <w:trHeight w:val="206"/>
          <w:jc w:val="center"/>
        </w:trPr>
        <w:tc>
          <w:tcPr>
            <w:tcW w:w="7338" w:type="dxa"/>
          </w:tcPr>
          <w:p w:rsidR="00E90CF1" w:rsidRPr="00A001CE" w:rsidRDefault="00E90CF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0CF1" w:rsidRPr="00A001CE" w:rsidRDefault="00E90CF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0CF1" w:rsidRPr="00A001CE" w:rsidRDefault="00E90CF1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90CF1" w:rsidRPr="00A001CE">
        <w:trPr>
          <w:trHeight w:val="206"/>
          <w:jc w:val="center"/>
        </w:trPr>
        <w:tc>
          <w:tcPr>
            <w:tcW w:w="7338" w:type="dxa"/>
          </w:tcPr>
          <w:p w:rsidR="00E90CF1" w:rsidRPr="00A001CE" w:rsidRDefault="00E90C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E90CF1" w:rsidRPr="00A001CE" w:rsidRDefault="00E90CF1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90CF1" w:rsidRPr="00A001CE" w:rsidRDefault="00E90CF1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E90CF1" w:rsidRPr="00A001CE" w:rsidRDefault="00E90CF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E90CF1" w:rsidRPr="00A001CE" w:rsidRDefault="00E90CF1" w:rsidP="00B7524D">
      <w:pPr>
        <w:jc w:val="both"/>
        <w:rPr>
          <w:lang w:val="ru-RU" w:eastAsia="ru-RU"/>
        </w:rPr>
      </w:pPr>
    </w:p>
    <w:sectPr w:rsidR="00E90CF1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CF1" w:rsidRDefault="00E90CF1">
      <w:r>
        <w:separator/>
      </w:r>
    </w:p>
  </w:endnote>
  <w:endnote w:type="continuationSeparator" w:id="1">
    <w:p w:rsidR="00E90CF1" w:rsidRDefault="00E90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CF1" w:rsidRDefault="00E90CF1">
      <w:r>
        <w:separator/>
      </w:r>
    </w:p>
  </w:footnote>
  <w:footnote w:type="continuationSeparator" w:id="1">
    <w:p w:rsidR="00E90CF1" w:rsidRDefault="00E90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CF1" w:rsidRDefault="00E90CF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90CF1" w:rsidRDefault="00E90CF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2FA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4AB6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1FF9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1CEF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0CF1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A14A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53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54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6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540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540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539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53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53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3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5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3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53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7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53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53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7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7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3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7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53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8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053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53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539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539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3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3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3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3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3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3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4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4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4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4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4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4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54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4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5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4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540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53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4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54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4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4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53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3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3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4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54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54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54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4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1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4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4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1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4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01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1041</Words>
  <Characters>5934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2019-11-26T15:01:00Z</cp:lastPrinted>
  <dcterms:created xsi:type="dcterms:W3CDTF">2020-02-20T06:59:00Z</dcterms:created>
  <dcterms:modified xsi:type="dcterms:W3CDTF">2020-02-20T07:01:00Z</dcterms:modified>
</cp:coreProperties>
</file>