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1A" w:rsidRPr="00757343" w:rsidRDefault="000E631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031830012082000001</w:t>
      </w:r>
      <w:r>
        <w:rPr>
          <w:b/>
          <w:bCs/>
          <w:color w:val="000000"/>
          <w:lang w:val="ru-RU"/>
        </w:rPr>
        <w:t>8</w:t>
      </w:r>
    </w:p>
    <w:p w:rsidR="000E631A" w:rsidRPr="00A001CE" w:rsidRDefault="000E631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E631A" w:rsidRPr="00A001CE" w:rsidRDefault="000E631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E631A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E631A" w:rsidRPr="00A001CE" w:rsidRDefault="000E631A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E631A" w:rsidRPr="00A001CE" w:rsidRDefault="000E631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0E631A" w:rsidRDefault="000E631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F3791">
        <w:rPr>
          <w:b/>
          <w:bCs/>
          <w:lang w:val="ru-RU"/>
        </w:rPr>
        <w:t xml:space="preserve">Информация о государственном заказчике: </w:t>
      </w:r>
      <w:r w:rsidRPr="002F3791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F3791">
          <w:rPr>
            <w:rStyle w:val="Hyperlink"/>
          </w:rPr>
          <w:t>crbzak</w:t>
        </w:r>
        <w:r w:rsidRPr="002F3791">
          <w:rPr>
            <w:rStyle w:val="Hyperlink"/>
            <w:lang w:val="ru-RU"/>
          </w:rPr>
          <w:t>@</w:t>
        </w:r>
        <w:r w:rsidRPr="002F3791">
          <w:rPr>
            <w:rStyle w:val="Hyperlink"/>
          </w:rPr>
          <w:t>mail</w:t>
        </w:r>
        <w:r w:rsidRPr="002F3791">
          <w:rPr>
            <w:rStyle w:val="Hyperlink"/>
            <w:lang w:val="ru-RU"/>
          </w:rPr>
          <w:t>.</w:t>
        </w:r>
        <w:r w:rsidRPr="002F3791">
          <w:rPr>
            <w:rStyle w:val="Hyperlink"/>
          </w:rPr>
          <w:t>ru</w:t>
        </w:r>
      </w:hyperlink>
      <w:r w:rsidRPr="002F3791">
        <w:rPr>
          <w:lang w:val="ru-RU"/>
        </w:rPr>
        <w:t>. Контрактный управляющий: Дехтерев Юрий Сергеевич.</w:t>
      </w: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F3791">
        <w:rPr>
          <w:b/>
          <w:bCs/>
          <w:lang w:val="ru-RU"/>
        </w:rPr>
        <w:t>Предмет контракта: «</w:t>
      </w:r>
      <w:r w:rsidRPr="002F3791">
        <w:rPr>
          <w:lang w:val="ru-RU"/>
        </w:rPr>
        <w:t xml:space="preserve">Лекарственные средства для медицинского применения прочие».  </w:t>
      </w:r>
    </w:p>
    <w:p w:rsidR="000E631A" w:rsidRPr="002F3791" w:rsidRDefault="000E631A" w:rsidP="002F3791">
      <w:pPr>
        <w:autoSpaceDE w:val="0"/>
        <w:autoSpaceDN w:val="0"/>
        <w:adjustRightInd w:val="0"/>
        <w:rPr>
          <w:color w:val="000000"/>
          <w:lang w:val="ru-RU"/>
        </w:rPr>
      </w:pPr>
      <w:r w:rsidRPr="002F3791">
        <w:rPr>
          <w:b/>
          <w:bCs/>
          <w:noProof/>
          <w:lang w:val="ru-RU"/>
        </w:rPr>
        <w:t>Идентификационный код закупки:</w:t>
      </w:r>
      <w:r w:rsidRPr="002F3791">
        <w:rPr>
          <w:lang w:val="ru-RU"/>
        </w:rPr>
        <w:t xml:space="preserve"> </w:t>
      </w:r>
      <w:r w:rsidRPr="002F3791">
        <w:rPr>
          <w:color w:val="000000"/>
          <w:lang w:val="ru-RU"/>
        </w:rPr>
        <w:t>203234901331923490100100340010000000</w:t>
      </w:r>
    </w:p>
    <w:p w:rsidR="000E631A" w:rsidRPr="002F3791" w:rsidRDefault="000E631A" w:rsidP="002F3791">
      <w:pPr>
        <w:autoSpaceDE w:val="0"/>
        <w:autoSpaceDN w:val="0"/>
        <w:adjustRightInd w:val="0"/>
        <w:rPr>
          <w:lang w:val="ru-RU"/>
        </w:rPr>
      </w:pPr>
      <w:r w:rsidRPr="002F3791">
        <w:rPr>
          <w:b/>
          <w:bCs/>
          <w:noProof/>
          <w:lang w:val="ru-RU"/>
        </w:rPr>
        <w:t>Начальная (максимальная) цена контракта</w:t>
      </w:r>
      <w:r w:rsidRPr="002F3791">
        <w:rPr>
          <w:b/>
          <w:bCs/>
          <w:lang w:val="ru-RU"/>
        </w:rPr>
        <w:t>:</w:t>
      </w:r>
      <w:r w:rsidRPr="002F3791">
        <w:rPr>
          <w:lang w:val="ru-RU"/>
        </w:rPr>
        <w:t xml:space="preserve"> 230648 руб. 00 коп. (двести тридцать тысяч шестьсот сорок восемь рублей 00 копеек).</w:t>
      </w: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F3791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F3791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F3791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F3791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F3791">
        <w:rPr>
          <w:b/>
          <w:bCs/>
          <w:lang w:val="ru-RU"/>
        </w:rPr>
        <w:t>Источник финансирования:</w:t>
      </w:r>
      <w:r w:rsidRPr="002F3791">
        <w:rPr>
          <w:lang w:val="ru-RU"/>
        </w:rPr>
        <w:t xml:space="preserve"> Внебюджетные фонды (ОМС).</w:t>
      </w:r>
    </w:p>
    <w:p w:rsidR="000E631A" w:rsidRPr="002F3791" w:rsidRDefault="000E631A" w:rsidP="002F379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F3791">
        <w:rPr>
          <w:lang w:val="ru-RU"/>
        </w:rPr>
        <w:t xml:space="preserve">  </w:t>
      </w:r>
      <w:r w:rsidRPr="002F3791">
        <w:rPr>
          <w:b/>
          <w:bCs/>
          <w:lang w:val="ru-RU"/>
        </w:rPr>
        <w:t>Размер обеспечения заявки на участие в аукционе:</w:t>
      </w:r>
      <w:r w:rsidRPr="002F3791">
        <w:rPr>
          <w:lang w:val="ru-RU"/>
        </w:rPr>
        <w:t xml:space="preserve"> Не установлен</w:t>
      </w:r>
      <w:r w:rsidRPr="002F3791">
        <w:rPr>
          <w:spacing w:val="-2"/>
          <w:lang w:val="ru-RU"/>
        </w:rPr>
        <w:t>.</w:t>
      </w:r>
    </w:p>
    <w:p w:rsidR="000E631A" w:rsidRPr="002F3791" w:rsidRDefault="000E631A" w:rsidP="002F3791">
      <w:pPr>
        <w:jc w:val="both"/>
        <w:rPr>
          <w:spacing w:val="-2"/>
          <w:lang w:val="ru-RU"/>
        </w:rPr>
      </w:pPr>
      <w:r w:rsidRPr="002F3791">
        <w:rPr>
          <w:b/>
          <w:bCs/>
          <w:lang w:val="ru-RU"/>
        </w:rPr>
        <w:t xml:space="preserve">       </w:t>
      </w:r>
      <w:r w:rsidRPr="002F3791">
        <w:rPr>
          <w:b/>
          <w:bCs/>
          <w:lang w:val="ru-RU"/>
        </w:rPr>
        <w:tab/>
        <w:t xml:space="preserve">Размер обеспечения исполнения контракта: </w:t>
      </w:r>
      <w:r w:rsidRPr="002F3791">
        <w:rPr>
          <w:lang w:val="ru-RU"/>
        </w:rPr>
        <w:t xml:space="preserve">5 </w:t>
      </w:r>
      <w:r w:rsidRPr="002F3791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E631A" w:rsidRPr="002F3791" w:rsidRDefault="000E631A" w:rsidP="002F379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F3791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F3791">
        <w:rPr>
          <w:color w:val="000000"/>
          <w:sz w:val="24"/>
          <w:szCs w:val="24"/>
        </w:rPr>
        <w:t xml:space="preserve">07.02.2020 14:53 </w:t>
      </w:r>
      <w:r w:rsidRPr="002F3791">
        <w:rPr>
          <w:sz w:val="24"/>
          <w:szCs w:val="24"/>
        </w:rPr>
        <w:t>(московское время).</w:t>
      </w:r>
    </w:p>
    <w:p w:rsidR="000E631A" w:rsidRPr="002F3791" w:rsidRDefault="000E631A" w:rsidP="002F379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F3791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F3791">
        <w:rPr>
          <w:sz w:val="24"/>
          <w:szCs w:val="24"/>
        </w:rPr>
        <w:t xml:space="preserve"> </w:t>
      </w:r>
    </w:p>
    <w:p w:rsidR="000E631A" w:rsidRDefault="000E631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E631A" w:rsidRPr="00A001CE">
        <w:trPr>
          <w:jc w:val="center"/>
        </w:trPr>
        <w:tc>
          <w:tcPr>
            <w:tcW w:w="9828" w:type="dxa"/>
            <w:gridSpan w:val="5"/>
          </w:tcPr>
          <w:p w:rsidR="000E631A" w:rsidRPr="00A001CE" w:rsidRDefault="000E631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0E631A" w:rsidRPr="00182B86">
        <w:trPr>
          <w:jc w:val="center"/>
        </w:trPr>
        <w:tc>
          <w:tcPr>
            <w:tcW w:w="2820" w:type="dxa"/>
          </w:tcPr>
          <w:p w:rsidR="000E631A" w:rsidRPr="00A001CE" w:rsidRDefault="000E631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E631A" w:rsidRPr="00A001CE" w:rsidRDefault="000E631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E631A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0E631A" w:rsidRPr="00A001CE" w:rsidRDefault="000E631A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0E631A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0E631A" w:rsidRPr="00A001CE" w:rsidRDefault="000E631A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E631A" w:rsidRPr="00A001CE" w:rsidRDefault="000E631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0E631A" w:rsidRPr="00A001CE">
        <w:trPr>
          <w:jc w:val="center"/>
        </w:trPr>
        <w:tc>
          <w:tcPr>
            <w:tcW w:w="9828" w:type="dxa"/>
            <w:gridSpan w:val="5"/>
          </w:tcPr>
          <w:p w:rsidR="000E631A" w:rsidRPr="00A001CE" w:rsidRDefault="000E631A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0E631A" w:rsidRPr="00182B86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E631A" w:rsidRPr="00A001CE" w:rsidRDefault="000E631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0E631A" w:rsidRPr="00A001CE" w:rsidRDefault="000E631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0E631A" w:rsidRPr="00A001CE" w:rsidRDefault="000E631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E631A" w:rsidRPr="00A001CE" w:rsidRDefault="000E631A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0E631A" w:rsidRPr="00A001CE" w:rsidRDefault="000E631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0E631A" w:rsidRPr="00A001CE" w:rsidRDefault="000E631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0E631A" w:rsidRPr="00A001CE" w:rsidRDefault="000E631A" w:rsidP="00B52A02">
            <w:pPr>
              <w:ind w:right="-80"/>
              <w:jc w:val="both"/>
              <w:rPr>
                <w:lang w:val="ru-RU"/>
              </w:rPr>
            </w:pPr>
          </w:p>
          <w:p w:rsidR="000E631A" w:rsidRPr="00A001CE" w:rsidRDefault="000E631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0E631A" w:rsidRPr="00A001CE" w:rsidRDefault="000E631A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0E631A" w:rsidRPr="00A001CE" w:rsidRDefault="000E631A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09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E631A" w:rsidRPr="00A001CE" w:rsidRDefault="000E631A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0E631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E631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14AB6" w:rsidRDefault="000E631A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229 494.00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A001CE" w:rsidRDefault="000E631A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19.02.2020 11:31:09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E631A" w:rsidRPr="002F3791" w:rsidRDefault="000E631A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F3791">
              <w:rPr>
                <w:rFonts w:ascii="Roboto" w:hAnsi="Roboto" w:cs="Roboto"/>
                <w:color w:val="000000"/>
                <w:shd w:val="clear" w:color="auto" w:fill="F9F9F9"/>
              </w:rPr>
              <w:t>EA-41615</w:t>
            </w:r>
          </w:p>
        </w:tc>
      </w:tr>
    </w:tbl>
    <w:p w:rsidR="000E631A" w:rsidRPr="00A001CE" w:rsidRDefault="000E631A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2F3791">
        <w:rPr>
          <w:lang w:val="ru-RU"/>
        </w:rPr>
        <w:t>EA-41636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0E631A" w:rsidRPr="00A001CE" w:rsidRDefault="000E631A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E631A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E631A" w:rsidRPr="00A001CE" w:rsidRDefault="000E631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0E631A" w:rsidRPr="00A001CE" w:rsidRDefault="000E631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E631A" w:rsidRPr="00A001CE" w:rsidRDefault="000E631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0E631A" w:rsidRPr="00A001CE" w:rsidRDefault="000E631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631A" w:rsidRPr="00A001CE" w:rsidRDefault="000E631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E631A" w:rsidRPr="009673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E631A" w:rsidRPr="00A001CE" w:rsidRDefault="000E631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2F3791">
              <w:rPr>
                <w:rFonts w:ascii="Roboto" w:hAnsi="Roboto" w:cs="Roboto"/>
                <w:color w:val="000000"/>
                <w:shd w:val="clear" w:color="auto" w:fill="F9F9F9"/>
              </w:rPr>
              <w:t>EA-41615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E631A" w:rsidRPr="002F3791" w:rsidRDefault="000E631A" w:rsidP="00FE5198">
            <w:pPr>
              <w:jc w:val="center"/>
            </w:pPr>
            <w:r w:rsidRPr="002F3791">
              <w:t>14.02.2020 13:56:03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ОБЩЕСТВО С ОГРАНИЧЕННОЙ ОТВЕТСТВЕННОСТЬЮ "МЕДСТАЙЛ"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ИНН6102064981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ОГРН1166196056872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КПП610201001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Место нахождения (жительства)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Почтовый адрес</w:t>
            </w:r>
          </w:p>
          <w:p w:rsidR="000E631A" w:rsidRPr="005B1186" w:rsidRDefault="000E631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0E631A" w:rsidRDefault="000E631A" w:rsidP="005B1186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0E631A" w:rsidRPr="005B1186" w:rsidRDefault="000E631A" w:rsidP="00A001CE">
            <w:pPr>
              <w:rPr>
                <w:lang w:val="ru-RU"/>
              </w:rPr>
            </w:pPr>
            <w:r>
              <w:t>Телефон 79282700075</w:t>
            </w:r>
          </w:p>
        </w:tc>
      </w:tr>
    </w:tbl>
    <w:p w:rsidR="000E631A" w:rsidRPr="00A001CE" w:rsidRDefault="000E631A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E631A" w:rsidRPr="00A001CE" w:rsidRDefault="000E631A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2F3791">
        <w:rPr>
          <w:rFonts w:ascii="Roboto" w:hAnsi="Roboto" w:cs="Roboto"/>
          <w:color w:val="000000"/>
          <w:shd w:val="clear" w:color="auto" w:fill="F9F9F9"/>
        </w:rPr>
        <w:t>EA</w:t>
      </w:r>
      <w:r w:rsidRPr="002F3791">
        <w:rPr>
          <w:rFonts w:ascii="Roboto" w:hAnsi="Roboto" w:cs="Roboto"/>
          <w:color w:val="000000"/>
          <w:shd w:val="clear" w:color="auto" w:fill="F9F9F9"/>
          <w:lang w:val="ru-RU"/>
        </w:rPr>
        <w:t>-41615</w:t>
      </w:r>
      <w:r w:rsidRPr="00A001CE">
        <w:rPr>
          <w:lang w:val="ru-RU"/>
        </w:rPr>
        <w:t xml:space="preserve">-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.   </w:t>
      </w:r>
    </w:p>
    <w:p w:rsidR="000E631A" w:rsidRPr="00A001CE" w:rsidRDefault="000E631A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E631A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0E631A" w:rsidRPr="00A001CE" w:rsidRDefault="000E631A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E631A" w:rsidRPr="00A001CE" w:rsidRDefault="000E631A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E631A" w:rsidRPr="00A001CE">
        <w:trPr>
          <w:trHeight w:val="274"/>
        </w:trPr>
        <w:tc>
          <w:tcPr>
            <w:tcW w:w="2204" w:type="dxa"/>
            <w:vMerge/>
          </w:tcPr>
          <w:p w:rsidR="000E631A" w:rsidRPr="00A001CE" w:rsidRDefault="000E631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E631A" w:rsidRPr="00A001CE" w:rsidRDefault="000E631A" w:rsidP="00AA4A97">
            <w:pPr>
              <w:jc w:val="center"/>
              <w:rPr>
                <w:lang w:val="ru-RU"/>
              </w:rPr>
            </w:pPr>
          </w:p>
          <w:p w:rsidR="000E631A" w:rsidRPr="00A001CE" w:rsidRDefault="000E631A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E631A" w:rsidRPr="00A001CE" w:rsidRDefault="000E631A" w:rsidP="00AA4A97">
            <w:pPr>
              <w:ind w:right="-21"/>
              <w:jc w:val="center"/>
              <w:rPr>
                <w:lang w:val="ru-RU"/>
              </w:rPr>
            </w:pPr>
          </w:p>
          <w:p w:rsidR="000E631A" w:rsidRPr="00A001CE" w:rsidRDefault="000E631A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E631A" w:rsidRPr="00A001CE" w:rsidRDefault="000E631A" w:rsidP="0056026D">
            <w:pPr>
              <w:jc w:val="center"/>
              <w:rPr>
                <w:lang w:val="ru-RU"/>
              </w:rPr>
            </w:pPr>
          </w:p>
          <w:p w:rsidR="000E631A" w:rsidRPr="00A001CE" w:rsidRDefault="000E631A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E631A" w:rsidRPr="00A001CE" w:rsidRDefault="000E631A" w:rsidP="00AA4A97">
            <w:pPr>
              <w:jc w:val="center"/>
              <w:rPr>
                <w:lang w:val="ru-RU"/>
              </w:rPr>
            </w:pPr>
          </w:p>
          <w:p w:rsidR="000E631A" w:rsidRPr="00A001CE" w:rsidRDefault="000E631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E631A" w:rsidRPr="00A001CE" w:rsidRDefault="000E631A" w:rsidP="0056026D">
            <w:pPr>
              <w:jc w:val="center"/>
              <w:rPr>
                <w:lang w:val="ru-RU"/>
              </w:rPr>
            </w:pPr>
          </w:p>
          <w:p w:rsidR="000E631A" w:rsidRPr="00A001CE" w:rsidRDefault="000E631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0E631A" w:rsidRPr="00182B86">
        <w:trPr>
          <w:trHeight w:val="938"/>
        </w:trPr>
        <w:tc>
          <w:tcPr>
            <w:tcW w:w="2204" w:type="dxa"/>
            <w:vAlign w:val="center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2F3791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2F379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-41615</w:t>
            </w:r>
            <w:r w:rsidRPr="00A001CE">
              <w:rPr>
                <w:lang w:val="ru-RU"/>
              </w:rPr>
              <w:t xml:space="preserve">- </w:t>
            </w:r>
            <w:r w:rsidRPr="005B1186">
              <w:rPr>
                <w:lang w:val="ru-RU"/>
              </w:rPr>
              <w:t>ОБЩЕСТВО С ОГРАНИЧЕННОЙ ОТВЕТСТВЕННОСТЬЮ "МЕДСТАЙЛ"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E631A" w:rsidRPr="00A001CE" w:rsidRDefault="000E631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E631A" w:rsidRPr="00A001CE" w:rsidRDefault="000E631A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0E631A" w:rsidRPr="00A001CE" w:rsidRDefault="000E631A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2F3791">
        <w:rPr>
          <w:lang w:val="ru-RU"/>
        </w:rPr>
        <w:t>Лекарственные средства для медицинского применения прочие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9F9F9"/>
        </w:rPr>
        <w:t>229 494.00</w:t>
      </w:r>
      <w:r w:rsidRPr="00A001CE">
        <w:rPr>
          <w:lang w:val="ru-RU"/>
        </w:rPr>
        <w:t xml:space="preserve"> руб.</w:t>
      </w:r>
    </w:p>
    <w:p w:rsidR="000E631A" w:rsidRPr="00A001CE" w:rsidRDefault="000E631A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E631A" w:rsidRPr="00A001CE">
        <w:trPr>
          <w:trHeight w:val="206"/>
          <w:jc w:val="center"/>
        </w:trPr>
        <w:tc>
          <w:tcPr>
            <w:tcW w:w="7338" w:type="dxa"/>
          </w:tcPr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E631A" w:rsidRPr="00A001CE">
        <w:trPr>
          <w:trHeight w:val="206"/>
          <w:jc w:val="center"/>
        </w:trPr>
        <w:tc>
          <w:tcPr>
            <w:tcW w:w="7338" w:type="dxa"/>
          </w:tcPr>
          <w:p w:rsidR="000E631A" w:rsidRPr="00A001CE" w:rsidRDefault="000E631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E631A" w:rsidRPr="00A001CE" w:rsidRDefault="000E631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E631A" w:rsidRPr="00A001CE" w:rsidRDefault="000E631A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E631A" w:rsidRPr="00A001CE">
        <w:trPr>
          <w:trHeight w:val="206"/>
          <w:jc w:val="center"/>
        </w:trPr>
        <w:tc>
          <w:tcPr>
            <w:tcW w:w="7338" w:type="dxa"/>
          </w:tcPr>
          <w:p w:rsidR="000E631A" w:rsidRPr="00A001CE" w:rsidRDefault="000E631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0E631A" w:rsidRPr="00A001CE" w:rsidRDefault="000E631A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E631A" w:rsidRPr="00A001CE" w:rsidRDefault="000E631A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0E631A" w:rsidRPr="00A001CE" w:rsidRDefault="000E631A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E631A" w:rsidRPr="00A001CE" w:rsidRDefault="000E631A" w:rsidP="00B7524D">
      <w:pPr>
        <w:jc w:val="both"/>
        <w:rPr>
          <w:lang w:val="ru-RU" w:eastAsia="ru-RU"/>
        </w:rPr>
      </w:pPr>
    </w:p>
    <w:sectPr w:rsidR="000E631A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31A" w:rsidRDefault="000E631A">
      <w:r>
        <w:separator/>
      </w:r>
    </w:p>
  </w:endnote>
  <w:endnote w:type="continuationSeparator" w:id="1">
    <w:p w:rsidR="000E631A" w:rsidRDefault="000E6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31A" w:rsidRDefault="000E631A">
      <w:r>
        <w:separator/>
      </w:r>
    </w:p>
  </w:footnote>
  <w:footnote w:type="continuationSeparator" w:id="1">
    <w:p w:rsidR="000E631A" w:rsidRDefault="000E63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31A" w:rsidRDefault="000E631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E631A" w:rsidRDefault="000E63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50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5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8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50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0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8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9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50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5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50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50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0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507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50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50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06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50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06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50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0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50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50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50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3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73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1048</Words>
  <Characters>5977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2020-02-20T07:04:00Z</dcterms:created>
  <dcterms:modified xsi:type="dcterms:W3CDTF">2020-02-20T07:07:00Z</dcterms:modified>
</cp:coreProperties>
</file>